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9B1AC" w14:textId="77777777" w:rsidR="00FB4772" w:rsidRDefault="001771DF">
      <w:pPr>
        <w:sectPr w:rsidR="00FB4772" w:rsidSect="001771DF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10FD860" wp14:editId="6A42CFB0">
            <wp:simplePos x="0" y="0"/>
            <wp:positionH relativeFrom="page">
              <wp:posOffset>6350</wp:posOffset>
            </wp:positionH>
            <wp:positionV relativeFrom="paragraph">
              <wp:posOffset>-907415</wp:posOffset>
            </wp:positionV>
            <wp:extent cx="7760969" cy="10043608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969" cy="100436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38D6"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6BB8C65C" wp14:editId="59D87F7A">
                <wp:simplePos x="0" y="0"/>
                <wp:positionH relativeFrom="column">
                  <wp:posOffset>-190500</wp:posOffset>
                </wp:positionH>
                <wp:positionV relativeFrom="paragraph">
                  <wp:posOffset>2180590</wp:posOffset>
                </wp:positionV>
                <wp:extent cx="6515100" cy="31337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3133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CF7F6" w14:textId="77777777" w:rsidR="000F74E1" w:rsidRPr="002A2CC6" w:rsidRDefault="000F74E1" w:rsidP="002A2CC6">
                            <w:pPr>
                              <w:pStyle w:val="Title"/>
                              <w:rPr>
                                <w:b w:val="0"/>
                                <w:bCs w:val="0"/>
                                <w:i/>
                                <w:iCs/>
                                <w:sz w:val="48"/>
                                <w:szCs w:val="48"/>
                              </w:rPr>
                            </w:pPr>
                            <w:r w:rsidRPr="002A2CC6">
                              <w:rPr>
                                <w:b w:val="0"/>
                                <w:bCs w:val="0"/>
                                <w:i/>
                                <w:iCs/>
                                <w:sz w:val="48"/>
                                <w:szCs w:val="48"/>
                              </w:rPr>
                              <w:t>Texas Department of Transportation</w:t>
                            </w:r>
                          </w:p>
                          <w:p w14:paraId="155150CB" w14:textId="77777777" w:rsidR="000F74E1" w:rsidRPr="00930F1F" w:rsidRDefault="000F74E1" w:rsidP="00930F1F">
                            <w:pPr>
                              <w:pStyle w:val="Heading1"/>
                            </w:pPr>
                            <w:bookmarkStart w:id="0" w:name="_Toc234507713"/>
                            <w:bookmarkStart w:id="1" w:name="_Toc234508069"/>
                            <w:r w:rsidRPr="00930F1F">
                              <w:t>Digital Delivery Program</w:t>
                            </w:r>
                            <w:bookmarkEnd w:id="0"/>
                            <w:bookmarkEnd w:id="1"/>
                          </w:p>
                          <w:p w14:paraId="6B95269A" w14:textId="77777777" w:rsidR="00FF38D6" w:rsidRDefault="00FF38D6" w:rsidP="00FF38D6">
                            <w:pPr>
                              <w:spacing w:after="0"/>
                              <w:jc w:val="right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FF38D6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>Project Execution Plan</w:t>
                            </w:r>
                          </w:p>
                          <w:p w14:paraId="53F6DE40" w14:textId="77777777" w:rsidR="00FF38D6" w:rsidRPr="00FB14CE" w:rsidRDefault="00FC2E48" w:rsidP="00FF38D6">
                            <w:pPr>
                              <w:spacing w:after="0"/>
                              <w:jc w:val="right"/>
                              <w:rPr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Rev. </w:t>
                            </w:r>
                            <w:r w:rsidR="00FB14CE" w:rsidRPr="00FB14CE">
                              <w:rPr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March 2026</w:t>
                            </w:r>
                          </w:p>
                          <w:p w14:paraId="40B92447" w14:textId="77777777" w:rsidR="00FF38D6" w:rsidRDefault="00FF38D6" w:rsidP="00FF38D6">
                            <w:pPr>
                              <w:spacing w:after="0"/>
                              <w:jc w:val="right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19B18845" w14:textId="77777777" w:rsidR="00FF38D6" w:rsidRDefault="00FF38D6" w:rsidP="00FF38D6">
                            <w:pPr>
                              <w:spacing w:after="0"/>
                              <w:jc w:val="right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4AC575B0" w14:textId="77777777" w:rsidR="00FF38D6" w:rsidRDefault="00AD5808" w:rsidP="00AD5808">
                            <w:pPr>
                              <w:tabs>
                                <w:tab w:val="right" w:pos="3600"/>
                              </w:tabs>
                              <w:spacing w:after="0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="00FF38D6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>District:</w:t>
                            </w:r>
                            <w:r w:rsidR="00C7681A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D387D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14:paraId="1440CABD" w14:textId="77777777" w:rsidR="00FF38D6" w:rsidRDefault="00AD5808" w:rsidP="00AD5808">
                            <w:pPr>
                              <w:tabs>
                                <w:tab w:val="right" w:pos="3600"/>
                              </w:tabs>
                              <w:spacing w:after="0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="00A00BF2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>Highway</w:t>
                            </w:r>
                            <w:r w:rsidR="00FF38D6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>:</w:t>
                            </w:r>
                            <w:r w:rsidR="00C7681A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7681A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14:paraId="14AE7A6C" w14:textId="77777777" w:rsidR="00FF38D6" w:rsidRPr="00FF38D6" w:rsidRDefault="00AD5808" w:rsidP="00AD5808">
                            <w:pPr>
                              <w:tabs>
                                <w:tab w:val="right" w:pos="3600"/>
                              </w:tabs>
                              <w:spacing w:after="0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="00FF38D6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>Project Number</w:t>
                            </w:r>
                            <w:r w:rsidR="00374457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(CSJ)</w:t>
                            </w:r>
                            <w:r w:rsidR="00FF38D6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>:</w:t>
                            </w:r>
                            <w:r w:rsidR="00C7681A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00BF2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14:paraId="049B38D6" w14:textId="77777777" w:rsidR="00FF38D6" w:rsidRDefault="00FF38D6"/>
                          <w:p w14:paraId="51E014AD" w14:textId="77777777" w:rsidR="000F74E1" w:rsidRPr="002A2CC6" w:rsidRDefault="000F74E1" w:rsidP="002A2CC6">
                            <w:pPr>
                              <w:pStyle w:val="Title"/>
                              <w:rPr>
                                <w:b w:val="0"/>
                                <w:bCs w:val="0"/>
                                <w:i/>
                                <w:iCs/>
                                <w:sz w:val="48"/>
                                <w:szCs w:val="48"/>
                              </w:rPr>
                            </w:pPr>
                            <w:r w:rsidRPr="002A2CC6">
                              <w:rPr>
                                <w:b w:val="0"/>
                                <w:bCs w:val="0"/>
                                <w:i/>
                                <w:iCs/>
                                <w:sz w:val="48"/>
                                <w:szCs w:val="48"/>
                              </w:rPr>
                              <w:t>as Department of Transportation</w:t>
                            </w:r>
                          </w:p>
                          <w:p w14:paraId="1C860DC3" w14:textId="77777777" w:rsidR="000F74E1" w:rsidRPr="00930F1F" w:rsidRDefault="000F74E1" w:rsidP="00930F1F">
                            <w:pPr>
                              <w:pStyle w:val="Heading1"/>
                            </w:pPr>
                            <w:bookmarkStart w:id="2" w:name="_Toc234507714"/>
                            <w:bookmarkStart w:id="3" w:name="_Toc234508070"/>
                            <w:r w:rsidRPr="00930F1F">
                              <w:t>Digital Delivery Program</w:t>
                            </w:r>
                            <w:bookmarkEnd w:id="2"/>
                            <w:bookmarkEnd w:id="3"/>
                          </w:p>
                          <w:p w14:paraId="5DCAAE4E" w14:textId="77777777" w:rsidR="00FF38D6" w:rsidRDefault="00FF38D6" w:rsidP="00FF38D6">
                            <w:pPr>
                              <w:spacing w:after="0"/>
                              <w:jc w:val="right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FF38D6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>Project Execution Plan</w:t>
                            </w:r>
                          </w:p>
                          <w:p w14:paraId="438DD694" w14:textId="77777777" w:rsidR="00FF38D6" w:rsidRPr="00FB14CE" w:rsidRDefault="00FC2E48" w:rsidP="00FF38D6">
                            <w:pPr>
                              <w:spacing w:after="0"/>
                              <w:jc w:val="right"/>
                              <w:rPr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Rev. </w:t>
                            </w:r>
                            <w:r w:rsidR="00FB14CE" w:rsidRPr="00FB14CE">
                              <w:rPr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March 2026</w:t>
                            </w:r>
                          </w:p>
                          <w:p w14:paraId="336DC95A" w14:textId="77777777" w:rsidR="00FF38D6" w:rsidRDefault="00FF38D6" w:rsidP="00FF38D6">
                            <w:pPr>
                              <w:spacing w:after="0"/>
                              <w:jc w:val="right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15D25684" w14:textId="77777777" w:rsidR="00FF38D6" w:rsidRDefault="00FF38D6" w:rsidP="00FF38D6">
                            <w:pPr>
                              <w:spacing w:after="0"/>
                              <w:jc w:val="right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414DD11B" w14:textId="77777777" w:rsidR="00FF38D6" w:rsidRDefault="00AD5808" w:rsidP="00AD5808">
                            <w:pPr>
                              <w:tabs>
                                <w:tab w:val="right" w:pos="3600"/>
                              </w:tabs>
                              <w:spacing w:after="0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="00FF38D6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>District:</w:t>
                            </w:r>
                            <w:r w:rsidR="00C7681A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D387D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14:paraId="615BD9C4" w14:textId="77777777" w:rsidR="00FF38D6" w:rsidRDefault="00AD5808" w:rsidP="00AD5808">
                            <w:pPr>
                              <w:tabs>
                                <w:tab w:val="right" w:pos="3600"/>
                              </w:tabs>
                              <w:spacing w:after="0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="00A00BF2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>Highway</w:t>
                            </w:r>
                            <w:r w:rsidR="00FF38D6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>:</w:t>
                            </w:r>
                            <w:r w:rsidR="00C7681A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7681A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14:paraId="1BBE0FB1" w14:textId="77777777" w:rsidR="00FF38D6" w:rsidRPr="00FF38D6" w:rsidRDefault="00AD5808" w:rsidP="00AD5808">
                            <w:pPr>
                              <w:tabs>
                                <w:tab w:val="right" w:pos="3600"/>
                              </w:tabs>
                              <w:spacing w:after="0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="00FF38D6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>Project Number</w:t>
                            </w:r>
                            <w:r w:rsidR="00374457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(CSJ)</w:t>
                            </w:r>
                            <w:r w:rsidR="00FF38D6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>:</w:t>
                            </w:r>
                            <w:r w:rsidR="00C7681A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00BF2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14:paraId="656CCAD2" w14:textId="77777777" w:rsidR="00FF38D6" w:rsidRDefault="00FF38D6"/>
                          <w:p w14:paraId="1A609BAA" w14:textId="77777777" w:rsidR="000F74E1" w:rsidRPr="002A2CC6" w:rsidRDefault="000F74E1" w:rsidP="002A2CC6">
                            <w:pPr>
                              <w:pStyle w:val="Title"/>
                              <w:rPr>
                                <w:b w:val="0"/>
                                <w:bCs w:val="0"/>
                                <w:i/>
                                <w:iCs/>
                                <w:sz w:val="48"/>
                                <w:szCs w:val="48"/>
                              </w:rPr>
                            </w:pPr>
                            <w:r w:rsidRPr="002A2CC6">
                              <w:rPr>
                                <w:b w:val="0"/>
                                <w:bCs w:val="0"/>
                                <w:i/>
                                <w:iCs/>
                                <w:sz w:val="48"/>
                                <w:szCs w:val="48"/>
                              </w:rPr>
                              <w:t>as Department of Transportation</w:t>
                            </w:r>
                          </w:p>
                          <w:p w14:paraId="07409929" w14:textId="77777777" w:rsidR="000F74E1" w:rsidRPr="00930F1F" w:rsidRDefault="000F74E1" w:rsidP="00930F1F">
                            <w:pPr>
                              <w:pStyle w:val="Heading1"/>
                            </w:pPr>
                            <w:bookmarkStart w:id="4" w:name="_Toc234507674"/>
                            <w:bookmarkStart w:id="5" w:name="_Toc234507715"/>
                            <w:bookmarkStart w:id="6" w:name="_Toc234508071"/>
                            <w:r w:rsidRPr="00930F1F">
                              <w:t>Digital Delivery Program</w:t>
                            </w:r>
                            <w:bookmarkEnd w:id="4"/>
                            <w:bookmarkEnd w:id="5"/>
                            <w:bookmarkEnd w:id="6"/>
                          </w:p>
                          <w:p w14:paraId="5440698C" w14:textId="77777777" w:rsidR="00FF38D6" w:rsidRDefault="00FF38D6" w:rsidP="00FF38D6">
                            <w:pPr>
                              <w:spacing w:after="0"/>
                              <w:jc w:val="right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FF38D6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>Project Execution Plan</w:t>
                            </w:r>
                          </w:p>
                          <w:p w14:paraId="461E0DC7" w14:textId="77777777" w:rsidR="00FF38D6" w:rsidRPr="00FB14CE" w:rsidRDefault="00FC2E48" w:rsidP="00FF38D6">
                            <w:pPr>
                              <w:spacing w:after="0"/>
                              <w:jc w:val="right"/>
                              <w:rPr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Rev. </w:t>
                            </w:r>
                            <w:r w:rsidR="00FB14CE" w:rsidRPr="00FB14CE">
                              <w:rPr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March 2026</w:t>
                            </w:r>
                          </w:p>
                          <w:p w14:paraId="0A03770B" w14:textId="77777777" w:rsidR="00FF38D6" w:rsidRDefault="00FF38D6" w:rsidP="00FF38D6">
                            <w:pPr>
                              <w:spacing w:after="0"/>
                              <w:jc w:val="right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41FA9C1D" w14:textId="77777777" w:rsidR="00FF38D6" w:rsidRDefault="00FF38D6" w:rsidP="00FF38D6">
                            <w:pPr>
                              <w:spacing w:after="0"/>
                              <w:jc w:val="right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4643EA70" w14:textId="77777777" w:rsidR="00FF38D6" w:rsidRDefault="00AD5808" w:rsidP="00AD5808">
                            <w:pPr>
                              <w:tabs>
                                <w:tab w:val="right" w:pos="3600"/>
                              </w:tabs>
                              <w:spacing w:after="0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="00FF38D6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>District:</w:t>
                            </w:r>
                            <w:r w:rsidR="00C7681A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D387D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14:paraId="3685A5BA" w14:textId="77777777" w:rsidR="00FF38D6" w:rsidRDefault="00AD5808" w:rsidP="00AD5808">
                            <w:pPr>
                              <w:tabs>
                                <w:tab w:val="right" w:pos="3600"/>
                              </w:tabs>
                              <w:spacing w:after="0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="00A00BF2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>Highway</w:t>
                            </w:r>
                            <w:r w:rsidR="00FF38D6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>:</w:t>
                            </w:r>
                            <w:r w:rsidR="00C7681A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7681A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14:paraId="40339EA5" w14:textId="77777777" w:rsidR="00FF38D6" w:rsidRPr="00FF38D6" w:rsidRDefault="00AD5808" w:rsidP="00AD5808">
                            <w:pPr>
                              <w:tabs>
                                <w:tab w:val="right" w:pos="3600"/>
                              </w:tabs>
                              <w:spacing w:after="0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="00FF38D6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>Project Number</w:t>
                            </w:r>
                            <w:r w:rsidR="00374457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(CSJ)</w:t>
                            </w:r>
                            <w:r w:rsidR="00FF38D6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>:</w:t>
                            </w:r>
                            <w:r w:rsidR="00C7681A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00BF2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14:paraId="175A0420" w14:textId="77777777" w:rsidR="00FF38D6" w:rsidRDefault="00FF38D6"/>
                          <w:p w14:paraId="44A0A6ED" w14:textId="77777777" w:rsidR="000F74E1" w:rsidRPr="002A2CC6" w:rsidRDefault="000F74E1" w:rsidP="002A2CC6">
                            <w:pPr>
                              <w:pStyle w:val="Title"/>
                              <w:rPr>
                                <w:b w:val="0"/>
                                <w:bCs w:val="0"/>
                                <w:i/>
                                <w:iCs/>
                                <w:sz w:val="48"/>
                                <w:szCs w:val="48"/>
                              </w:rPr>
                            </w:pPr>
                            <w:r w:rsidRPr="002A2CC6">
                              <w:rPr>
                                <w:b w:val="0"/>
                                <w:bCs w:val="0"/>
                                <w:i/>
                                <w:iCs/>
                                <w:sz w:val="48"/>
                                <w:szCs w:val="48"/>
                              </w:rPr>
                              <w:t>as Department of Transportation</w:t>
                            </w:r>
                          </w:p>
                          <w:p w14:paraId="6230AA83" w14:textId="77777777" w:rsidR="000F74E1" w:rsidRPr="00930F1F" w:rsidRDefault="000F74E1" w:rsidP="00930F1F">
                            <w:pPr>
                              <w:pStyle w:val="Heading1"/>
                            </w:pPr>
                            <w:bookmarkStart w:id="7" w:name="_Toc234507642"/>
                            <w:bookmarkStart w:id="8" w:name="_Toc234507675"/>
                            <w:bookmarkStart w:id="9" w:name="_Toc234507716"/>
                            <w:bookmarkStart w:id="10" w:name="_Toc234508072"/>
                            <w:r w:rsidRPr="00930F1F">
                              <w:t>Digital Delivery Program</w:t>
                            </w:r>
                            <w:bookmarkEnd w:id="7"/>
                            <w:bookmarkEnd w:id="8"/>
                            <w:bookmarkEnd w:id="9"/>
                            <w:bookmarkEnd w:id="10"/>
                          </w:p>
                          <w:p w14:paraId="000A4A52" w14:textId="77777777" w:rsidR="00FF38D6" w:rsidRDefault="00FF38D6" w:rsidP="00FF38D6">
                            <w:pPr>
                              <w:spacing w:after="0"/>
                              <w:jc w:val="right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FF38D6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>Project Execution Plan</w:t>
                            </w:r>
                          </w:p>
                          <w:p w14:paraId="25D1E064" w14:textId="19AB1675" w:rsidR="00FF38D6" w:rsidRPr="00FB14CE" w:rsidRDefault="00FC2E48" w:rsidP="00FF38D6">
                            <w:pPr>
                              <w:spacing w:after="0"/>
                              <w:jc w:val="right"/>
                              <w:rPr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Rev. </w:t>
                            </w:r>
                            <w:r w:rsidR="00FB14CE" w:rsidRPr="00FB14CE">
                              <w:rPr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March 2026</w:t>
                            </w:r>
                          </w:p>
                          <w:p w14:paraId="7F9A236F" w14:textId="77777777" w:rsidR="00FF38D6" w:rsidRDefault="00FF38D6" w:rsidP="00FF38D6">
                            <w:pPr>
                              <w:spacing w:after="0"/>
                              <w:jc w:val="right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574E4F43" w14:textId="77777777" w:rsidR="00FF38D6" w:rsidRDefault="00FF38D6" w:rsidP="00FF38D6">
                            <w:pPr>
                              <w:spacing w:after="0"/>
                              <w:jc w:val="right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72439394" w14:textId="4A3C9B5A" w:rsidR="00FF38D6" w:rsidRDefault="00AD5808" w:rsidP="00AD5808">
                            <w:pPr>
                              <w:tabs>
                                <w:tab w:val="right" w:pos="3600"/>
                              </w:tabs>
                              <w:spacing w:after="0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="00FF38D6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>District:</w:t>
                            </w:r>
                            <w:r w:rsidR="00C7681A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D387D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14:paraId="25819798" w14:textId="12209FB1" w:rsidR="00FF38D6" w:rsidRDefault="00AD5808" w:rsidP="00AD5808">
                            <w:pPr>
                              <w:tabs>
                                <w:tab w:val="right" w:pos="3600"/>
                              </w:tabs>
                              <w:spacing w:after="0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="00A00BF2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>Highway</w:t>
                            </w:r>
                            <w:r w:rsidR="00FF38D6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>:</w:t>
                            </w:r>
                            <w:r w:rsidR="00C7681A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7681A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14:paraId="77A15B63" w14:textId="089B1488" w:rsidR="00FF38D6" w:rsidRPr="00FF38D6" w:rsidRDefault="00AD5808" w:rsidP="00AD5808">
                            <w:pPr>
                              <w:tabs>
                                <w:tab w:val="right" w:pos="3600"/>
                              </w:tabs>
                              <w:spacing w:after="0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="00FF38D6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>Project Number</w:t>
                            </w:r>
                            <w:r w:rsidR="00374457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(CSJ)</w:t>
                            </w:r>
                            <w:r w:rsidR="00FF38D6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>:</w:t>
                            </w:r>
                            <w:r w:rsidR="00C7681A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00BF2"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B8C65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5pt;margin-top:171.7pt;width:513pt;height:246.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" filled="f" stroked="f">
                <v:textbox>
                  <w:txbxContent>
                    <w:p w14:paraId="1FCCF7F6" w14:textId="77777777" w:rsidR="000F74E1" w:rsidRPr="002A2CC6" w:rsidRDefault="000F74E1" w:rsidP="002A2CC6">
                      <w:pPr>
                        <w:pStyle w:val="Title"/>
                        <w:rPr>
                          <w:b w:val="0"/>
                          <w:bCs w:val="0"/>
                          <w:i/>
                          <w:iCs/>
                          <w:sz w:val="48"/>
                          <w:szCs w:val="48"/>
                        </w:rPr>
                      </w:pPr>
                      <w:r w:rsidRPr="002A2CC6">
                        <w:rPr>
                          <w:b w:val="0"/>
                          <w:bCs w:val="0"/>
                          <w:i/>
                          <w:iCs/>
                          <w:sz w:val="48"/>
                          <w:szCs w:val="48"/>
                        </w:rPr>
                        <w:t>Texas Department of Transportation</w:t>
                      </w:r>
                    </w:p>
                    <w:p w14:paraId="155150CB" w14:textId="77777777" w:rsidR="000F74E1" w:rsidRPr="00930F1F" w:rsidRDefault="000F74E1" w:rsidP="00930F1F">
                      <w:pPr>
                        <w:pStyle w:val="Heading1"/>
                      </w:pPr>
                      <w:bookmarkStart w:id="11" w:name="_Toc234507713"/>
                      <w:bookmarkStart w:id="12" w:name="_Toc234508069"/>
                      <w:r w:rsidRPr="00930F1F">
                        <w:t>Digital Delivery Program</w:t>
                      </w:r>
                      <w:bookmarkEnd w:id="11"/>
                      <w:bookmarkEnd w:id="12"/>
                    </w:p>
                    <w:p w14:paraId="6B95269A" w14:textId="77777777" w:rsidR="00FF38D6" w:rsidRDefault="00FF38D6" w:rsidP="00FF38D6">
                      <w:pPr>
                        <w:spacing w:after="0"/>
                        <w:jc w:val="right"/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FF38D6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>Project Execution Plan</w:t>
                      </w:r>
                    </w:p>
                    <w:p w14:paraId="53F6DE40" w14:textId="77777777" w:rsidR="00FF38D6" w:rsidRPr="00FB14CE" w:rsidRDefault="00FC2E48" w:rsidP="00FF38D6">
                      <w:pPr>
                        <w:spacing w:after="0"/>
                        <w:jc w:val="right"/>
                        <w:rPr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 xml:space="preserve">Rev. </w:t>
                      </w:r>
                      <w:r w:rsidR="00FB14CE" w:rsidRPr="00FB14CE">
                        <w:rPr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March 2026</w:t>
                      </w:r>
                    </w:p>
                    <w:p w14:paraId="40B92447" w14:textId="77777777" w:rsidR="00FF38D6" w:rsidRDefault="00FF38D6" w:rsidP="00FF38D6">
                      <w:pPr>
                        <w:spacing w:after="0"/>
                        <w:jc w:val="right"/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19B18845" w14:textId="77777777" w:rsidR="00FF38D6" w:rsidRDefault="00FF38D6" w:rsidP="00FF38D6">
                      <w:pPr>
                        <w:spacing w:after="0"/>
                        <w:jc w:val="right"/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4AC575B0" w14:textId="77777777" w:rsidR="00FF38D6" w:rsidRDefault="00AD5808" w:rsidP="00AD5808">
                      <w:pPr>
                        <w:tabs>
                          <w:tab w:val="right" w:pos="3600"/>
                        </w:tabs>
                        <w:spacing w:after="0"/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="00FF38D6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>District:</w:t>
                      </w:r>
                      <w:r w:rsidR="00C7681A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DD387D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</w:p>
                    <w:p w14:paraId="1440CABD" w14:textId="77777777" w:rsidR="00FF38D6" w:rsidRDefault="00AD5808" w:rsidP="00AD5808">
                      <w:pPr>
                        <w:tabs>
                          <w:tab w:val="right" w:pos="3600"/>
                        </w:tabs>
                        <w:spacing w:after="0"/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="00A00BF2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>Highway</w:t>
                      </w:r>
                      <w:r w:rsidR="00FF38D6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>:</w:t>
                      </w:r>
                      <w:r w:rsidR="00C7681A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C7681A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</w:p>
                    <w:p w14:paraId="14AE7A6C" w14:textId="77777777" w:rsidR="00FF38D6" w:rsidRPr="00FF38D6" w:rsidRDefault="00AD5808" w:rsidP="00AD5808">
                      <w:pPr>
                        <w:tabs>
                          <w:tab w:val="right" w:pos="3600"/>
                        </w:tabs>
                        <w:spacing w:after="0"/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="00FF38D6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>Project Number</w:t>
                      </w:r>
                      <w:r w:rsidR="00374457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 xml:space="preserve"> (CSJ)</w:t>
                      </w:r>
                      <w:r w:rsidR="00FF38D6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>:</w:t>
                      </w:r>
                      <w:r w:rsidR="00C7681A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A00BF2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</w:p>
                    <w:p w14:paraId="049B38D6" w14:textId="77777777" w:rsidR="00FF38D6" w:rsidRDefault="00FF38D6"/>
                    <w:p w14:paraId="51E014AD" w14:textId="77777777" w:rsidR="000F74E1" w:rsidRPr="002A2CC6" w:rsidRDefault="000F74E1" w:rsidP="002A2CC6">
                      <w:pPr>
                        <w:pStyle w:val="Title"/>
                        <w:rPr>
                          <w:b w:val="0"/>
                          <w:bCs w:val="0"/>
                          <w:i/>
                          <w:iCs/>
                          <w:sz w:val="48"/>
                          <w:szCs w:val="48"/>
                        </w:rPr>
                      </w:pPr>
                      <w:r w:rsidRPr="002A2CC6">
                        <w:rPr>
                          <w:b w:val="0"/>
                          <w:bCs w:val="0"/>
                          <w:i/>
                          <w:iCs/>
                          <w:sz w:val="48"/>
                          <w:szCs w:val="48"/>
                        </w:rPr>
                        <w:t>as Department of Transportation</w:t>
                      </w:r>
                    </w:p>
                    <w:p w14:paraId="1C860DC3" w14:textId="77777777" w:rsidR="000F74E1" w:rsidRPr="00930F1F" w:rsidRDefault="000F74E1" w:rsidP="00930F1F">
                      <w:pPr>
                        <w:pStyle w:val="Heading1"/>
                      </w:pPr>
                      <w:bookmarkStart w:id="13" w:name="_Toc234507714"/>
                      <w:bookmarkStart w:id="14" w:name="_Toc234508070"/>
                      <w:r w:rsidRPr="00930F1F">
                        <w:t>Digital Delivery Program</w:t>
                      </w:r>
                      <w:bookmarkEnd w:id="13"/>
                      <w:bookmarkEnd w:id="14"/>
                    </w:p>
                    <w:p w14:paraId="5DCAAE4E" w14:textId="77777777" w:rsidR="00FF38D6" w:rsidRDefault="00FF38D6" w:rsidP="00FF38D6">
                      <w:pPr>
                        <w:spacing w:after="0"/>
                        <w:jc w:val="right"/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FF38D6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>Project Execution Plan</w:t>
                      </w:r>
                    </w:p>
                    <w:p w14:paraId="438DD694" w14:textId="77777777" w:rsidR="00FF38D6" w:rsidRPr="00FB14CE" w:rsidRDefault="00FC2E48" w:rsidP="00FF38D6">
                      <w:pPr>
                        <w:spacing w:after="0"/>
                        <w:jc w:val="right"/>
                        <w:rPr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 xml:space="preserve">Rev. </w:t>
                      </w:r>
                      <w:r w:rsidR="00FB14CE" w:rsidRPr="00FB14CE">
                        <w:rPr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March 2026</w:t>
                      </w:r>
                    </w:p>
                    <w:p w14:paraId="336DC95A" w14:textId="77777777" w:rsidR="00FF38D6" w:rsidRDefault="00FF38D6" w:rsidP="00FF38D6">
                      <w:pPr>
                        <w:spacing w:after="0"/>
                        <w:jc w:val="right"/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15D25684" w14:textId="77777777" w:rsidR="00FF38D6" w:rsidRDefault="00FF38D6" w:rsidP="00FF38D6">
                      <w:pPr>
                        <w:spacing w:after="0"/>
                        <w:jc w:val="right"/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414DD11B" w14:textId="77777777" w:rsidR="00FF38D6" w:rsidRDefault="00AD5808" w:rsidP="00AD5808">
                      <w:pPr>
                        <w:tabs>
                          <w:tab w:val="right" w:pos="3600"/>
                        </w:tabs>
                        <w:spacing w:after="0"/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="00FF38D6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>District:</w:t>
                      </w:r>
                      <w:r w:rsidR="00C7681A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DD387D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</w:p>
                    <w:p w14:paraId="615BD9C4" w14:textId="77777777" w:rsidR="00FF38D6" w:rsidRDefault="00AD5808" w:rsidP="00AD5808">
                      <w:pPr>
                        <w:tabs>
                          <w:tab w:val="right" w:pos="3600"/>
                        </w:tabs>
                        <w:spacing w:after="0"/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="00A00BF2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>Highway</w:t>
                      </w:r>
                      <w:r w:rsidR="00FF38D6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>:</w:t>
                      </w:r>
                      <w:r w:rsidR="00C7681A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C7681A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</w:p>
                    <w:p w14:paraId="1BBE0FB1" w14:textId="77777777" w:rsidR="00FF38D6" w:rsidRPr="00FF38D6" w:rsidRDefault="00AD5808" w:rsidP="00AD5808">
                      <w:pPr>
                        <w:tabs>
                          <w:tab w:val="right" w:pos="3600"/>
                        </w:tabs>
                        <w:spacing w:after="0"/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="00FF38D6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>Project Number</w:t>
                      </w:r>
                      <w:r w:rsidR="00374457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 xml:space="preserve"> (CSJ)</w:t>
                      </w:r>
                      <w:r w:rsidR="00FF38D6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>:</w:t>
                      </w:r>
                      <w:r w:rsidR="00C7681A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A00BF2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</w:p>
                    <w:p w14:paraId="656CCAD2" w14:textId="77777777" w:rsidR="00FF38D6" w:rsidRDefault="00FF38D6"/>
                    <w:p w14:paraId="1A609BAA" w14:textId="77777777" w:rsidR="000F74E1" w:rsidRPr="002A2CC6" w:rsidRDefault="000F74E1" w:rsidP="002A2CC6">
                      <w:pPr>
                        <w:pStyle w:val="Title"/>
                        <w:rPr>
                          <w:b w:val="0"/>
                          <w:bCs w:val="0"/>
                          <w:i/>
                          <w:iCs/>
                          <w:sz w:val="48"/>
                          <w:szCs w:val="48"/>
                        </w:rPr>
                      </w:pPr>
                      <w:r w:rsidRPr="002A2CC6">
                        <w:rPr>
                          <w:b w:val="0"/>
                          <w:bCs w:val="0"/>
                          <w:i/>
                          <w:iCs/>
                          <w:sz w:val="48"/>
                          <w:szCs w:val="48"/>
                        </w:rPr>
                        <w:t>as Department of Transportation</w:t>
                      </w:r>
                    </w:p>
                    <w:p w14:paraId="07409929" w14:textId="77777777" w:rsidR="000F74E1" w:rsidRPr="00930F1F" w:rsidRDefault="000F74E1" w:rsidP="00930F1F">
                      <w:pPr>
                        <w:pStyle w:val="Heading1"/>
                      </w:pPr>
                      <w:bookmarkStart w:id="15" w:name="_Toc234507674"/>
                      <w:bookmarkStart w:id="16" w:name="_Toc234507715"/>
                      <w:bookmarkStart w:id="17" w:name="_Toc234508071"/>
                      <w:r w:rsidRPr="00930F1F">
                        <w:t>Digital Delivery Program</w:t>
                      </w:r>
                      <w:bookmarkEnd w:id="15"/>
                      <w:bookmarkEnd w:id="16"/>
                      <w:bookmarkEnd w:id="17"/>
                    </w:p>
                    <w:p w14:paraId="5440698C" w14:textId="77777777" w:rsidR="00FF38D6" w:rsidRDefault="00FF38D6" w:rsidP="00FF38D6">
                      <w:pPr>
                        <w:spacing w:after="0"/>
                        <w:jc w:val="right"/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FF38D6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>Project Execution Plan</w:t>
                      </w:r>
                    </w:p>
                    <w:p w14:paraId="461E0DC7" w14:textId="77777777" w:rsidR="00FF38D6" w:rsidRPr="00FB14CE" w:rsidRDefault="00FC2E48" w:rsidP="00FF38D6">
                      <w:pPr>
                        <w:spacing w:after="0"/>
                        <w:jc w:val="right"/>
                        <w:rPr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 xml:space="preserve">Rev. </w:t>
                      </w:r>
                      <w:r w:rsidR="00FB14CE" w:rsidRPr="00FB14CE">
                        <w:rPr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March 2026</w:t>
                      </w:r>
                    </w:p>
                    <w:p w14:paraId="0A03770B" w14:textId="77777777" w:rsidR="00FF38D6" w:rsidRDefault="00FF38D6" w:rsidP="00FF38D6">
                      <w:pPr>
                        <w:spacing w:after="0"/>
                        <w:jc w:val="right"/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41FA9C1D" w14:textId="77777777" w:rsidR="00FF38D6" w:rsidRDefault="00FF38D6" w:rsidP="00FF38D6">
                      <w:pPr>
                        <w:spacing w:after="0"/>
                        <w:jc w:val="right"/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4643EA70" w14:textId="77777777" w:rsidR="00FF38D6" w:rsidRDefault="00AD5808" w:rsidP="00AD5808">
                      <w:pPr>
                        <w:tabs>
                          <w:tab w:val="right" w:pos="3600"/>
                        </w:tabs>
                        <w:spacing w:after="0"/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="00FF38D6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>District:</w:t>
                      </w:r>
                      <w:r w:rsidR="00C7681A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DD387D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</w:p>
                    <w:p w14:paraId="3685A5BA" w14:textId="77777777" w:rsidR="00FF38D6" w:rsidRDefault="00AD5808" w:rsidP="00AD5808">
                      <w:pPr>
                        <w:tabs>
                          <w:tab w:val="right" w:pos="3600"/>
                        </w:tabs>
                        <w:spacing w:after="0"/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="00A00BF2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>Highway</w:t>
                      </w:r>
                      <w:r w:rsidR="00FF38D6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>:</w:t>
                      </w:r>
                      <w:r w:rsidR="00C7681A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C7681A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</w:p>
                    <w:p w14:paraId="40339EA5" w14:textId="77777777" w:rsidR="00FF38D6" w:rsidRPr="00FF38D6" w:rsidRDefault="00AD5808" w:rsidP="00AD5808">
                      <w:pPr>
                        <w:tabs>
                          <w:tab w:val="right" w:pos="3600"/>
                        </w:tabs>
                        <w:spacing w:after="0"/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="00FF38D6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>Project Number</w:t>
                      </w:r>
                      <w:r w:rsidR="00374457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 xml:space="preserve"> (CSJ)</w:t>
                      </w:r>
                      <w:r w:rsidR="00FF38D6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>:</w:t>
                      </w:r>
                      <w:r w:rsidR="00C7681A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A00BF2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</w:p>
                    <w:p w14:paraId="175A0420" w14:textId="77777777" w:rsidR="00FF38D6" w:rsidRDefault="00FF38D6"/>
                    <w:p w14:paraId="44A0A6ED" w14:textId="77777777" w:rsidR="000F74E1" w:rsidRPr="002A2CC6" w:rsidRDefault="000F74E1" w:rsidP="002A2CC6">
                      <w:pPr>
                        <w:pStyle w:val="Title"/>
                        <w:rPr>
                          <w:b w:val="0"/>
                          <w:bCs w:val="0"/>
                          <w:i/>
                          <w:iCs/>
                          <w:sz w:val="48"/>
                          <w:szCs w:val="48"/>
                        </w:rPr>
                      </w:pPr>
                      <w:r w:rsidRPr="002A2CC6">
                        <w:rPr>
                          <w:b w:val="0"/>
                          <w:bCs w:val="0"/>
                          <w:i/>
                          <w:iCs/>
                          <w:sz w:val="48"/>
                          <w:szCs w:val="48"/>
                        </w:rPr>
                        <w:t>as Department of Transportation</w:t>
                      </w:r>
                    </w:p>
                    <w:p w14:paraId="6230AA83" w14:textId="77777777" w:rsidR="000F74E1" w:rsidRPr="00930F1F" w:rsidRDefault="000F74E1" w:rsidP="00930F1F">
                      <w:pPr>
                        <w:pStyle w:val="Heading1"/>
                      </w:pPr>
                      <w:bookmarkStart w:id="18" w:name="_Toc234507642"/>
                      <w:bookmarkStart w:id="19" w:name="_Toc234507675"/>
                      <w:bookmarkStart w:id="20" w:name="_Toc234507716"/>
                      <w:bookmarkStart w:id="21" w:name="_Toc234508072"/>
                      <w:r w:rsidRPr="00930F1F">
                        <w:t>Digital Delivery Program</w:t>
                      </w:r>
                      <w:bookmarkEnd w:id="18"/>
                      <w:bookmarkEnd w:id="19"/>
                      <w:bookmarkEnd w:id="20"/>
                      <w:bookmarkEnd w:id="21"/>
                    </w:p>
                    <w:p w14:paraId="000A4A52" w14:textId="77777777" w:rsidR="00FF38D6" w:rsidRDefault="00FF38D6" w:rsidP="00FF38D6">
                      <w:pPr>
                        <w:spacing w:after="0"/>
                        <w:jc w:val="right"/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FF38D6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>Project Execution Plan</w:t>
                      </w:r>
                    </w:p>
                    <w:p w14:paraId="25D1E064" w14:textId="19AB1675" w:rsidR="00FF38D6" w:rsidRPr="00FB14CE" w:rsidRDefault="00FC2E48" w:rsidP="00FF38D6">
                      <w:pPr>
                        <w:spacing w:after="0"/>
                        <w:jc w:val="right"/>
                        <w:rPr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 xml:space="preserve">Rev. </w:t>
                      </w:r>
                      <w:r w:rsidR="00FB14CE" w:rsidRPr="00FB14CE">
                        <w:rPr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March 2026</w:t>
                      </w:r>
                    </w:p>
                    <w:p w14:paraId="7F9A236F" w14:textId="77777777" w:rsidR="00FF38D6" w:rsidRDefault="00FF38D6" w:rsidP="00FF38D6">
                      <w:pPr>
                        <w:spacing w:after="0"/>
                        <w:jc w:val="right"/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574E4F43" w14:textId="77777777" w:rsidR="00FF38D6" w:rsidRDefault="00FF38D6" w:rsidP="00FF38D6">
                      <w:pPr>
                        <w:spacing w:after="0"/>
                        <w:jc w:val="right"/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72439394" w14:textId="4A3C9B5A" w:rsidR="00FF38D6" w:rsidRDefault="00AD5808" w:rsidP="00AD5808">
                      <w:pPr>
                        <w:tabs>
                          <w:tab w:val="right" w:pos="3600"/>
                        </w:tabs>
                        <w:spacing w:after="0"/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="00FF38D6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>District:</w:t>
                      </w:r>
                      <w:r w:rsidR="00C7681A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DD387D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</w:p>
                    <w:p w14:paraId="25819798" w14:textId="12209FB1" w:rsidR="00FF38D6" w:rsidRDefault="00AD5808" w:rsidP="00AD5808">
                      <w:pPr>
                        <w:tabs>
                          <w:tab w:val="right" w:pos="3600"/>
                        </w:tabs>
                        <w:spacing w:after="0"/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="00A00BF2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>Highway</w:t>
                      </w:r>
                      <w:r w:rsidR="00FF38D6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>:</w:t>
                      </w:r>
                      <w:r w:rsidR="00C7681A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C7681A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</w:p>
                    <w:p w14:paraId="77A15B63" w14:textId="089B1488" w:rsidR="00FF38D6" w:rsidRPr="00FF38D6" w:rsidRDefault="00AD5808" w:rsidP="00AD5808">
                      <w:pPr>
                        <w:tabs>
                          <w:tab w:val="right" w:pos="3600"/>
                        </w:tabs>
                        <w:spacing w:after="0"/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="00FF38D6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>Project Number</w:t>
                      </w:r>
                      <w:r w:rsidR="00374457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 xml:space="preserve"> (CSJ)</w:t>
                      </w:r>
                      <w:r w:rsidR="00FF38D6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>:</w:t>
                      </w:r>
                      <w:r w:rsidR="00C7681A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A00BF2"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bookmarkStart w:id="22" w:name="_Toc234508073" w:displacedByCustomXml="next"/>
    <w:bookmarkStart w:id="23" w:name="_Toc234507717" w:displacedByCustomXml="next"/>
    <w:sdt>
      <w:sdtPr>
        <w:rPr>
          <w:b/>
          <w:bCs/>
          <w:color w:val="0053A9" w:themeColor="background2"/>
          <w:sz w:val="36"/>
          <w:szCs w:val="36"/>
        </w:rPr>
        <w:id w:val="-96953628"/>
        <w:docPartObj>
          <w:docPartGallery w:val="Table of Contents"/>
          <w:docPartUnique/>
        </w:docPartObj>
      </w:sdtPr>
      <w:sdtEndPr>
        <w:rPr>
          <w:b w:val="0"/>
          <w:bCs w:val="0"/>
          <w:noProof/>
          <w:color w:val="auto"/>
          <w:sz w:val="22"/>
          <w:szCs w:val="22"/>
        </w:rPr>
      </w:sdtEndPr>
      <w:sdtContent>
        <w:p w14:paraId="2DDBE4D8" w14:textId="55CEAD7E" w:rsidR="009A24B4" w:rsidRPr="00655C95" w:rsidRDefault="00602372" w:rsidP="00655C95">
          <w:pPr>
            <w:jc w:val="center"/>
            <w:rPr>
              <w:b/>
              <w:bCs/>
              <w:color w:val="0053A9" w:themeColor="background2"/>
              <w:sz w:val="36"/>
              <w:szCs w:val="36"/>
            </w:rPr>
          </w:pPr>
          <w:r w:rsidRPr="00655C95">
            <w:rPr>
              <w:b/>
              <w:bCs/>
              <w:color w:val="0053A9" w:themeColor="background2"/>
              <w:sz w:val="36"/>
              <w:szCs w:val="36"/>
            </w:rPr>
            <w:t>Table of Contents</w:t>
          </w:r>
          <w:bookmarkEnd w:id="23"/>
          <w:bookmarkEnd w:id="22"/>
        </w:p>
        <w:p w14:paraId="30A89B12" w14:textId="615F73EC" w:rsidR="00AE7A6C" w:rsidRDefault="00AE7A6C" w:rsidP="00D20F34">
          <w:pPr>
            <w:pStyle w:val="TOC1"/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"1-4" \h \z \u </w:instrText>
          </w:r>
          <w:r>
            <w:fldChar w:fldCharType="separate"/>
          </w:r>
          <w:hyperlink w:anchor="_Toc234508074" w:history="1">
            <w:r w:rsidRPr="002D2684">
              <w:rPr>
                <w:rStyle w:val="Hyperlink"/>
                <w:noProof/>
              </w:rPr>
              <w:t>List of Revisions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_Toc234508074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iv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51D1C9" w14:textId="5980FE85" w:rsidR="00AE7A6C" w:rsidRDefault="00AE7A6C">
          <w:pPr>
            <w:pStyle w:val="TOC2"/>
            <w:tabs>
              <w:tab w:val="right" w:leader="dot" w:pos="1007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4508075" w:history="1">
            <w:r w:rsidRPr="002D2684">
              <w:rPr>
                <w:rStyle w:val="Hyperlink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_Toc234508075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E9FA78" w14:textId="596D0FB3" w:rsidR="00AE7A6C" w:rsidRDefault="00AE7A6C">
          <w:pPr>
            <w:pStyle w:val="TOC3"/>
            <w:tabs>
              <w:tab w:val="right" w:leader="dot" w:pos="1007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4508076" w:history="1">
            <w:r w:rsidRPr="002D2684">
              <w:rPr>
                <w:rStyle w:val="Hyperlink"/>
                <w:noProof/>
              </w:rPr>
              <w:t>Purpose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_Toc234508076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3A7707" w14:textId="498845AA" w:rsidR="00AE7A6C" w:rsidRDefault="00AE7A6C">
          <w:pPr>
            <w:pStyle w:val="TOC3"/>
            <w:tabs>
              <w:tab w:val="right" w:leader="dot" w:pos="1007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4508077" w:history="1">
            <w:r w:rsidRPr="002D2684">
              <w:rPr>
                <w:rStyle w:val="Hyperlink"/>
                <w:noProof/>
              </w:rPr>
              <w:t>Project Description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_Toc234508077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F5328B" w14:textId="785CE9C1" w:rsidR="00AE7A6C" w:rsidRDefault="00AE7A6C">
          <w:pPr>
            <w:pStyle w:val="TOC3"/>
            <w:tabs>
              <w:tab w:val="right" w:leader="dot" w:pos="1007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4508078" w:history="1">
            <w:r w:rsidRPr="002D2684">
              <w:rPr>
                <w:rStyle w:val="Hyperlink"/>
                <w:noProof/>
              </w:rPr>
              <w:t>Project Goals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_Toc234508078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A0C0A9" w14:textId="4960253A" w:rsidR="00AE7A6C" w:rsidRDefault="00046FAD">
          <w:pPr>
            <w:pStyle w:val="TOC2"/>
            <w:tabs>
              <w:tab w:val="right" w:leader="dot" w:pos="1007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4508079" w:history="1">
            <w:r w:rsidRPr="002D2684">
              <w:rPr>
                <w:rStyle w:val="Hyperlink"/>
                <w:noProof/>
              </w:rPr>
              <w:t>PROJECT TEAM, SCHEDULE, &amp; DELIVERABLES</w:t>
            </w:r>
            <w:r>
              <w:rPr>
                <w:noProof/>
                <w:webHidden/>
              </w:rPr>
              <w:tab/>
            </w:r>
            <w:r w:rsidR="00AE7A6C">
              <w:rPr>
                <w:noProof/>
                <w:webHidden/>
              </w:rPr>
              <w:fldChar w:fldCharType="begin"/>
            </w:r>
            <w:r w:rsidR="00AE7A6C">
              <w:rPr>
                <w:noProof/>
                <w:webHidden/>
              </w:rPr>
              <w:instrText xml:space="preserve"> PAGEREF _Toc234508079 \h </w:instrText>
            </w:r>
            <w:r w:rsidR="00AE7A6C">
              <w:rPr>
                <w:noProof/>
                <w:webHidden/>
              </w:rPr>
            </w:r>
            <w:r w:rsidR="00AE7A6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AE7A6C">
              <w:rPr>
                <w:noProof/>
                <w:webHidden/>
              </w:rPr>
              <w:fldChar w:fldCharType="end"/>
            </w:r>
          </w:hyperlink>
        </w:p>
        <w:p w14:paraId="730BD5C7" w14:textId="485D62D2" w:rsidR="00AE7A6C" w:rsidRDefault="00AE7A6C">
          <w:pPr>
            <w:pStyle w:val="TOC3"/>
            <w:tabs>
              <w:tab w:val="right" w:leader="dot" w:pos="1007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4508080" w:history="1">
            <w:r w:rsidRPr="002D2684">
              <w:rPr>
                <w:rStyle w:val="Hyperlink"/>
                <w:noProof/>
              </w:rPr>
              <w:t>Project Team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_Toc234508080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1530F3" w14:textId="6D45F3B4" w:rsidR="00AE7A6C" w:rsidRDefault="00AE7A6C">
          <w:pPr>
            <w:pStyle w:val="TOC4"/>
            <w:tabs>
              <w:tab w:val="right" w:leader="dot" w:pos="10070"/>
            </w:tabs>
            <w:rPr>
              <w:noProof/>
            </w:rPr>
          </w:pPr>
          <w:hyperlink w:anchor="_Toc234508081" w:history="1">
            <w:r w:rsidRPr="002D2684">
              <w:rPr>
                <w:rStyle w:val="Hyperlink"/>
                <w:noProof/>
              </w:rPr>
              <w:t>Team Directory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_Toc234508081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03A548" w14:textId="22DE10F8" w:rsidR="00AE7A6C" w:rsidRDefault="00AE7A6C">
          <w:pPr>
            <w:pStyle w:val="TOC4"/>
            <w:tabs>
              <w:tab w:val="right" w:leader="dot" w:pos="10070"/>
            </w:tabs>
            <w:rPr>
              <w:noProof/>
            </w:rPr>
          </w:pPr>
          <w:hyperlink w:anchor="_Toc234508082" w:history="1">
            <w:r w:rsidRPr="002D2684">
              <w:rPr>
                <w:rStyle w:val="Hyperlink"/>
                <w:noProof/>
              </w:rPr>
              <w:t>Roles and Responsibilities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_Toc234508082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E88E2D" w14:textId="26831CD7" w:rsidR="00AE7A6C" w:rsidRDefault="00AE7A6C">
          <w:pPr>
            <w:pStyle w:val="TOC4"/>
            <w:tabs>
              <w:tab w:val="right" w:leader="dot" w:pos="10070"/>
            </w:tabs>
            <w:rPr>
              <w:noProof/>
            </w:rPr>
          </w:pPr>
          <w:hyperlink w:anchor="_Toc234508083" w:history="1">
            <w:r w:rsidRPr="002D2684">
              <w:rPr>
                <w:rStyle w:val="Hyperlink"/>
                <w:noProof/>
              </w:rPr>
              <w:t>Communication 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_Toc234508083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A33815" w14:textId="1599B6C6" w:rsidR="00AE7A6C" w:rsidRDefault="00AE7A6C">
          <w:pPr>
            <w:pStyle w:val="TOC4"/>
            <w:tabs>
              <w:tab w:val="right" w:leader="dot" w:pos="10070"/>
            </w:tabs>
            <w:rPr>
              <w:noProof/>
            </w:rPr>
          </w:pPr>
          <w:hyperlink w:anchor="_Toc234508084" w:history="1">
            <w:r w:rsidRPr="002D2684">
              <w:rPr>
                <w:rStyle w:val="Hyperlink"/>
                <w:noProof/>
              </w:rPr>
              <w:t>District Coordination 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_Toc234508084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AB280A" w14:textId="7F18EB68" w:rsidR="00AE7A6C" w:rsidRDefault="00AE7A6C">
          <w:pPr>
            <w:pStyle w:val="TOC4"/>
            <w:tabs>
              <w:tab w:val="right" w:leader="dot" w:pos="10070"/>
            </w:tabs>
            <w:rPr>
              <w:noProof/>
            </w:rPr>
          </w:pPr>
          <w:hyperlink w:anchor="_Toc234508085" w:history="1">
            <w:r w:rsidRPr="002D2684">
              <w:rPr>
                <w:rStyle w:val="Hyperlink"/>
                <w:noProof/>
              </w:rPr>
              <w:t>Meetings/Workshops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_Toc234508085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2BDA21" w14:textId="369A268A" w:rsidR="00AE7A6C" w:rsidRDefault="00AE7A6C">
          <w:pPr>
            <w:pStyle w:val="TOC3"/>
            <w:tabs>
              <w:tab w:val="right" w:leader="dot" w:pos="1007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4508086" w:history="1">
            <w:r w:rsidRPr="002D2684">
              <w:rPr>
                <w:rStyle w:val="Hyperlink"/>
                <w:noProof/>
              </w:rPr>
              <w:t>Project Schedule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_Toc234508086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5BFD4E" w14:textId="77D07F81" w:rsidR="00AE7A6C" w:rsidRDefault="00AE7A6C">
          <w:pPr>
            <w:pStyle w:val="TOC3"/>
            <w:tabs>
              <w:tab w:val="right" w:leader="dot" w:pos="1007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4508087" w:history="1">
            <w:r w:rsidRPr="002D2684">
              <w:rPr>
                <w:rStyle w:val="Hyperlink"/>
                <w:noProof/>
              </w:rPr>
              <w:t>Project Deliverables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_Toc234508087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116098" w14:textId="03C63738" w:rsidR="00AE7A6C" w:rsidRDefault="00AE7A6C">
          <w:pPr>
            <w:pStyle w:val="TOC2"/>
            <w:tabs>
              <w:tab w:val="right" w:leader="dot" w:pos="1007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4508088" w:history="1">
            <w:r w:rsidRPr="002D2684">
              <w:rPr>
                <w:rStyle w:val="Hyperlink"/>
                <w:noProof/>
              </w:rPr>
              <w:t>TECHNOLOGY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_Toc234508088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B37717" w14:textId="6AE323CB" w:rsidR="00AE7A6C" w:rsidRDefault="00AE7A6C">
          <w:pPr>
            <w:pStyle w:val="TOC3"/>
            <w:tabs>
              <w:tab w:val="right" w:leader="dot" w:pos="1007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4508089" w:history="1">
            <w:r w:rsidRPr="002D2684">
              <w:rPr>
                <w:rStyle w:val="Hyperlink"/>
                <w:noProof/>
              </w:rPr>
              <w:t>System Requirements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_Toc234508089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EC9F52" w14:textId="237FD333" w:rsidR="00AE7A6C" w:rsidRDefault="00AE7A6C">
          <w:pPr>
            <w:pStyle w:val="TOC3"/>
            <w:tabs>
              <w:tab w:val="right" w:leader="dot" w:pos="1007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4508090" w:history="1">
            <w:r w:rsidRPr="002D2684">
              <w:rPr>
                <w:rStyle w:val="Hyperlink"/>
                <w:noProof/>
              </w:rPr>
              <w:t>Software Requirements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_Toc234508090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A8F132" w14:textId="24A41882" w:rsidR="00AE7A6C" w:rsidRDefault="00AE7A6C">
          <w:pPr>
            <w:pStyle w:val="TOC3"/>
            <w:tabs>
              <w:tab w:val="right" w:leader="dot" w:pos="1007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4508091" w:history="1">
            <w:r w:rsidRPr="002D2684">
              <w:rPr>
                <w:rStyle w:val="Hyperlink"/>
                <w:noProof/>
              </w:rPr>
              <w:t>Information Exchanges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_Toc234508091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39CDED" w14:textId="110184A2" w:rsidR="00AE7A6C" w:rsidRDefault="00AE7A6C">
          <w:pPr>
            <w:pStyle w:val="TOC2"/>
            <w:tabs>
              <w:tab w:val="right" w:leader="dot" w:pos="1007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4508092" w:history="1">
            <w:r w:rsidRPr="002D2684">
              <w:rPr>
                <w:rStyle w:val="Hyperlink"/>
                <w:noProof/>
              </w:rPr>
              <w:t>MODEL MANAGEMENT 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_Toc234508092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9DD0DD" w14:textId="695FDD27" w:rsidR="00AE7A6C" w:rsidRDefault="00AE7A6C">
          <w:pPr>
            <w:pStyle w:val="TOC3"/>
            <w:tabs>
              <w:tab w:val="right" w:leader="dot" w:pos="1007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4508093" w:history="1">
            <w:r w:rsidRPr="002D2684">
              <w:rPr>
                <w:rStyle w:val="Hyperlink"/>
                <w:noProof/>
              </w:rPr>
              <w:t>Workspace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_Toc234508093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62B155" w14:textId="1D6F1BDE" w:rsidR="00AE7A6C" w:rsidRDefault="00AE7A6C">
          <w:pPr>
            <w:pStyle w:val="TOC3"/>
            <w:tabs>
              <w:tab w:val="right" w:leader="dot" w:pos="1007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4508094" w:history="1">
            <w:r w:rsidRPr="002D2684">
              <w:rPr>
                <w:rStyle w:val="Hyperlink"/>
                <w:noProof/>
              </w:rPr>
              <w:t>Folder Structure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_Toc234508094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39FE3E" w14:textId="198E5C75" w:rsidR="00AE7A6C" w:rsidRDefault="00AE7A6C">
          <w:pPr>
            <w:pStyle w:val="TOC3"/>
            <w:tabs>
              <w:tab w:val="right" w:leader="dot" w:pos="1007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4508095" w:history="1">
            <w:r w:rsidRPr="002D2684">
              <w:rPr>
                <w:rStyle w:val="Hyperlink"/>
                <w:noProof/>
              </w:rPr>
              <w:t>File Naming Convention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_Toc234508095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DB6DBC" w14:textId="43EC53F7" w:rsidR="00AE7A6C" w:rsidRDefault="00AE7A6C">
          <w:pPr>
            <w:pStyle w:val="TOC3"/>
            <w:tabs>
              <w:tab w:val="right" w:leader="dot" w:pos="1007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4508096" w:history="1">
            <w:r w:rsidRPr="002D2684">
              <w:rPr>
                <w:rStyle w:val="Hyperlink"/>
                <w:noProof/>
              </w:rPr>
              <w:t>Template Library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_Toc234508096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0D9DA3" w14:textId="1B1666EA" w:rsidR="00AE7A6C" w:rsidRDefault="00AE7A6C">
          <w:pPr>
            <w:pStyle w:val="TOC3"/>
            <w:tabs>
              <w:tab w:val="right" w:leader="dot" w:pos="1007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4508097" w:history="1">
            <w:r w:rsidRPr="002D2684">
              <w:rPr>
                <w:rStyle w:val="Hyperlink"/>
                <w:noProof/>
              </w:rPr>
              <w:t>Level of Development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_Toc234508097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6555FA" w14:textId="7EB15FF6" w:rsidR="00AE7A6C" w:rsidRDefault="00AE7A6C">
          <w:pPr>
            <w:pStyle w:val="TOC3"/>
            <w:tabs>
              <w:tab w:val="right" w:leader="dot" w:pos="1007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4508098" w:history="1">
            <w:r w:rsidRPr="002D2684">
              <w:rPr>
                <w:rStyle w:val="Hyperlink"/>
                <w:noProof/>
              </w:rPr>
              <w:t>Digital Signing and Sealing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_Toc234508098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A0108B" w14:textId="32B51621" w:rsidR="00AE7A6C" w:rsidRDefault="00046FAD">
          <w:pPr>
            <w:pStyle w:val="TOC2"/>
            <w:tabs>
              <w:tab w:val="right" w:leader="dot" w:pos="1007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4508099" w:history="1">
            <w:r w:rsidRPr="002D2684">
              <w:rPr>
                <w:rStyle w:val="Hyperlink"/>
                <w:noProof/>
              </w:rPr>
              <w:t>ASSET MANAGEMENT PLAN</w:t>
            </w:r>
            <w:r>
              <w:rPr>
                <w:noProof/>
                <w:webHidden/>
              </w:rPr>
              <w:tab/>
            </w:r>
            <w:r w:rsidR="00AE7A6C">
              <w:rPr>
                <w:noProof/>
                <w:webHidden/>
              </w:rPr>
              <w:fldChar w:fldCharType="begin"/>
            </w:r>
            <w:r w:rsidR="00AE7A6C">
              <w:rPr>
                <w:noProof/>
                <w:webHidden/>
              </w:rPr>
              <w:instrText xml:space="preserve"> PAGEREF _Toc234508099 \h </w:instrText>
            </w:r>
            <w:r w:rsidR="00AE7A6C">
              <w:rPr>
                <w:noProof/>
                <w:webHidden/>
              </w:rPr>
            </w:r>
            <w:r w:rsidR="00AE7A6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AE7A6C">
              <w:rPr>
                <w:noProof/>
                <w:webHidden/>
              </w:rPr>
              <w:fldChar w:fldCharType="end"/>
            </w:r>
          </w:hyperlink>
        </w:p>
        <w:p w14:paraId="64A76B3A" w14:textId="76601D2E" w:rsidR="00AE7A6C" w:rsidRDefault="00AE7A6C">
          <w:pPr>
            <w:pStyle w:val="TOC3"/>
            <w:tabs>
              <w:tab w:val="right" w:leader="dot" w:pos="1007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4508100" w:history="1">
            <w:r w:rsidRPr="002D2684">
              <w:rPr>
                <w:rStyle w:val="Hyperlink"/>
                <w:noProof/>
              </w:rPr>
              <w:t>Goals and Objectives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_Toc234508100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C97BE5" w14:textId="6C475C9A" w:rsidR="00AE7A6C" w:rsidRDefault="00AE7A6C">
          <w:pPr>
            <w:pStyle w:val="TOC2"/>
            <w:tabs>
              <w:tab w:val="right" w:leader="dot" w:pos="1007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4508101" w:history="1">
            <w:r w:rsidRPr="002D2684">
              <w:rPr>
                <w:rStyle w:val="Hyperlink"/>
                <w:noProof/>
              </w:rPr>
              <w:t>QUALITY MANAGEMENT 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_Toc234508101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A2C248" w14:textId="25F7078F" w:rsidR="00AE7A6C" w:rsidRDefault="00AE7A6C">
          <w:pPr>
            <w:pStyle w:val="TOC3"/>
            <w:tabs>
              <w:tab w:val="right" w:leader="dot" w:pos="1007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4508102" w:history="1">
            <w:r w:rsidRPr="002D2684">
              <w:rPr>
                <w:rStyle w:val="Hyperlink"/>
                <w:noProof/>
              </w:rPr>
              <w:t>Model Quality Control Process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_Toc234508102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03FF94" w14:textId="750C03C5" w:rsidR="00AE7A6C" w:rsidRDefault="00AE7A6C">
          <w:pPr>
            <w:pStyle w:val="TOC2"/>
            <w:tabs>
              <w:tab w:val="right" w:leader="dot" w:pos="1007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4508103" w:history="1">
            <w:r w:rsidRPr="002D2684">
              <w:rPr>
                <w:rStyle w:val="Hyperlink"/>
                <w:noProof/>
              </w:rPr>
              <w:t>CONSTRUCTION ADMINISTRATION PHASE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_Toc234508103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7085D1" w14:textId="46A7954A" w:rsidR="00AE7A6C" w:rsidRDefault="00AE7A6C">
          <w:pPr>
            <w:pStyle w:val="TOC3"/>
            <w:tabs>
              <w:tab w:val="right" w:leader="dot" w:pos="1007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4508104" w:history="1">
            <w:r w:rsidRPr="002D2684">
              <w:rPr>
                <w:rStyle w:val="Hyperlink"/>
                <w:noProof/>
              </w:rPr>
              <w:t>Letting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_Toc234508104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CA6D7B" w14:textId="5B88F4FA" w:rsidR="00AE7A6C" w:rsidRDefault="00AE7A6C">
          <w:pPr>
            <w:pStyle w:val="TOC3"/>
            <w:tabs>
              <w:tab w:val="right" w:leader="dot" w:pos="1007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4508105" w:history="1">
            <w:r w:rsidRPr="002D2684">
              <w:rPr>
                <w:rStyle w:val="Hyperlink"/>
                <w:noProof/>
              </w:rPr>
              <w:t>Construction Phase Process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_Toc234508105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D6D742" w14:textId="7BE19E96" w:rsidR="00AE7A6C" w:rsidRDefault="00AE7A6C">
          <w:pPr>
            <w:pStyle w:val="TOC2"/>
            <w:tabs>
              <w:tab w:val="right" w:leader="dot" w:pos="1007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4508106" w:history="1">
            <w:r w:rsidRPr="002D2684">
              <w:rPr>
                <w:rStyle w:val="Hyperlink"/>
                <w:noProof/>
              </w:rPr>
              <w:t>APPENDIX A – Project LOD Specifications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_Toc234508106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0CD511" w14:textId="74986B79" w:rsidR="00AE7A6C" w:rsidRDefault="00AE7A6C">
          <w:pPr>
            <w:pStyle w:val="TOC2"/>
            <w:tabs>
              <w:tab w:val="right" w:leader="dot" w:pos="1007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4508107" w:history="1">
            <w:r w:rsidRPr="002D2684">
              <w:rPr>
                <w:rStyle w:val="Hyperlink"/>
                <w:noProof/>
              </w:rPr>
              <w:t>APPENDIX B – Asset Inventory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_Toc234508107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56E211" w14:textId="799290D0" w:rsidR="00AE7A6C" w:rsidRDefault="00AE7A6C">
          <w:pPr>
            <w:pStyle w:val="TOC2"/>
            <w:tabs>
              <w:tab w:val="right" w:leader="dot" w:pos="1007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4508108" w:history="1">
            <w:r w:rsidRPr="002D2684">
              <w:rPr>
                <w:rStyle w:val="Hyperlink"/>
                <w:noProof/>
              </w:rPr>
              <w:t>APPENDIX C – Pilot Project Schedule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_Toc234508108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AE2D15" w14:textId="632B6770" w:rsidR="00D97596" w:rsidRDefault="00AE7A6C" w:rsidP="00655C95">
          <w:pPr>
            <w:rPr>
              <w:rFonts w:asciiTheme="majorHAnsi" w:eastAsiaTheme="majorEastAsia" w:hAnsiTheme="majorHAnsi" w:cstheme="majorBidi"/>
              <w:color w:val="0053A9" w:themeColor="background2"/>
              <w:sz w:val="36"/>
              <w:szCs w:val="36"/>
            </w:rPr>
          </w:pPr>
          <w:r>
            <w:fldChar w:fldCharType="end"/>
          </w:r>
        </w:p>
      </w:sdtContent>
    </w:sdt>
    <w:p w14:paraId="6B4D44E2" w14:textId="6B9EB5B7" w:rsidR="00602372" w:rsidRDefault="00602372" w:rsidP="00602372">
      <w:pPr>
        <w:spacing w:after="240"/>
        <w:rPr>
          <w:rFonts w:asciiTheme="majorHAnsi" w:eastAsiaTheme="majorEastAsia" w:hAnsiTheme="majorHAnsi" w:cstheme="majorBidi"/>
          <w:b/>
          <w:bCs/>
          <w:color w:val="0053A9" w:themeColor="background2"/>
          <w:sz w:val="36"/>
          <w:szCs w:val="36"/>
        </w:rPr>
      </w:pPr>
      <w:r>
        <w:rPr>
          <w:rFonts w:asciiTheme="majorHAnsi" w:eastAsiaTheme="majorEastAsia" w:hAnsiTheme="majorHAnsi" w:cstheme="majorBidi"/>
          <w:b/>
          <w:bCs/>
          <w:color w:val="0053A9" w:themeColor="background2"/>
          <w:sz w:val="36"/>
          <w:szCs w:val="36"/>
        </w:rPr>
        <w:t>List of Tables</w:t>
      </w:r>
    </w:p>
    <w:p w14:paraId="782D846B" w14:textId="08C00175" w:rsidR="00BA7901" w:rsidRDefault="00D620A2">
      <w:pPr>
        <w:pStyle w:val="TableofFigures"/>
        <w:tabs>
          <w:tab w:val="right" w:leader="dot" w:pos="1007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r>
        <w:rPr>
          <w:rFonts w:asciiTheme="majorHAnsi" w:eastAsiaTheme="majorEastAsia" w:hAnsiTheme="majorHAnsi" w:cstheme="majorBidi"/>
          <w:b/>
          <w:bCs/>
          <w:color w:val="0053A9" w:themeColor="background2"/>
          <w:sz w:val="36"/>
          <w:szCs w:val="36"/>
        </w:rPr>
        <w:fldChar w:fldCharType="begin"/>
      </w:r>
      <w:r>
        <w:rPr>
          <w:rFonts w:asciiTheme="majorHAnsi" w:eastAsiaTheme="majorEastAsia" w:hAnsiTheme="majorHAnsi" w:cstheme="majorBidi"/>
          <w:b/>
          <w:bCs/>
          <w:color w:val="0053A9" w:themeColor="background2"/>
          <w:sz w:val="36"/>
          <w:szCs w:val="36"/>
        </w:rPr>
        <w:instrText xml:space="preserve"> TOC \h \z \t "Caption" \c </w:instrText>
      </w:r>
      <w:r>
        <w:rPr>
          <w:rFonts w:asciiTheme="majorHAnsi" w:eastAsiaTheme="majorEastAsia" w:hAnsiTheme="majorHAnsi" w:cstheme="majorBidi"/>
          <w:b/>
          <w:bCs/>
          <w:color w:val="0053A9" w:themeColor="background2"/>
          <w:sz w:val="36"/>
          <w:szCs w:val="36"/>
        </w:rPr>
        <w:fldChar w:fldCharType="separate"/>
      </w:r>
      <w:hyperlink w:anchor="_Toc225496069" w:history="1">
        <w:r w:rsidR="00BA7901" w:rsidRPr="0065552F">
          <w:rPr>
            <w:rStyle w:val="Hyperlink"/>
            <w:noProof/>
          </w:rPr>
          <w:t>Table 1 - Project Information</w:t>
        </w:r>
        <w:r w:rsidR="00BA7901">
          <w:rPr>
            <w:noProof/>
            <w:webHidden/>
          </w:rPr>
          <w:tab/>
        </w:r>
        <w:r w:rsidR="00BA7901">
          <w:rPr>
            <w:noProof/>
            <w:webHidden/>
          </w:rPr>
          <w:fldChar w:fldCharType="begin"/>
        </w:r>
        <w:r w:rsidR="00BA7901">
          <w:rPr>
            <w:noProof/>
            <w:webHidden/>
          </w:rPr>
          <w:instrText xml:space="preserve"> PAGEREF _Toc225496069 \h </w:instrText>
        </w:r>
        <w:r w:rsidR="00BA7901">
          <w:rPr>
            <w:noProof/>
            <w:webHidden/>
          </w:rPr>
        </w:r>
        <w:r w:rsidR="00BA7901">
          <w:rPr>
            <w:noProof/>
            <w:webHidden/>
          </w:rPr>
          <w:fldChar w:fldCharType="separate"/>
        </w:r>
        <w:r w:rsidR="00DD41DB">
          <w:rPr>
            <w:noProof/>
            <w:webHidden/>
          </w:rPr>
          <w:t>2</w:t>
        </w:r>
        <w:r w:rsidR="00BA7901">
          <w:rPr>
            <w:noProof/>
            <w:webHidden/>
          </w:rPr>
          <w:fldChar w:fldCharType="end"/>
        </w:r>
      </w:hyperlink>
    </w:p>
    <w:p w14:paraId="053E0505" w14:textId="6B39C451" w:rsidR="00BA7901" w:rsidRDefault="00BA7901">
      <w:pPr>
        <w:pStyle w:val="TableofFigures"/>
        <w:tabs>
          <w:tab w:val="right" w:leader="dot" w:pos="1007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25496070" w:history="1">
        <w:r w:rsidRPr="0065552F">
          <w:rPr>
            <w:rStyle w:val="Hyperlink"/>
            <w:noProof/>
          </w:rPr>
          <w:t>Table 2 – Digital Delivery Pilot Elements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_Toc225496070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D41DB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75345F1" w14:textId="31834AAF" w:rsidR="00BA7901" w:rsidRDefault="00BA7901">
      <w:pPr>
        <w:pStyle w:val="TableofFigures"/>
        <w:tabs>
          <w:tab w:val="right" w:leader="dot" w:pos="1007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25496071" w:history="1">
        <w:r w:rsidRPr="0065552F">
          <w:rPr>
            <w:rStyle w:val="Hyperlink"/>
            <w:noProof/>
          </w:rPr>
          <w:t>Table 3 - Project Team Contacts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_Toc225496071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D41DB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0AF0013" w14:textId="0F27F988" w:rsidR="00BA7901" w:rsidRDefault="00BA7901">
      <w:pPr>
        <w:pStyle w:val="TableofFigures"/>
        <w:tabs>
          <w:tab w:val="right" w:leader="dot" w:pos="1007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25496072" w:history="1">
        <w:r w:rsidRPr="0065552F">
          <w:rPr>
            <w:rStyle w:val="Hyperlink"/>
            <w:noProof/>
          </w:rPr>
          <w:t>Table 4 - Project Roles and Responsibilities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_Toc225496072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D41DB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4A2A45B" w14:textId="3AD5D6F3" w:rsidR="00BA7901" w:rsidRDefault="00BA7901">
      <w:pPr>
        <w:pStyle w:val="TableofFigures"/>
        <w:tabs>
          <w:tab w:val="right" w:leader="dot" w:pos="1007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25496073" w:history="1">
        <w:r w:rsidRPr="0065552F">
          <w:rPr>
            <w:rStyle w:val="Hyperlink"/>
            <w:noProof/>
          </w:rPr>
          <w:t>Table 5 - Project Communication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_Toc225496073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D41DB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E880D87" w14:textId="1D54542E" w:rsidR="00BA7901" w:rsidRDefault="00BA7901">
      <w:pPr>
        <w:pStyle w:val="TableofFigures"/>
        <w:tabs>
          <w:tab w:val="right" w:leader="dot" w:pos="1007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25496074" w:history="1">
        <w:r w:rsidRPr="0065552F">
          <w:rPr>
            <w:rStyle w:val="Hyperlink"/>
            <w:noProof/>
          </w:rPr>
          <w:t>Table 6 - Project Milestones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_Toc225496074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D41DB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47BBF0D" w14:textId="34453790" w:rsidR="00BA7901" w:rsidRDefault="00BA7901">
      <w:pPr>
        <w:pStyle w:val="TableofFigures"/>
        <w:tabs>
          <w:tab w:val="right" w:leader="dot" w:pos="1007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25496075" w:history="1">
        <w:r w:rsidRPr="0065552F">
          <w:rPr>
            <w:rStyle w:val="Hyperlink"/>
            <w:noProof/>
          </w:rPr>
          <w:t>Table 7 – Key Project Dates, Meetings, Workshops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_Toc225496075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D41DB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A5D0261" w14:textId="0FC9A695" w:rsidR="00BA7901" w:rsidRDefault="00BA7901">
      <w:pPr>
        <w:pStyle w:val="TableofFigures"/>
        <w:tabs>
          <w:tab w:val="right" w:leader="dot" w:pos="1007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25496076" w:history="1">
        <w:r w:rsidRPr="0065552F">
          <w:rPr>
            <w:rStyle w:val="Hyperlink"/>
            <w:noProof/>
          </w:rPr>
          <w:t>Table 8 – Project Software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_Toc225496076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D41DB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0D3126F9" w14:textId="0D454FD5" w:rsidR="00BA7901" w:rsidRDefault="00BA7901">
      <w:pPr>
        <w:pStyle w:val="TableofFigures"/>
        <w:tabs>
          <w:tab w:val="right" w:leader="dot" w:pos="1007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25496077" w:history="1">
        <w:r w:rsidRPr="0065552F">
          <w:rPr>
            <w:rStyle w:val="Hyperlink"/>
            <w:noProof/>
          </w:rPr>
          <w:t>Table 9 – Quality Control Checks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_Toc225496077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D41DB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31B0C8DE" w14:textId="1699B50C" w:rsidR="00BA7901" w:rsidRDefault="00BA7901">
      <w:pPr>
        <w:pStyle w:val="TableofFigures"/>
        <w:tabs>
          <w:tab w:val="right" w:leader="dot" w:pos="1007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25496078" w:history="1">
        <w:r w:rsidRPr="0065552F">
          <w:rPr>
            <w:rStyle w:val="Hyperlink"/>
            <w:noProof/>
          </w:rPr>
          <w:t>Table 10 – Project Level of Development Specifications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_Toc225496078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D41DB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6616BF24" w14:textId="5C539512" w:rsidR="00BA7901" w:rsidRDefault="00BA7901">
      <w:pPr>
        <w:pStyle w:val="TableofFigures"/>
        <w:tabs>
          <w:tab w:val="right" w:leader="dot" w:pos="1007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25496079" w:history="1">
        <w:r w:rsidRPr="0065552F">
          <w:rPr>
            <w:rStyle w:val="Hyperlink"/>
            <w:noProof/>
          </w:rPr>
          <w:t>Table 11 – Project Asset Inventory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_Toc225496079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D41DB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2D2C8BAA" w14:textId="27BA34BD" w:rsidR="00482D61" w:rsidRDefault="00D620A2" w:rsidP="00B830C9">
      <w:r>
        <w:fldChar w:fldCharType="end"/>
      </w:r>
      <w:r w:rsidR="00482D61">
        <w:br w:type="page"/>
      </w:r>
    </w:p>
    <w:p w14:paraId="114B9C1C" w14:textId="23AFDFE1" w:rsidR="00D40FE7" w:rsidRDefault="00D40FE7" w:rsidP="00604B4A">
      <w:pPr>
        <w:spacing w:after="0" w:line="360" w:lineRule="auto"/>
        <w:rPr>
          <w:rFonts w:asciiTheme="majorHAnsi" w:eastAsiaTheme="majorEastAsia" w:hAnsiTheme="majorHAnsi" w:cstheme="majorBidi"/>
          <w:b/>
          <w:bCs/>
          <w:color w:val="0053A9" w:themeColor="background2"/>
          <w:sz w:val="36"/>
          <w:szCs w:val="36"/>
        </w:rPr>
      </w:pPr>
      <w:r w:rsidRPr="00D40FE7">
        <w:rPr>
          <w:rFonts w:asciiTheme="majorHAnsi" w:eastAsiaTheme="majorEastAsia" w:hAnsiTheme="majorHAnsi" w:cstheme="majorBidi"/>
          <w:b/>
          <w:bCs/>
          <w:color w:val="0053A9" w:themeColor="background2"/>
          <w:sz w:val="36"/>
          <w:szCs w:val="36"/>
        </w:rPr>
        <w:lastRenderedPageBreak/>
        <w:t>List o</w:t>
      </w:r>
      <w:r>
        <w:rPr>
          <w:rFonts w:asciiTheme="majorHAnsi" w:eastAsiaTheme="majorEastAsia" w:hAnsiTheme="majorHAnsi" w:cstheme="majorBidi"/>
          <w:b/>
          <w:bCs/>
          <w:color w:val="0053A9" w:themeColor="background2"/>
          <w:sz w:val="36"/>
          <w:szCs w:val="36"/>
        </w:rPr>
        <w:t>f Acronyms</w:t>
      </w:r>
    </w:p>
    <w:p w14:paraId="023F81AC" w14:textId="1E3231FD" w:rsidR="00736680" w:rsidRDefault="00736680" w:rsidP="00D40FE7">
      <w:pPr>
        <w:spacing w:after="80" w:line="240" w:lineRule="auto"/>
      </w:pPr>
      <w:r>
        <w:t>AE</w:t>
      </w:r>
      <w:r>
        <w:tab/>
      </w:r>
      <w:r>
        <w:tab/>
      </w:r>
      <w:r>
        <w:tab/>
        <w:t>Area Engineer</w:t>
      </w:r>
    </w:p>
    <w:p w14:paraId="31BBE38C" w14:textId="101EA228" w:rsidR="00A66550" w:rsidRDefault="00CA6453" w:rsidP="00D40FE7">
      <w:pPr>
        <w:spacing w:after="80" w:line="240" w:lineRule="auto"/>
      </w:pPr>
      <w:r>
        <w:t>AGC</w:t>
      </w:r>
      <w:r>
        <w:tab/>
      </w:r>
      <w:r>
        <w:tab/>
      </w:r>
      <w:r>
        <w:tab/>
        <w:t>Association of General Contractors</w:t>
      </w:r>
    </w:p>
    <w:p w14:paraId="46CDF6F1" w14:textId="3F64C7F6" w:rsidR="00A66550" w:rsidRDefault="00A66550" w:rsidP="00D40FE7">
      <w:pPr>
        <w:spacing w:after="80" w:line="240" w:lineRule="auto"/>
      </w:pPr>
      <w:r>
        <w:t>DES</w:t>
      </w:r>
      <w:r>
        <w:tab/>
      </w:r>
      <w:r>
        <w:tab/>
      </w:r>
      <w:r>
        <w:tab/>
        <w:t>Design Division</w:t>
      </w:r>
    </w:p>
    <w:p w14:paraId="544A0BDA" w14:textId="6A5AD5A1" w:rsidR="00D40FE7" w:rsidRDefault="00D40FE7" w:rsidP="00D40FE7">
      <w:pPr>
        <w:spacing w:after="80" w:line="240" w:lineRule="auto"/>
      </w:pPr>
      <w:r>
        <w:t xml:space="preserve">DDP </w:t>
      </w:r>
      <w:r>
        <w:tab/>
      </w:r>
      <w:r>
        <w:tab/>
      </w:r>
      <w:r>
        <w:tab/>
        <w:t>Digital Delivery Program</w:t>
      </w:r>
    </w:p>
    <w:p w14:paraId="4B869D9C" w14:textId="0BDB3E90" w:rsidR="003E41A3" w:rsidRDefault="003E41A3" w:rsidP="00D40FE7">
      <w:pPr>
        <w:spacing w:after="80" w:line="240" w:lineRule="auto"/>
      </w:pPr>
      <w:r>
        <w:t>FIO</w:t>
      </w:r>
      <w:r>
        <w:tab/>
      </w:r>
      <w:r>
        <w:tab/>
      </w:r>
      <w:r>
        <w:tab/>
        <w:t>For-Information-Only</w:t>
      </w:r>
    </w:p>
    <w:p w14:paraId="535981BE" w14:textId="0E0A6A61" w:rsidR="006E16A2" w:rsidRDefault="006E16A2" w:rsidP="00D40FE7">
      <w:pPr>
        <w:spacing w:after="80" w:line="240" w:lineRule="auto"/>
      </w:pPr>
      <w:r>
        <w:t>LOD</w:t>
      </w:r>
      <w:r>
        <w:tab/>
      </w:r>
      <w:r>
        <w:tab/>
      </w:r>
      <w:r>
        <w:tab/>
        <w:t>Level of Development</w:t>
      </w:r>
    </w:p>
    <w:p w14:paraId="37B5950B" w14:textId="23D634F8" w:rsidR="00D40FE7" w:rsidRDefault="00D40FE7" w:rsidP="00D40FE7">
      <w:pPr>
        <w:spacing w:after="80" w:line="240" w:lineRule="auto"/>
      </w:pPr>
      <w:r>
        <w:t>MMP</w:t>
      </w:r>
      <w:r>
        <w:tab/>
      </w:r>
      <w:r>
        <w:tab/>
      </w:r>
      <w:r>
        <w:tab/>
        <w:t>Model Management Plan</w:t>
      </w:r>
    </w:p>
    <w:p w14:paraId="4C23A195" w14:textId="76C90DE6" w:rsidR="00D40FE7" w:rsidRDefault="00D40FE7" w:rsidP="00D40FE7">
      <w:pPr>
        <w:spacing w:after="80" w:line="240" w:lineRule="auto"/>
      </w:pPr>
      <w:r>
        <w:t>PEP</w:t>
      </w:r>
      <w:r>
        <w:tab/>
      </w:r>
      <w:r>
        <w:tab/>
      </w:r>
      <w:r>
        <w:tab/>
        <w:t>Project Execution Plan</w:t>
      </w:r>
    </w:p>
    <w:p w14:paraId="1507E96A" w14:textId="23580CB7" w:rsidR="00AE459F" w:rsidRDefault="00AE459F" w:rsidP="00D40FE7">
      <w:pPr>
        <w:spacing w:after="80" w:line="240" w:lineRule="auto"/>
      </w:pPr>
      <w:r>
        <w:t>PM</w:t>
      </w:r>
      <w:r>
        <w:tab/>
      </w:r>
      <w:r>
        <w:tab/>
      </w:r>
      <w:r>
        <w:tab/>
        <w:t>Project Manager</w:t>
      </w:r>
    </w:p>
    <w:p w14:paraId="0DFAC220" w14:textId="698F765D" w:rsidR="00D40FE7" w:rsidRDefault="00D40FE7" w:rsidP="00D40FE7">
      <w:pPr>
        <w:spacing w:after="80" w:line="240" w:lineRule="auto"/>
      </w:pPr>
      <w:r>
        <w:t>PS&amp;E</w:t>
      </w:r>
      <w:r>
        <w:tab/>
      </w:r>
      <w:r>
        <w:tab/>
      </w:r>
      <w:r>
        <w:tab/>
        <w:t>Plans, Specs, and Estimate</w:t>
      </w:r>
    </w:p>
    <w:p w14:paraId="67F5F5CD" w14:textId="468273C0" w:rsidR="00D40FE7" w:rsidRDefault="00D40FE7" w:rsidP="00D40FE7">
      <w:pPr>
        <w:spacing w:after="80" w:line="240" w:lineRule="auto"/>
      </w:pPr>
      <w:r>
        <w:t>QA</w:t>
      </w:r>
      <w:r>
        <w:tab/>
      </w:r>
      <w:r>
        <w:tab/>
      </w:r>
      <w:r>
        <w:tab/>
        <w:t>Quality Assurance</w:t>
      </w:r>
    </w:p>
    <w:p w14:paraId="61E3B1CE" w14:textId="1E7A68AD" w:rsidR="00D40FE7" w:rsidRDefault="00D40FE7" w:rsidP="00D40FE7">
      <w:pPr>
        <w:spacing w:after="80" w:line="240" w:lineRule="auto"/>
      </w:pPr>
      <w:r>
        <w:t>QC</w:t>
      </w:r>
      <w:r>
        <w:tab/>
      </w:r>
      <w:r>
        <w:tab/>
      </w:r>
      <w:r>
        <w:tab/>
        <w:t>Quality Control</w:t>
      </w:r>
    </w:p>
    <w:p w14:paraId="77292118" w14:textId="1D1D77C7" w:rsidR="00D40FE7" w:rsidRDefault="00D40FE7" w:rsidP="00D40FE7">
      <w:pPr>
        <w:spacing w:after="80" w:line="240" w:lineRule="auto"/>
      </w:pPr>
      <w:r>
        <w:t xml:space="preserve">ROW </w:t>
      </w:r>
      <w:r>
        <w:tab/>
      </w:r>
      <w:r>
        <w:tab/>
      </w:r>
      <w:r>
        <w:tab/>
        <w:t>Right-of-Way</w:t>
      </w:r>
    </w:p>
    <w:p w14:paraId="02FD8111" w14:textId="11C1D50F" w:rsidR="00A66550" w:rsidRDefault="00A66550" w:rsidP="00D40FE7">
      <w:pPr>
        <w:spacing w:after="80" w:line="240" w:lineRule="auto"/>
      </w:pPr>
      <w:r>
        <w:t>TPP</w:t>
      </w:r>
      <w:r>
        <w:tab/>
      </w:r>
      <w:r>
        <w:tab/>
      </w:r>
      <w:r>
        <w:tab/>
      </w:r>
      <w:r w:rsidR="00655924" w:rsidRPr="00655924">
        <w:t>Transportation Planning and Programming Division</w:t>
      </w:r>
    </w:p>
    <w:p w14:paraId="32E6B011" w14:textId="6EE2EC6B" w:rsidR="00502061" w:rsidRDefault="00D40FE7" w:rsidP="00D40FE7">
      <w:pPr>
        <w:spacing w:after="80" w:line="240" w:lineRule="auto"/>
      </w:pPr>
      <w:r>
        <w:t>TxDOT</w:t>
      </w:r>
      <w:r>
        <w:tab/>
      </w:r>
      <w:r>
        <w:tab/>
      </w:r>
      <w:r>
        <w:tab/>
        <w:t>Texas Department of Transportation</w:t>
      </w:r>
    </w:p>
    <w:p w14:paraId="33374017" w14:textId="77777777" w:rsidR="00482D61" w:rsidRDefault="00482D61" w:rsidP="00B830C9">
      <w:r>
        <w:br w:type="page"/>
      </w:r>
    </w:p>
    <w:p w14:paraId="628B2BB0" w14:textId="20F6B2D4" w:rsidR="006028F9" w:rsidRPr="00930F1F" w:rsidRDefault="006028F9" w:rsidP="00930F1F">
      <w:pPr>
        <w:pStyle w:val="Heading2"/>
      </w:pPr>
      <w:bookmarkStart w:id="24" w:name="_Toc234508074"/>
      <w:r w:rsidRPr="00930F1F">
        <w:lastRenderedPageBreak/>
        <w:t>List of Revisions</w:t>
      </w:r>
      <w:bookmarkEnd w:id="24"/>
    </w:p>
    <w:p w14:paraId="7737A999" w14:textId="57F18B87" w:rsidR="00DD7EC4" w:rsidRDefault="00C33F3C" w:rsidP="00C33F3C">
      <w:r>
        <w:t>The latest revisions to this document consist of:</w:t>
      </w:r>
      <w:r w:rsidR="00DD7EC4">
        <w:t xml:space="preserve"> </w:t>
      </w:r>
    </w:p>
    <w:p w14:paraId="681D12B2" w14:textId="77777777" w:rsidR="007C206C" w:rsidRPr="00EC4241" w:rsidRDefault="007C206C" w:rsidP="00EC4241">
      <w:pPr>
        <w:pStyle w:val="ListParagraph"/>
        <w:numPr>
          <w:ilvl w:val="0"/>
          <w:numId w:val="21"/>
        </w:numPr>
        <w:rPr>
          <w:color w:val="FF0000"/>
        </w:rPr>
      </w:pPr>
    </w:p>
    <w:p w14:paraId="7CCCF061" w14:textId="77777777" w:rsidR="00EC4241" w:rsidRDefault="00EC4241" w:rsidP="00EC4241">
      <w:pPr>
        <w:pStyle w:val="ListParagraph"/>
        <w:ind w:left="1440"/>
        <w:rPr>
          <w:color w:val="FF0000"/>
        </w:rPr>
      </w:pPr>
    </w:p>
    <w:p w14:paraId="7A039C29" w14:textId="6DA3A03A" w:rsidR="00EC4241" w:rsidRPr="00002C27" w:rsidRDefault="00EC4241" w:rsidP="00EC4241">
      <w:pPr>
        <w:pStyle w:val="ListParagraph"/>
        <w:ind w:left="1440"/>
        <w:rPr>
          <w:color w:val="FF0000"/>
        </w:rPr>
        <w:sectPr w:rsidR="00EC4241" w:rsidRPr="00002C27" w:rsidSect="001670DA">
          <w:footerReference w:type="default" r:id="rId19"/>
          <w:footerReference w:type="first" r:id="rId20"/>
          <w:pgSz w:w="12240" w:h="15840"/>
          <w:pgMar w:top="2340" w:right="1080" w:bottom="1440" w:left="1080" w:header="720" w:footer="530" w:gutter="0"/>
          <w:pgNumType w:fmt="lowerRoman" w:start="1"/>
          <w:cols w:space="720"/>
          <w:titlePg/>
          <w:docGrid w:linePitch="360"/>
        </w:sectPr>
      </w:pPr>
    </w:p>
    <w:p w14:paraId="778ACBEC" w14:textId="6C5776F8" w:rsidR="00F920D3" w:rsidRPr="00961425" w:rsidRDefault="0039181E" w:rsidP="00930F1F">
      <w:pPr>
        <w:pStyle w:val="Heading2"/>
      </w:pPr>
      <w:bookmarkStart w:id="25" w:name="_Toc234508075"/>
      <w:r w:rsidRPr="00961425">
        <w:lastRenderedPageBreak/>
        <w:t>INTRODUCTION</w:t>
      </w:r>
      <w:bookmarkEnd w:id="25"/>
    </w:p>
    <w:p w14:paraId="73E463DC" w14:textId="44A857AA" w:rsidR="00032B1B" w:rsidRDefault="00032B1B" w:rsidP="00961425">
      <w:pPr>
        <w:pStyle w:val="Heading3"/>
      </w:pPr>
      <w:bookmarkStart w:id="26" w:name="_Toc234508076"/>
      <w:r>
        <w:t>Purpose</w:t>
      </w:r>
      <w:bookmarkEnd w:id="26"/>
    </w:p>
    <w:p w14:paraId="59E9539C" w14:textId="77777777" w:rsidR="00E84758" w:rsidRDefault="00F87690" w:rsidP="007A39E2">
      <w:pPr>
        <w:spacing w:after="200"/>
        <w:sectPr w:rsidR="00E84758" w:rsidSect="005826CF">
          <w:headerReference w:type="default" r:id="rId21"/>
          <w:pgSz w:w="12240" w:h="15840"/>
          <w:pgMar w:top="2250" w:right="1080" w:bottom="1440" w:left="1080" w:header="720" w:footer="530" w:gutter="0"/>
          <w:pgNumType w:start="1"/>
          <w:cols w:space="720"/>
          <w:docGrid w:linePitch="360"/>
        </w:sectPr>
      </w:pPr>
      <w:r>
        <w:t xml:space="preserve">The purpose of the Project Execution Plan (PEP) is to facilitate efficient </w:t>
      </w:r>
      <w:r w:rsidR="00EA0FD9">
        <w:t xml:space="preserve">and effective </w:t>
      </w:r>
      <w:r>
        <w:t>progress, while maintaining quality in preparation for the Texas Department of Transportation’s (TxDOT’s) Pilot Project</w:t>
      </w:r>
      <w:r w:rsidR="00B07903">
        <w:t>s</w:t>
      </w:r>
      <w:r>
        <w:t xml:space="preserve">. The PEP provides a consistent means to review the approach to project implementation </w:t>
      </w:r>
      <w:r w:rsidR="008A2C66">
        <w:t>and digital delivery</w:t>
      </w:r>
      <w:r w:rsidR="003B27AD">
        <w:t xml:space="preserve"> methods</w:t>
      </w:r>
      <w:r w:rsidR="008A2C66">
        <w:t xml:space="preserve"> </w:t>
      </w:r>
      <w:r>
        <w:t>being proposed by TxDOT. This plan will be used as the basis of assessing progress throughout the course of project execution. The PEP will address the following:</w:t>
      </w:r>
    </w:p>
    <w:p w14:paraId="613C4EDF" w14:textId="4CFEA4EE" w:rsidR="009D1368" w:rsidRPr="009D1368" w:rsidRDefault="009D1368" w:rsidP="009D1368">
      <w:pPr>
        <w:pStyle w:val="ListParagraph"/>
        <w:numPr>
          <w:ilvl w:val="0"/>
          <w:numId w:val="22"/>
        </w:numPr>
        <w:spacing w:after="120"/>
        <w:ind w:left="806"/>
        <w:contextualSpacing w:val="0"/>
      </w:pPr>
      <w:r>
        <w:t>Project Bac</w:t>
      </w:r>
      <w:r w:rsidRPr="009D1368">
        <w:t>kground and Description</w:t>
      </w:r>
    </w:p>
    <w:p w14:paraId="61AAA5DD" w14:textId="7C8A0834" w:rsidR="009D1368" w:rsidRPr="009D1368" w:rsidRDefault="009D1368" w:rsidP="009D1368">
      <w:pPr>
        <w:pStyle w:val="ListParagraph"/>
        <w:numPr>
          <w:ilvl w:val="0"/>
          <w:numId w:val="22"/>
        </w:numPr>
        <w:spacing w:after="120"/>
        <w:ind w:left="806"/>
        <w:contextualSpacing w:val="0"/>
      </w:pPr>
      <w:r w:rsidRPr="009D1368">
        <w:t>Digital Delivery Goals</w:t>
      </w:r>
    </w:p>
    <w:p w14:paraId="6AA9FBDB" w14:textId="306D0D04" w:rsidR="009D1368" w:rsidRPr="009D1368" w:rsidRDefault="009D1368" w:rsidP="009D1368">
      <w:pPr>
        <w:pStyle w:val="ListParagraph"/>
        <w:numPr>
          <w:ilvl w:val="0"/>
          <w:numId w:val="22"/>
        </w:numPr>
        <w:spacing w:after="120"/>
        <w:ind w:left="806"/>
        <w:contextualSpacing w:val="0"/>
      </w:pPr>
      <w:r w:rsidRPr="009D1368">
        <w:t>Team Organization</w:t>
      </w:r>
    </w:p>
    <w:p w14:paraId="45EF1118" w14:textId="26EC45F3" w:rsidR="00CA756F" w:rsidRPr="009D1368" w:rsidRDefault="009D1368" w:rsidP="009D1368">
      <w:pPr>
        <w:pStyle w:val="ListParagraph"/>
        <w:numPr>
          <w:ilvl w:val="0"/>
          <w:numId w:val="22"/>
        </w:numPr>
        <w:spacing w:after="120"/>
        <w:ind w:left="806"/>
        <w:contextualSpacing w:val="0"/>
      </w:pPr>
      <w:r w:rsidRPr="009D1368">
        <w:t>Project Schedule</w:t>
      </w:r>
    </w:p>
    <w:p w14:paraId="5AE569E9" w14:textId="424936B0" w:rsidR="009D1368" w:rsidRPr="009D1368" w:rsidRDefault="009D1368" w:rsidP="009D1368">
      <w:pPr>
        <w:pStyle w:val="ListParagraph"/>
        <w:numPr>
          <w:ilvl w:val="0"/>
          <w:numId w:val="22"/>
        </w:numPr>
        <w:spacing w:after="120"/>
        <w:ind w:left="806"/>
        <w:contextualSpacing w:val="0"/>
      </w:pPr>
      <w:r w:rsidRPr="009D1368">
        <w:t>Software Requirements</w:t>
      </w:r>
    </w:p>
    <w:p w14:paraId="2E1CEB6F" w14:textId="2C2E6AFE" w:rsidR="009D1368" w:rsidRPr="009D1368" w:rsidRDefault="009D1368" w:rsidP="009D1368">
      <w:pPr>
        <w:pStyle w:val="ListParagraph"/>
        <w:numPr>
          <w:ilvl w:val="0"/>
          <w:numId w:val="22"/>
        </w:numPr>
        <w:spacing w:after="120"/>
        <w:ind w:left="806"/>
        <w:contextualSpacing w:val="0"/>
      </w:pPr>
      <w:r w:rsidRPr="009D1368">
        <w:t>Model Management</w:t>
      </w:r>
    </w:p>
    <w:p w14:paraId="2680C85C" w14:textId="15DFC7A2" w:rsidR="009D1368" w:rsidRPr="009D1368" w:rsidRDefault="009D1368" w:rsidP="009D1368">
      <w:pPr>
        <w:pStyle w:val="ListParagraph"/>
        <w:numPr>
          <w:ilvl w:val="0"/>
          <w:numId w:val="22"/>
        </w:numPr>
        <w:spacing w:after="120"/>
        <w:ind w:left="806"/>
        <w:contextualSpacing w:val="0"/>
      </w:pPr>
      <w:r w:rsidRPr="009D1368">
        <w:t>Quality Management</w:t>
      </w:r>
    </w:p>
    <w:p w14:paraId="6FB28D97" w14:textId="513C8DEF" w:rsidR="009D1368" w:rsidRDefault="009D1368" w:rsidP="009D1368">
      <w:pPr>
        <w:pStyle w:val="ListParagraph"/>
        <w:numPr>
          <w:ilvl w:val="0"/>
          <w:numId w:val="22"/>
        </w:numPr>
        <w:spacing w:after="120"/>
        <w:ind w:left="806"/>
        <w:contextualSpacing w:val="0"/>
      </w:pPr>
      <w:r w:rsidRPr="009D1368">
        <w:t>Construction Administ</w:t>
      </w:r>
      <w:r>
        <w:t>ration</w:t>
      </w:r>
    </w:p>
    <w:p w14:paraId="2EE6FE1C" w14:textId="77777777" w:rsidR="009D1368" w:rsidRDefault="009D1368" w:rsidP="009D1368">
      <w:pPr>
        <w:spacing w:after="200"/>
        <w:sectPr w:rsidR="009D1368" w:rsidSect="009D1368">
          <w:type w:val="continuous"/>
          <w:pgSz w:w="12240" w:h="15840"/>
          <w:pgMar w:top="2250" w:right="1080" w:bottom="1440" w:left="1080" w:header="720" w:footer="530" w:gutter="0"/>
          <w:pgNumType w:start="1"/>
          <w:cols w:num="2" w:space="720"/>
          <w:docGrid w:linePitch="360"/>
        </w:sectPr>
      </w:pPr>
    </w:p>
    <w:p w14:paraId="79D55BB2" w14:textId="1B1DFC51" w:rsidR="000C58AA" w:rsidRPr="000C58AA" w:rsidRDefault="003013DF" w:rsidP="003013DF">
      <w:r>
        <w:lastRenderedPageBreak/>
        <w:t>As the project progresses through the detailed design phase, i</w:t>
      </w:r>
      <w:r w:rsidRPr="003013DF">
        <w:t xml:space="preserve">t is the expectation of TxDOT’s Design Division </w:t>
      </w:r>
      <w:r>
        <w:t>(</w:t>
      </w:r>
      <w:r w:rsidRPr="003013DF">
        <w:t>DES)</w:t>
      </w:r>
      <w:r>
        <w:t xml:space="preserve"> to update the </w:t>
      </w:r>
      <w:r w:rsidR="000616F3">
        <w:t xml:space="preserve">PEP </w:t>
      </w:r>
      <w:r w:rsidR="00C12A56">
        <w:t xml:space="preserve">and </w:t>
      </w:r>
      <w:r>
        <w:t>documen</w:t>
      </w:r>
      <w:r w:rsidR="00C12A56">
        <w:t>t such updates</w:t>
      </w:r>
      <w:r>
        <w:t xml:space="preserve"> on Pg. iii. </w:t>
      </w:r>
      <w:r w:rsidR="00C12A56">
        <w:t xml:space="preserve">Updates include </w:t>
      </w:r>
      <w:r w:rsidR="000E12A4">
        <w:t>project schedule, pilot goals, project software, roles and responsibilities, etc.</w:t>
      </w:r>
      <w:r w:rsidR="008F28B6">
        <w:t xml:space="preserve"> </w:t>
      </w:r>
      <w:r w:rsidR="000E12A4">
        <w:t xml:space="preserve">If there is a change </w:t>
      </w:r>
      <w:r w:rsidR="00302AEC">
        <w:t>in any</w:t>
      </w:r>
      <w:r w:rsidR="00BB69BB">
        <w:t xml:space="preserve"> </w:t>
      </w:r>
      <w:r w:rsidR="008F28B6">
        <w:t>standardized</w:t>
      </w:r>
      <w:r w:rsidR="00302AEC">
        <w:t xml:space="preserve"> PEP </w:t>
      </w:r>
      <w:r w:rsidR="00BB69BB">
        <w:t xml:space="preserve">language, </w:t>
      </w:r>
      <w:r w:rsidR="00D178D1">
        <w:t>guidance</w:t>
      </w:r>
      <w:r w:rsidR="00BB69BB">
        <w:t xml:space="preserve"> or best practices</w:t>
      </w:r>
      <w:r w:rsidR="00D178D1">
        <w:t xml:space="preserve">, a Regional DES Pilot Support team member will ensure the </w:t>
      </w:r>
      <w:r w:rsidR="00F85F9D">
        <w:t>Project Manager (PM)</w:t>
      </w:r>
      <w:r w:rsidR="00D178D1">
        <w:t xml:space="preserve"> is notified </w:t>
      </w:r>
      <w:r w:rsidR="00F85F9D">
        <w:t xml:space="preserve">and </w:t>
      </w:r>
      <w:r w:rsidR="00BB69BB">
        <w:t xml:space="preserve">project PEP </w:t>
      </w:r>
      <w:r w:rsidR="00DA181C">
        <w:t>is updated accordingly.</w:t>
      </w:r>
    </w:p>
    <w:p w14:paraId="6680B55F" w14:textId="4AAB74F1" w:rsidR="00F95D83" w:rsidRDefault="00394842">
      <w:r w:rsidRPr="00960345">
        <w:rPr>
          <w:b/>
          <w:bCs/>
          <w:u w:val="single"/>
        </w:rPr>
        <w:t>NOTE:</w:t>
      </w:r>
      <w:r>
        <w:t xml:space="preserve"> </w:t>
      </w:r>
      <w:r w:rsidRPr="00394842">
        <w:t>All text in RED is for instructional purposes only. Text should be deleted/replaced with relevant project information.</w:t>
      </w:r>
      <w:r w:rsidR="00F95D83">
        <w:br w:type="page"/>
      </w:r>
    </w:p>
    <w:p w14:paraId="47192D02" w14:textId="32A25D27" w:rsidR="00DC5C8C" w:rsidRDefault="00DC5C8C" w:rsidP="00961425">
      <w:pPr>
        <w:pStyle w:val="Heading3"/>
      </w:pPr>
      <w:bookmarkStart w:id="27" w:name="_Toc234508077"/>
      <w:r w:rsidRPr="00CA756F">
        <w:lastRenderedPageBreak/>
        <w:t xml:space="preserve">Project </w:t>
      </w:r>
      <w:r>
        <w:t>Description</w:t>
      </w:r>
      <w:bookmarkEnd w:id="27"/>
    </w:p>
    <w:p w14:paraId="3F85FC39" w14:textId="63657A7E" w:rsidR="00C90CAB" w:rsidRPr="00E960D4" w:rsidRDefault="00CF0406" w:rsidP="007A39E2">
      <w:pPr>
        <w:spacing w:after="200"/>
      </w:pPr>
      <w:r w:rsidRPr="00E960D4">
        <w:t>The following table gives a summary of information for the project</w:t>
      </w:r>
      <w:r w:rsidR="00C90CAB" w:rsidRPr="00E960D4">
        <w:t>.</w:t>
      </w:r>
      <w:r w:rsidR="00FF3888">
        <w:t xml:space="preserve"> </w:t>
      </w:r>
      <w:r w:rsidR="006156A1">
        <w:t>All</w:t>
      </w:r>
      <w:r w:rsidR="00FF3888">
        <w:t xml:space="preserve"> information should align with </w:t>
      </w:r>
      <w:r w:rsidR="002E543E">
        <w:t xml:space="preserve">all project details listed in </w:t>
      </w:r>
      <w:r w:rsidR="00FF3888">
        <w:t>TxDOTConnect</w:t>
      </w:r>
      <w:r w:rsidR="006156A1">
        <w:t>.</w:t>
      </w:r>
    </w:p>
    <w:p w14:paraId="4EBDB07A" w14:textId="5A6475E3" w:rsidR="00C90CAB" w:rsidRDefault="00C90CAB" w:rsidP="00C90CAB">
      <w:pPr>
        <w:pStyle w:val="Caption"/>
        <w:keepNext/>
        <w:jc w:val="center"/>
      </w:pPr>
      <w:bookmarkStart w:id="28" w:name="_Toc225496069"/>
      <w:r>
        <w:t xml:space="preserve">Table </w:t>
      </w:r>
      <w:r w:rsidR="00DD41DB">
        <w:fldChar w:fldCharType="begin"/>
      </w:r>
      <w:r w:rsidR="00DD41DB">
        <w:instrText xml:space="preserve"> SEQ Table \* ARABIC </w:instrText>
      </w:r>
      <w:r w:rsidR="00DD41DB">
        <w:fldChar w:fldCharType="separate"/>
      </w:r>
      <w:r w:rsidR="00DD41DB">
        <w:rPr>
          <w:noProof/>
        </w:rPr>
        <w:t>1</w:t>
      </w:r>
      <w:r w:rsidR="00DD41DB">
        <w:rPr>
          <w:noProof/>
        </w:rPr>
        <w:fldChar w:fldCharType="end"/>
      </w:r>
      <w:r>
        <w:t xml:space="preserve"> - Project Information</w:t>
      </w:r>
      <w:bookmarkEnd w:id="28"/>
    </w:p>
    <w:tbl>
      <w:tblPr>
        <w:tblStyle w:val="TableGrid2"/>
        <w:tblW w:w="818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2489"/>
        <w:gridCol w:w="5696"/>
      </w:tblGrid>
      <w:tr w:rsidR="00D716D4" w:rsidRPr="00CF0406" w14:paraId="6D3A19AA" w14:textId="77777777" w:rsidTr="00D716D4">
        <w:trPr>
          <w:trHeight w:val="317"/>
          <w:tblHeader/>
          <w:jc w:val="center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</w:tcPr>
          <w:p w14:paraId="525A8EA1" w14:textId="166C4396" w:rsidR="00D716D4" w:rsidRPr="00D716D4" w:rsidRDefault="00D716D4" w:rsidP="00FD1652">
            <w:pPr>
              <w:rPr>
                <w:b/>
                <w:bCs/>
                <w:sz w:val="18"/>
                <w:szCs w:val="18"/>
              </w:rPr>
            </w:pPr>
            <w:r w:rsidRPr="00D716D4">
              <w:rPr>
                <w:b/>
                <w:bCs/>
                <w:sz w:val="18"/>
                <w:szCs w:val="18"/>
              </w:rPr>
              <w:t>Field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</w:tcPr>
          <w:p w14:paraId="771EA202" w14:textId="577EA16C" w:rsidR="00D716D4" w:rsidRPr="00D716D4" w:rsidRDefault="00D716D4" w:rsidP="00FD1652">
            <w:pPr>
              <w:rPr>
                <w:b/>
                <w:bCs/>
                <w:sz w:val="18"/>
                <w:szCs w:val="18"/>
              </w:rPr>
            </w:pPr>
            <w:r w:rsidRPr="00D716D4">
              <w:rPr>
                <w:b/>
                <w:bCs/>
                <w:sz w:val="18"/>
                <w:szCs w:val="18"/>
              </w:rPr>
              <w:t>Value</w:t>
            </w:r>
          </w:p>
        </w:tc>
      </w:tr>
      <w:tr w:rsidR="00D716D4" w:rsidRPr="00CF0406" w14:paraId="2DA8BA1D" w14:textId="436A19A2" w:rsidTr="00D716D4">
        <w:trPr>
          <w:trHeight w:val="317"/>
          <w:jc w:val="center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AEA74" w14:textId="4D538B50" w:rsidR="00D716D4" w:rsidRPr="007D16F4" w:rsidRDefault="00D716D4" w:rsidP="00FD165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Project Owner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14F37" w14:textId="406F66F8" w:rsidR="00D716D4" w:rsidRPr="007D16F4" w:rsidRDefault="00D716D4" w:rsidP="00FD1652">
            <w:pPr>
              <w:rPr>
                <w:sz w:val="18"/>
                <w:szCs w:val="18"/>
              </w:rPr>
            </w:pPr>
          </w:p>
        </w:tc>
      </w:tr>
      <w:tr w:rsidR="00D716D4" w:rsidRPr="00CF0406" w14:paraId="3C89647C" w14:textId="5179AE03" w:rsidTr="00D716D4">
        <w:trPr>
          <w:trHeight w:val="317"/>
          <w:jc w:val="center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8A8CD" w14:textId="54CBCAF6" w:rsidR="00D716D4" w:rsidRPr="007D16F4" w:rsidRDefault="00D716D4" w:rsidP="00F52AC5">
            <w:pPr>
              <w:rPr>
                <w:b/>
                <w:bCs/>
                <w:sz w:val="18"/>
                <w:szCs w:val="18"/>
              </w:rPr>
            </w:pPr>
            <w:r w:rsidRPr="007D16F4">
              <w:rPr>
                <w:b/>
                <w:bCs/>
                <w:sz w:val="18"/>
                <w:szCs w:val="18"/>
              </w:rPr>
              <w:t>C</w:t>
            </w:r>
            <w:r>
              <w:rPr>
                <w:b/>
                <w:bCs/>
                <w:sz w:val="18"/>
                <w:szCs w:val="18"/>
              </w:rPr>
              <w:t>C</w:t>
            </w:r>
            <w:r w:rsidRPr="007D16F4">
              <w:rPr>
                <w:b/>
                <w:bCs/>
                <w:sz w:val="18"/>
                <w:szCs w:val="18"/>
              </w:rPr>
              <w:t>SJ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09824" w14:textId="0CCE0F77" w:rsidR="00D716D4" w:rsidRPr="002F382D" w:rsidRDefault="00D716D4" w:rsidP="00F52AC5">
            <w:pPr>
              <w:rPr>
                <w:sz w:val="18"/>
                <w:szCs w:val="18"/>
              </w:rPr>
            </w:pPr>
          </w:p>
        </w:tc>
      </w:tr>
      <w:tr w:rsidR="00D716D4" w:rsidRPr="00CF0406" w14:paraId="46201462" w14:textId="3DF115C5" w:rsidTr="00D716D4">
        <w:trPr>
          <w:trHeight w:val="317"/>
          <w:jc w:val="center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0C6DB" w14:textId="584F2D29" w:rsidR="00D716D4" w:rsidRPr="007D16F4" w:rsidRDefault="00D716D4" w:rsidP="00F52AC5">
            <w:pPr>
              <w:rPr>
                <w:b/>
                <w:bCs/>
                <w:sz w:val="18"/>
                <w:szCs w:val="18"/>
              </w:rPr>
            </w:pPr>
            <w:r w:rsidRPr="007D16F4">
              <w:rPr>
                <w:b/>
                <w:bCs/>
                <w:sz w:val="18"/>
                <w:szCs w:val="18"/>
              </w:rPr>
              <w:t>Highway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9A949" w14:textId="5833F3C3" w:rsidR="00D716D4" w:rsidRPr="002F382D" w:rsidRDefault="00D716D4" w:rsidP="00F52AC5">
            <w:pPr>
              <w:rPr>
                <w:sz w:val="18"/>
                <w:szCs w:val="18"/>
              </w:rPr>
            </w:pPr>
          </w:p>
        </w:tc>
      </w:tr>
      <w:tr w:rsidR="00D716D4" w:rsidRPr="00CF0406" w14:paraId="0F513F68" w14:textId="3FBB8EB4" w:rsidTr="00D716D4">
        <w:trPr>
          <w:trHeight w:val="317"/>
          <w:jc w:val="center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ADCA6" w14:textId="33929E36" w:rsidR="00D716D4" w:rsidRPr="007D16F4" w:rsidRDefault="00D716D4" w:rsidP="00F52AC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Letting Date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FBF78" w14:textId="63E31467" w:rsidR="00D716D4" w:rsidRPr="007D16F4" w:rsidRDefault="00D716D4" w:rsidP="00F52AC5">
            <w:pPr>
              <w:rPr>
                <w:sz w:val="18"/>
                <w:szCs w:val="18"/>
              </w:rPr>
            </w:pPr>
          </w:p>
        </w:tc>
      </w:tr>
      <w:tr w:rsidR="00D716D4" w:rsidRPr="00CF0406" w14:paraId="7543BA7B" w14:textId="77777777" w:rsidTr="00D716D4">
        <w:trPr>
          <w:trHeight w:val="317"/>
          <w:jc w:val="center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95D5" w14:textId="6689BFAB" w:rsidR="00D716D4" w:rsidRDefault="00D716D4" w:rsidP="00D716D4">
            <w:pPr>
              <w:rPr>
                <w:b/>
                <w:bCs/>
                <w:sz w:val="18"/>
                <w:szCs w:val="18"/>
              </w:rPr>
            </w:pPr>
            <w:r w:rsidRPr="007D16F4">
              <w:rPr>
                <w:b/>
                <w:bCs/>
                <w:sz w:val="18"/>
                <w:szCs w:val="18"/>
              </w:rPr>
              <w:t>District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EEE50" w14:textId="77777777" w:rsidR="00D716D4" w:rsidRPr="007D16F4" w:rsidRDefault="00D716D4" w:rsidP="00D716D4">
            <w:pPr>
              <w:rPr>
                <w:sz w:val="18"/>
                <w:szCs w:val="18"/>
              </w:rPr>
            </w:pPr>
          </w:p>
        </w:tc>
      </w:tr>
      <w:tr w:rsidR="00D716D4" w:rsidRPr="00CF0406" w14:paraId="328430AA" w14:textId="77777777" w:rsidTr="00D716D4">
        <w:trPr>
          <w:trHeight w:val="317"/>
          <w:jc w:val="center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4E1B5" w14:textId="4D8AE32E" w:rsidR="00D716D4" w:rsidRDefault="00D716D4" w:rsidP="00D716D4">
            <w:pPr>
              <w:rPr>
                <w:b/>
                <w:bCs/>
                <w:sz w:val="18"/>
                <w:szCs w:val="18"/>
              </w:rPr>
            </w:pPr>
            <w:r w:rsidRPr="007D16F4">
              <w:rPr>
                <w:b/>
                <w:bCs/>
                <w:sz w:val="18"/>
                <w:szCs w:val="18"/>
              </w:rPr>
              <w:t>County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3DA2F" w14:textId="77777777" w:rsidR="00D716D4" w:rsidRPr="007D16F4" w:rsidRDefault="00D716D4" w:rsidP="00D716D4">
            <w:pPr>
              <w:rPr>
                <w:sz w:val="18"/>
                <w:szCs w:val="18"/>
              </w:rPr>
            </w:pPr>
          </w:p>
        </w:tc>
      </w:tr>
      <w:tr w:rsidR="00D716D4" w:rsidRPr="00CF0406" w14:paraId="093C6D68" w14:textId="77777777" w:rsidTr="00D716D4">
        <w:trPr>
          <w:trHeight w:val="317"/>
          <w:jc w:val="center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241EC" w14:textId="643A304E" w:rsidR="00D716D4" w:rsidRDefault="00D716D4" w:rsidP="00D716D4">
            <w:pPr>
              <w:rPr>
                <w:b/>
                <w:bCs/>
                <w:sz w:val="18"/>
                <w:szCs w:val="18"/>
              </w:rPr>
            </w:pPr>
            <w:r w:rsidRPr="007D16F4">
              <w:rPr>
                <w:b/>
                <w:bCs/>
                <w:sz w:val="18"/>
                <w:szCs w:val="18"/>
              </w:rPr>
              <w:t>Current ADT (</w:t>
            </w:r>
            <w:r w:rsidRPr="003635C3">
              <w:rPr>
                <w:b/>
                <w:bCs/>
                <w:sz w:val="18"/>
                <w:szCs w:val="18"/>
              </w:rPr>
              <w:t>Year</w:t>
            </w:r>
            <w:r w:rsidRPr="007D16F4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7B22E" w14:textId="77777777" w:rsidR="00D716D4" w:rsidRPr="007D16F4" w:rsidRDefault="00D716D4" w:rsidP="00D716D4">
            <w:pPr>
              <w:rPr>
                <w:sz w:val="18"/>
                <w:szCs w:val="18"/>
              </w:rPr>
            </w:pPr>
          </w:p>
        </w:tc>
      </w:tr>
      <w:tr w:rsidR="00D716D4" w:rsidRPr="00CF0406" w14:paraId="36B37D17" w14:textId="77777777" w:rsidTr="00D716D4">
        <w:trPr>
          <w:trHeight w:val="317"/>
          <w:jc w:val="center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8D3C" w14:textId="275BFCF3" w:rsidR="00D716D4" w:rsidRDefault="00D716D4" w:rsidP="00D716D4">
            <w:pPr>
              <w:rPr>
                <w:b/>
                <w:bCs/>
                <w:sz w:val="18"/>
                <w:szCs w:val="18"/>
              </w:rPr>
            </w:pPr>
            <w:r w:rsidRPr="007D16F4">
              <w:rPr>
                <w:b/>
                <w:bCs/>
                <w:sz w:val="18"/>
                <w:szCs w:val="18"/>
              </w:rPr>
              <w:t>Future ADT (</w:t>
            </w:r>
            <w:r w:rsidRPr="003635C3">
              <w:rPr>
                <w:b/>
                <w:bCs/>
                <w:sz w:val="18"/>
                <w:szCs w:val="18"/>
              </w:rPr>
              <w:t>Year</w:t>
            </w:r>
            <w:r w:rsidRPr="007D16F4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22AA2" w14:textId="77777777" w:rsidR="00D716D4" w:rsidRPr="007D16F4" w:rsidRDefault="00D716D4" w:rsidP="00D716D4">
            <w:pPr>
              <w:rPr>
                <w:sz w:val="18"/>
                <w:szCs w:val="18"/>
              </w:rPr>
            </w:pPr>
          </w:p>
        </w:tc>
      </w:tr>
      <w:tr w:rsidR="00D716D4" w:rsidRPr="00CF0406" w14:paraId="287AD677" w14:textId="77777777" w:rsidTr="00D716D4">
        <w:trPr>
          <w:trHeight w:val="317"/>
          <w:jc w:val="center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9038C" w14:textId="03DAC1C6" w:rsidR="00D716D4" w:rsidRPr="007D16F4" w:rsidRDefault="00D716D4" w:rsidP="00F52AC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Functional</w:t>
            </w:r>
            <w:r w:rsidRPr="007D16F4">
              <w:rPr>
                <w:b/>
                <w:bCs/>
                <w:sz w:val="18"/>
                <w:szCs w:val="18"/>
              </w:rPr>
              <w:t xml:space="preserve"> Classification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81302E" w14:textId="77777777" w:rsidR="00D716D4" w:rsidRPr="002F382D" w:rsidDel="00C306A1" w:rsidRDefault="00D716D4" w:rsidP="00F52AC5">
            <w:pPr>
              <w:rPr>
                <w:sz w:val="18"/>
                <w:szCs w:val="18"/>
              </w:rPr>
            </w:pPr>
          </w:p>
        </w:tc>
      </w:tr>
      <w:tr w:rsidR="00D716D4" w:rsidRPr="00CF0406" w14:paraId="3F781F2F" w14:textId="77777777" w:rsidTr="00D716D4">
        <w:trPr>
          <w:trHeight w:val="317"/>
          <w:jc w:val="center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87D02" w14:textId="18EC76FB" w:rsidR="00D716D4" w:rsidRDefault="00D716D4" w:rsidP="00F52AC5">
            <w:pPr>
              <w:rPr>
                <w:b/>
                <w:bCs/>
                <w:sz w:val="18"/>
                <w:szCs w:val="18"/>
              </w:rPr>
            </w:pPr>
            <w:r w:rsidRPr="007D16F4">
              <w:rPr>
                <w:b/>
                <w:bCs/>
                <w:sz w:val="18"/>
                <w:szCs w:val="18"/>
              </w:rPr>
              <w:t>Prop Design Criteria</w:t>
            </w:r>
          </w:p>
        </w:tc>
        <w:tc>
          <w:tcPr>
            <w:tcW w:w="56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C88B4" w14:textId="77777777" w:rsidR="00D716D4" w:rsidRPr="002F382D" w:rsidDel="00C306A1" w:rsidRDefault="00D716D4" w:rsidP="00F52AC5">
            <w:pPr>
              <w:rPr>
                <w:sz w:val="18"/>
                <w:szCs w:val="18"/>
              </w:rPr>
            </w:pPr>
          </w:p>
        </w:tc>
      </w:tr>
      <w:tr w:rsidR="00D716D4" w:rsidRPr="00CF0406" w14:paraId="011030A1" w14:textId="240DA291" w:rsidTr="00D716D4">
        <w:trPr>
          <w:trHeight w:val="317"/>
          <w:jc w:val="center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A1FF8" w14:textId="77777777" w:rsidR="00D716D4" w:rsidRPr="007D16F4" w:rsidRDefault="00D716D4" w:rsidP="00F52AC5">
            <w:pPr>
              <w:rPr>
                <w:b/>
                <w:bCs/>
                <w:sz w:val="18"/>
                <w:szCs w:val="18"/>
              </w:rPr>
            </w:pPr>
            <w:r w:rsidRPr="007D16F4">
              <w:rPr>
                <w:b/>
                <w:bCs/>
                <w:sz w:val="18"/>
                <w:szCs w:val="18"/>
              </w:rPr>
              <w:t>From Limit</w:t>
            </w:r>
          </w:p>
        </w:tc>
        <w:tc>
          <w:tcPr>
            <w:tcW w:w="56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D8B5F4" w14:textId="77777777" w:rsidR="00D716D4" w:rsidRPr="002F382D" w:rsidDel="00C306A1" w:rsidRDefault="00D716D4" w:rsidP="00F52AC5">
            <w:pPr>
              <w:rPr>
                <w:sz w:val="18"/>
                <w:szCs w:val="18"/>
              </w:rPr>
            </w:pPr>
          </w:p>
        </w:tc>
      </w:tr>
      <w:tr w:rsidR="00D716D4" w:rsidRPr="00CF0406" w14:paraId="14D22C79" w14:textId="4DE6B7F0" w:rsidTr="00D716D4">
        <w:trPr>
          <w:trHeight w:val="317"/>
          <w:jc w:val="center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0588" w14:textId="020E82B7" w:rsidR="00D716D4" w:rsidRPr="007D16F4" w:rsidRDefault="00D716D4" w:rsidP="00F52AC5">
            <w:pPr>
              <w:rPr>
                <w:b/>
                <w:bCs/>
                <w:sz w:val="18"/>
                <w:szCs w:val="18"/>
              </w:rPr>
            </w:pPr>
            <w:r w:rsidRPr="007D16F4">
              <w:rPr>
                <w:b/>
                <w:bCs/>
                <w:sz w:val="18"/>
                <w:szCs w:val="18"/>
              </w:rPr>
              <w:t>To Limit</w:t>
            </w:r>
          </w:p>
        </w:tc>
        <w:tc>
          <w:tcPr>
            <w:tcW w:w="5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8CF59" w14:textId="77777777" w:rsidR="00D716D4" w:rsidRPr="002F382D" w:rsidRDefault="00D716D4" w:rsidP="00F52AC5">
            <w:pPr>
              <w:rPr>
                <w:sz w:val="18"/>
                <w:szCs w:val="18"/>
              </w:rPr>
            </w:pPr>
          </w:p>
        </w:tc>
      </w:tr>
    </w:tbl>
    <w:p w14:paraId="499C2A41" w14:textId="72B44745" w:rsidR="00DC5C8C" w:rsidRPr="00D3132E" w:rsidRDefault="00DC5C8C" w:rsidP="00B830C9">
      <w:pPr>
        <w:spacing w:before="240"/>
      </w:pPr>
      <w:r w:rsidRPr="00D3132E">
        <w:t>Describe the project background and proposed improvements</w:t>
      </w:r>
      <w:r>
        <w:t xml:space="preserve"> below:</w:t>
      </w:r>
    </w:p>
    <w:p w14:paraId="237C3580" w14:textId="24A34099" w:rsidR="0025297D" w:rsidRDefault="0025297D" w:rsidP="00961425">
      <w:pPr>
        <w:pStyle w:val="Heading3"/>
      </w:pPr>
      <w:bookmarkStart w:id="29" w:name="_Toc234508078"/>
      <w:r>
        <w:t>Project Goals</w:t>
      </w:r>
      <w:bookmarkEnd w:id="29"/>
    </w:p>
    <w:p w14:paraId="126EC4A8" w14:textId="77777777" w:rsidR="008B32A5" w:rsidRDefault="004F6235" w:rsidP="00DC5C8C">
      <w:r>
        <w:t xml:space="preserve">For </w:t>
      </w:r>
      <w:r w:rsidR="0025297D">
        <w:t>TxDOT</w:t>
      </w:r>
      <w:r>
        <w:t>’s</w:t>
      </w:r>
      <w:r w:rsidR="0025297D">
        <w:t xml:space="preserve"> Digital Delivery </w:t>
      </w:r>
      <w:r>
        <w:t xml:space="preserve">Program, pilot projects </w:t>
      </w:r>
      <w:r w:rsidR="00502AC2">
        <w:t xml:space="preserve">across all </w:t>
      </w:r>
      <w:r w:rsidR="005E058C">
        <w:t>25</w:t>
      </w:r>
      <w:r w:rsidR="00502AC2">
        <w:t xml:space="preserve"> districts have been</w:t>
      </w:r>
      <w:r>
        <w:t xml:space="preserve"> </w:t>
      </w:r>
      <w:r w:rsidR="00F631A1">
        <w:t xml:space="preserve">identified and </w:t>
      </w:r>
      <w:r w:rsidR="00502AC2">
        <w:t xml:space="preserve">will be let </w:t>
      </w:r>
      <w:r w:rsidR="00DC3E1E">
        <w:t>by the end of 2027</w:t>
      </w:r>
      <w:r w:rsidR="00F631A1">
        <w:t>.</w:t>
      </w:r>
      <w:r w:rsidR="00DC3E1E">
        <w:t xml:space="preserve"> As with previous </w:t>
      </w:r>
      <w:r w:rsidR="000D4DD5">
        <w:t xml:space="preserve">piloting efforts, DES DDP is looking to gather more information and </w:t>
      </w:r>
      <w:r w:rsidR="001B27B5">
        <w:t>assess</w:t>
      </w:r>
      <w:r w:rsidR="000D4DD5">
        <w:t xml:space="preserve"> </w:t>
      </w:r>
      <w:r w:rsidR="000D4DD5" w:rsidRPr="007A2285">
        <w:t>Model as Legal Deliverable</w:t>
      </w:r>
      <w:r w:rsidR="000D4DD5">
        <w:t xml:space="preserve"> (MALD) deliverables &amp; processes, software functionality, and use cases</w:t>
      </w:r>
      <w:r w:rsidR="00DD2C94">
        <w:t xml:space="preserve"> </w:t>
      </w:r>
      <w:r w:rsidR="00F1121C">
        <w:t>during design, construction and asset management phases</w:t>
      </w:r>
      <w:r w:rsidR="000D4DD5">
        <w:t>.</w:t>
      </w:r>
      <w:r w:rsidR="001B27B5">
        <w:t xml:space="preserve"> </w:t>
      </w:r>
      <w:r w:rsidR="00DC5C8C">
        <w:t xml:space="preserve">Table 2 consists of </w:t>
      </w:r>
      <w:r w:rsidR="00DC3E1E">
        <w:t xml:space="preserve">typical piloting elements that </w:t>
      </w:r>
      <w:r w:rsidR="001B27B5">
        <w:t xml:space="preserve">DES DDP has identified as critical to </w:t>
      </w:r>
      <w:r w:rsidR="009042EE">
        <w:t>DD success</w:t>
      </w:r>
      <w:r w:rsidR="008B32A5">
        <w:t xml:space="preserve">. </w:t>
      </w:r>
    </w:p>
    <w:p w14:paraId="4CD448A5" w14:textId="70FE87CF" w:rsidR="001D1665" w:rsidRDefault="008B32A5" w:rsidP="001D1665">
      <w:r>
        <w:t>I</w:t>
      </w:r>
      <w:r w:rsidR="00A73A5A">
        <w:t>dentify which</w:t>
      </w:r>
      <w:r w:rsidR="009042EE">
        <w:t xml:space="preserve"> piloting</w:t>
      </w:r>
      <w:r w:rsidR="00A73A5A">
        <w:t xml:space="preserve"> elements </w:t>
      </w:r>
      <w:r w:rsidR="000D4DD5">
        <w:t xml:space="preserve">your </w:t>
      </w:r>
      <w:r w:rsidR="009042EE">
        <w:t>project will explore</w:t>
      </w:r>
      <w:r>
        <w:t xml:space="preserve"> in Table 2. It is recommended to fill this out with your regional DES Pilot Support team member listed in Table 3.</w:t>
      </w:r>
    </w:p>
    <w:p w14:paraId="686A3022" w14:textId="1B801448" w:rsidR="00BC32CF" w:rsidRDefault="00BC32CF">
      <w:pPr>
        <w:rPr>
          <w:b/>
          <w:iCs/>
          <w:color w:val="000000" w:themeColor="text1"/>
          <w:sz w:val="24"/>
          <w:szCs w:val="18"/>
        </w:rPr>
      </w:pPr>
      <w:r>
        <w:br w:type="page"/>
      </w:r>
    </w:p>
    <w:p w14:paraId="43F876FF" w14:textId="5481DC10" w:rsidR="00221E0A" w:rsidRDefault="00221E0A" w:rsidP="007D16F4">
      <w:pPr>
        <w:pStyle w:val="Caption"/>
        <w:keepNext/>
        <w:jc w:val="center"/>
        <w:rPr>
          <w:color w:val="auto"/>
        </w:rPr>
      </w:pPr>
      <w:bookmarkStart w:id="30" w:name="_Toc225496070"/>
      <w:r>
        <w:lastRenderedPageBreak/>
        <w:t xml:space="preserve">Table </w:t>
      </w:r>
      <w:r w:rsidR="00DD41DB">
        <w:fldChar w:fldCharType="begin"/>
      </w:r>
      <w:r w:rsidR="00DD41DB">
        <w:instrText xml:space="preserve"> SEQ Table \* ARABIC </w:instrText>
      </w:r>
      <w:r w:rsidR="00DD41DB">
        <w:fldChar w:fldCharType="separate"/>
      </w:r>
      <w:r w:rsidR="00DD41DB">
        <w:rPr>
          <w:noProof/>
        </w:rPr>
        <w:t>2</w:t>
      </w:r>
      <w:r w:rsidR="00DD41DB">
        <w:rPr>
          <w:noProof/>
        </w:rPr>
        <w:fldChar w:fldCharType="end"/>
      </w:r>
      <w:r>
        <w:t xml:space="preserve"> </w:t>
      </w:r>
      <w:r w:rsidR="00582833">
        <w:t>–</w:t>
      </w:r>
      <w:r>
        <w:t xml:space="preserve"> </w:t>
      </w:r>
      <w:r w:rsidR="00582833">
        <w:t xml:space="preserve">Digital </w:t>
      </w:r>
      <w:r w:rsidR="00C1319D">
        <w:t>Delivery</w:t>
      </w:r>
      <w:r w:rsidR="00C1319D" w:rsidRPr="00B55C1F">
        <w:rPr>
          <w:color w:val="auto"/>
        </w:rPr>
        <w:t xml:space="preserve"> </w:t>
      </w:r>
      <w:r w:rsidR="00426495">
        <w:t>Pilot</w:t>
      </w:r>
      <w:r>
        <w:t xml:space="preserve"> </w:t>
      </w:r>
      <w:r w:rsidR="00C1319D">
        <w:rPr>
          <w:color w:val="auto"/>
        </w:rPr>
        <w:t>Elements</w:t>
      </w:r>
      <w:bookmarkEnd w:id="30"/>
    </w:p>
    <w:p w14:paraId="4BE26208" w14:textId="2AE34CBC" w:rsidR="00F27E61" w:rsidRPr="00F27E61" w:rsidRDefault="00F27E61" w:rsidP="00F27E61">
      <w:pPr>
        <w:spacing w:after="120"/>
        <w:jc w:val="center"/>
        <w:rPr>
          <w:b/>
          <w:bCs/>
          <w:sz w:val="24"/>
          <w:szCs w:val="24"/>
        </w:rPr>
      </w:pPr>
      <w:r w:rsidRPr="00F27E61">
        <w:rPr>
          <w:rFonts w:cstheme="minorHAnsi"/>
          <w:b/>
          <w:bCs/>
          <w:i/>
          <w:iCs/>
          <w:sz w:val="20"/>
          <w:szCs w:val="20"/>
        </w:rPr>
        <w:t>DESIGN ELEMENTS</w:t>
      </w:r>
    </w:p>
    <w:tbl>
      <w:tblPr>
        <w:tblStyle w:val="TableGrid1"/>
        <w:tblW w:w="9540" w:type="dxa"/>
        <w:tblInd w:w="355" w:type="dxa"/>
        <w:tblLook w:val="04A0" w:firstRow="1" w:lastRow="0" w:firstColumn="1" w:lastColumn="0" w:noHBand="0" w:noVBand="1"/>
      </w:tblPr>
      <w:tblGrid>
        <w:gridCol w:w="2592"/>
        <w:gridCol w:w="1188"/>
        <w:gridCol w:w="5760"/>
      </w:tblGrid>
      <w:tr w:rsidR="00BA5955" w14:paraId="06AFF4C5" w14:textId="77777777" w:rsidTr="00F27E61">
        <w:trPr>
          <w:trHeight w:val="432"/>
          <w:tblHeader/>
        </w:trPr>
        <w:tc>
          <w:tcPr>
            <w:tcW w:w="2592" w:type="dxa"/>
            <w:shd w:val="clear" w:color="auto" w:fill="AED1FF" w:themeFill="accent1" w:themeFillTint="33"/>
            <w:vAlign w:val="center"/>
          </w:tcPr>
          <w:p w14:paraId="511A6CE7" w14:textId="2B047E68" w:rsidR="009A47E4" w:rsidRPr="007D16F4" w:rsidRDefault="00426495" w:rsidP="007D16F4">
            <w:pPr>
              <w:jc w:val="center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426495">
              <w:rPr>
                <w:b/>
                <w:bCs/>
                <w:color w:val="002E69" w:themeColor="accent1"/>
                <w:sz w:val="18"/>
                <w:szCs w:val="18"/>
              </w:rPr>
              <w:t>Pilot Elements</w:t>
            </w:r>
          </w:p>
        </w:tc>
        <w:tc>
          <w:tcPr>
            <w:tcW w:w="1188" w:type="dxa"/>
            <w:shd w:val="clear" w:color="auto" w:fill="AED1FF" w:themeFill="accent1" w:themeFillTint="33"/>
            <w:vAlign w:val="center"/>
          </w:tcPr>
          <w:p w14:paraId="4BCBFCCB" w14:textId="276E31A2" w:rsidR="009A47E4" w:rsidRPr="007D16F4" w:rsidRDefault="009A47E4" w:rsidP="007D16F4">
            <w:pPr>
              <w:jc w:val="center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7D16F4">
              <w:rPr>
                <w:b/>
                <w:bCs/>
                <w:color w:val="002E69" w:themeColor="accent1"/>
                <w:sz w:val="18"/>
                <w:szCs w:val="18"/>
              </w:rPr>
              <w:t>Included in Project?</w:t>
            </w:r>
          </w:p>
        </w:tc>
        <w:tc>
          <w:tcPr>
            <w:tcW w:w="5760" w:type="dxa"/>
            <w:shd w:val="clear" w:color="auto" w:fill="AED1FF" w:themeFill="accent1" w:themeFillTint="33"/>
            <w:vAlign w:val="center"/>
          </w:tcPr>
          <w:p w14:paraId="6BADD421" w14:textId="61FB6AD0" w:rsidR="009A47E4" w:rsidRPr="007D16F4" w:rsidRDefault="009A47E4" w:rsidP="007D16F4">
            <w:pPr>
              <w:jc w:val="center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7D16F4">
              <w:rPr>
                <w:b/>
                <w:bCs/>
                <w:color w:val="002E69" w:themeColor="accent1"/>
                <w:sz w:val="18"/>
                <w:szCs w:val="18"/>
              </w:rPr>
              <w:t>Comments</w:t>
            </w:r>
          </w:p>
        </w:tc>
      </w:tr>
      <w:tr w:rsidR="00BA5955" w14:paraId="21EEC5BB" w14:textId="77777777" w:rsidTr="007265C0">
        <w:trPr>
          <w:trHeight w:val="504"/>
        </w:trPr>
        <w:tc>
          <w:tcPr>
            <w:tcW w:w="2592" w:type="dxa"/>
            <w:vAlign w:val="center"/>
          </w:tcPr>
          <w:p w14:paraId="28B5FB89" w14:textId="1249A247" w:rsidR="001D136C" w:rsidRPr="007D16F4" w:rsidRDefault="008021CB" w:rsidP="007D16F4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File Management</w:t>
            </w:r>
            <w:r w:rsidR="00B52865">
              <w:rPr>
                <w:rFonts w:cstheme="minorHAnsi"/>
                <w:b/>
                <w:bCs/>
                <w:sz w:val="18"/>
                <w:szCs w:val="18"/>
              </w:rPr>
              <w:t xml:space="preserve"> – Folder Structure</w:t>
            </w:r>
          </w:p>
        </w:tc>
        <w:sdt>
          <w:sdtPr>
            <w:rPr>
              <w:rFonts w:cstheme="minorHAnsi"/>
              <w:sz w:val="18"/>
              <w:szCs w:val="18"/>
            </w:rPr>
            <w:id w:val="94404717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88" w:type="dxa"/>
                <w:vAlign w:val="center"/>
              </w:tcPr>
              <w:p w14:paraId="687F8405" w14:textId="3C1E697C" w:rsidR="001D136C" w:rsidRPr="007D16F4" w:rsidRDefault="008A32EB" w:rsidP="001D136C">
                <w:pPr>
                  <w:pStyle w:val="ListParagraph"/>
                  <w:ind w:left="0"/>
                  <w:jc w:val="center"/>
                  <w:rPr>
                    <w:rFonts w:asciiTheme="minorHAnsi" w:hAnsiTheme="minorHAnsi" w:cstheme="minorHAnsi"/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5760" w:type="dxa"/>
            <w:vAlign w:val="center"/>
          </w:tcPr>
          <w:p w14:paraId="7EF89811" w14:textId="23EA8B4C" w:rsidR="001D136C" w:rsidRPr="000D2A14" w:rsidRDefault="000D2A14" w:rsidP="00F816BA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hyperlink r:id="rId22" w:history="1">
              <w:r w:rsidRPr="00EE4183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Bentley CONNECT Edition data</w:t>
              </w:r>
            </w:hyperlink>
          </w:p>
        </w:tc>
      </w:tr>
      <w:tr w:rsidR="00D34A1B" w14:paraId="2B7373DE" w14:textId="77777777" w:rsidTr="007265C0">
        <w:trPr>
          <w:trHeight w:val="504"/>
        </w:trPr>
        <w:tc>
          <w:tcPr>
            <w:tcW w:w="2592" w:type="dxa"/>
            <w:vAlign w:val="center"/>
          </w:tcPr>
          <w:p w14:paraId="12D07012" w14:textId="1AA76BCA" w:rsidR="00D34A1B" w:rsidRDefault="00D34A1B" w:rsidP="00D34A1B">
            <w:pPr>
              <w:pStyle w:val="ListParagraph"/>
              <w:ind w:left="0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File Management – Naming Convention</w:t>
            </w:r>
          </w:p>
        </w:tc>
        <w:sdt>
          <w:sdtPr>
            <w:rPr>
              <w:rFonts w:cstheme="minorHAnsi"/>
              <w:sz w:val="18"/>
              <w:szCs w:val="18"/>
            </w:rPr>
            <w:id w:val="120359906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88" w:type="dxa"/>
                <w:vAlign w:val="center"/>
              </w:tcPr>
              <w:p w14:paraId="61682274" w14:textId="44825990" w:rsidR="00D34A1B" w:rsidRDefault="008A32EB" w:rsidP="00D34A1B">
                <w:pPr>
                  <w:pStyle w:val="ListParagraph"/>
                  <w:ind w:left="0"/>
                  <w:jc w:val="center"/>
                  <w:rPr>
                    <w:rFonts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5760" w:type="dxa"/>
            <w:vAlign w:val="center"/>
          </w:tcPr>
          <w:p w14:paraId="72FE93A7" w14:textId="76C78EF5" w:rsidR="00D34A1B" w:rsidRPr="00485DD5" w:rsidRDefault="00BA7901" w:rsidP="00D34A1B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 w:rsidRPr="00C20731">
              <w:rPr>
                <w:rFonts w:eastAsia="Times New Roman" w:cstheme="minorHAnsi"/>
                <w:i/>
                <w:iCs/>
                <w:sz w:val="18"/>
                <w:szCs w:val="18"/>
              </w:rPr>
              <w:t xml:space="preserve">Link to 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</w:rPr>
              <w:t>File Naming Convention Guidance Document</w:t>
            </w:r>
            <w:r w:rsidRPr="00C20731">
              <w:rPr>
                <w:rFonts w:eastAsia="Times New Roman" w:cstheme="minorHAnsi"/>
                <w:i/>
                <w:iCs/>
                <w:sz w:val="18"/>
                <w:szCs w:val="18"/>
              </w:rPr>
              <w:t xml:space="preserve"> to be provided once available</w:t>
            </w:r>
          </w:p>
        </w:tc>
      </w:tr>
      <w:tr w:rsidR="00D34A1B" w14:paraId="2DC8C505" w14:textId="77777777" w:rsidTr="007265C0">
        <w:trPr>
          <w:trHeight w:val="504"/>
        </w:trPr>
        <w:tc>
          <w:tcPr>
            <w:tcW w:w="2592" w:type="dxa"/>
            <w:vAlign w:val="center"/>
          </w:tcPr>
          <w:p w14:paraId="274DE9EF" w14:textId="4461940E" w:rsidR="00D34A1B" w:rsidRPr="007D16F4" w:rsidRDefault="00D34A1B" w:rsidP="00D34A1B">
            <w:pP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7D16F4">
              <w:rPr>
                <w:rFonts w:eastAsia="Times New Roman" w:cstheme="minorHAnsi"/>
                <w:b/>
                <w:bCs/>
                <w:sz w:val="18"/>
                <w:szCs w:val="18"/>
              </w:rPr>
              <w:t>Template Point Naming Convention</w:t>
            </w:r>
          </w:p>
        </w:tc>
        <w:sdt>
          <w:sdtPr>
            <w:rPr>
              <w:rFonts w:cstheme="minorHAnsi"/>
              <w:sz w:val="18"/>
              <w:szCs w:val="18"/>
            </w:rPr>
            <w:id w:val="-3788652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88" w:type="dxa"/>
                <w:vAlign w:val="center"/>
              </w:tcPr>
              <w:p w14:paraId="67AC5EB4" w14:textId="18840BB3" w:rsidR="00D34A1B" w:rsidRPr="007D16F4" w:rsidRDefault="00D34A1B" w:rsidP="00D34A1B">
                <w:pPr>
                  <w:pStyle w:val="ListParagraph"/>
                  <w:ind w:left="0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5760" w:type="dxa"/>
            <w:vAlign w:val="center"/>
          </w:tcPr>
          <w:p w14:paraId="5ABA07C4" w14:textId="179BD4AF" w:rsidR="00D34A1B" w:rsidRPr="00E120C2" w:rsidRDefault="00DC1197" w:rsidP="00D34A1B">
            <w:pPr>
              <w:jc w:val="center"/>
              <w:rPr>
                <w:rFonts w:asciiTheme="minorHAnsi" w:hAnsiTheme="minorHAnsi" w:cstheme="minorHAnsi"/>
                <w:color w:val="0000FF"/>
                <w:sz w:val="18"/>
                <w:szCs w:val="18"/>
                <w:u w:val="single"/>
              </w:rPr>
            </w:pPr>
            <w:hyperlink r:id="rId23" w:history="1">
              <w:r w:rsidRPr="00EB61D0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Template Point Naming Convention</w:t>
              </w:r>
            </w:hyperlink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D34A1B" w:rsidRPr="0097273F" w14:paraId="348798E6" w14:textId="77777777" w:rsidTr="007265C0">
        <w:trPr>
          <w:trHeight w:val="504"/>
        </w:trPr>
        <w:tc>
          <w:tcPr>
            <w:tcW w:w="2592" w:type="dxa"/>
            <w:vAlign w:val="center"/>
            <w:hideMark/>
          </w:tcPr>
          <w:p w14:paraId="6992FA9A" w14:textId="77777777" w:rsidR="00D34A1B" w:rsidRPr="007D16F4" w:rsidRDefault="00D34A1B" w:rsidP="00D34A1B">
            <w:pP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7D16F4">
              <w:rPr>
                <w:rFonts w:eastAsia="Times New Roman" w:cstheme="minorHAnsi"/>
                <w:b/>
                <w:bCs/>
                <w:sz w:val="18"/>
                <w:szCs w:val="18"/>
              </w:rPr>
              <w:t>Model Development Standards</w:t>
            </w:r>
          </w:p>
        </w:tc>
        <w:sdt>
          <w:sdtPr>
            <w:rPr>
              <w:rFonts w:cstheme="minorHAnsi"/>
              <w:sz w:val="18"/>
              <w:szCs w:val="18"/>
            </w:rPr>
            <w:id w:val="-74734640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88" w:type="dxa"/>
                <w:vAlign w:val="center"/>
              </w:tcPr>
              <w:p w14:paraId="5278F80E" w14:textId="1B450628" w:rsidR="00D34A1B" w:rsidRPr="007D16F4" w:rsidRDefault="00D34A1B" w:rsidP="00D34A1B">
                <w:pPr>
                  <w:jc w:val="center"/>
                  <w:rPr>
                    <w:rFonts w:asciiTheme="minorHAnsi" w:eastAsia="Times New Roman" w:hAnsiTheme="minorHAnsi" w:cstheme="minorHAnsi"/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5760" w:type="dxa"/>
            <w:vAlign w:val="center"/>
          </w:tcPr>
          <w:p w14:paraId="05D10336" w14:textId="015244FC" w:rsidR="00D34A1B" w:rsidRPr="008562A2" w:rsidRDefault="008562A2" w:rsidP="00D34A1B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hyperlink r:id="rId24" w:history="1">
              <w:r w:rsidRPr="008562A2">
                <w:rPr>
                  <w:rStyle w:val="Hyperlink"/>
                  <w:rFonts w:asciiTheme="minorHAnsi" w:eastAsia="Times New Roman" w:hAnsiTheme="minorHAnsi" w:cstheme="minorHAnsi"/>
                  <w:sz w:val="18"/>
                  <w:szCs w:val="18"/>
                </w:rPr>
                <w:t>Model Development Standards (MDS) Guidance</w:t>
              </w:r>
            </w:hyperlink>
          </w:p>
        </w:tc>
      </w:tr>
      <w:tr w:rsidR="00D34A1B" w:rsidRPr="0097273F" w14:paraId="67B00880" w14:textId="77777777" w:rsidTr="007265C0">
        <w:trPr>
          <w:trHeight w:val="504"/>
        </w:trPr>
        <w:tc>
          <w:tcPr>
            <w:tcW w:w="2592" w:type="dxa"/>
            <w:vAlign w:val="center"/>
            <w:hideMark/>
          </w:tcPr>
          <w:p w14:paraId="3F492F89" w14:textId="77777777" w:rsidR="00D34A1B" w:rsidRPr="007D16F4" w:rsidRDefault="00D34A1B" w:rsidP="00D34A1B">
            <w:pP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7D16F4">
              <w:rPr>
                <w:rFonts w:eastAsia="Times New Roman" w:cstheme="minorHAnsi"/>
                <w:b/>
                <w:bCs/>
                <w:sz w:val="18"/>
                <w:szCs w:val="18"/>
              </w:rPr>
              <w:t>Item Types</w:t>
            </w:r>
          </w:p>
        </w:tc>
        <w:sdt>
          <w:sdtPr>
            <w:rPr>
              <w:rFonts w:cstheme="minorHAnsi"/>
              <w:sz w:val="18"/>
              <w:szCs w:val="18"/>
            </w:rPr>
            <w:id w:val="-18140126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88" w:type="dxa"/>
                <w:vAlign w:val="center"/>
              </w:tcPr>
              <w:p w14:paraId="0D6E5559" w14:textId="219D9034" w:rsidR="00D34A1B" w:rsidRPr="007D16F4" w:rsidRDefault="00B830C9" w:rsidP="00D34A1B">
                <w:pPr>
                  <w:jc w:val="center"/>
                  <w:rPr>
                    <w:rFonts w:asciiTheme="minorHAnsi" w:eastAsia="Times New Roman" w:hAnsiTheme="minorHAnsi" w:cstheme="minorHAnsi"/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5760" w:type="dxa"/>
            <w:vAlign w:val="center"/>
          </w:tcPr>
          <w:p w14:paraId="5CCCEE2E" w14:textId="01B2E2BE" w:rsidR="00D34A1B" w:rsidRPr="007265C0" w:rsidRDefault="00613783" w:rsidP="00D34A1B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C20731">
              <w:rPr>
                <w:rFonts w:eastAsia="Times New Roman" w:cstheme="minorHAnsi"/>
                <w:i/>
                <w:iCs/>
                <w:sz w:val="18"/>
                <w:szCs w:val="18"/>
              </w:rPr>
              <w:t xml:space="preserve">Link to 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</w:rPr>
              <w:t>Item Type Guidance Document</w:t>
            </w:r>
            <w:r w:rsidRPr="00C20731">
              <w:rPr>
                <w:rFonts w:eastAsia="Times New Roman" w:cstheme="minorHAnsi"/>
                <w:i/>
                <w:iCs/>
                <w:sz w:val="18"/>
                <w:szCs w:val="18"/>
              </w:rPr>
              <w:t xml:space="preserve"> to be provided once available</w:t>
            </w:r>
          </w:p>
        </w:tc>
      </w:tr>
      <w:tr w:rsidR="00D34A1B" w:rsidRPr="0097273F" w14:paraId="617D8CDE" w14:textId="77777777" w:rsidTr="007265C0">
        <w:trPr>
          <w:trHeight w:val="504"/>
        </w:trPr>
        <w:tc>
          <w:tcPr>
            <w:tcW w:w="2592" w:type="dxa"/>
            <w:vAlign w:val="center"/>
          </w:tcPr>
          <w:p w14:paraId="26DE2359" w14:textId="0D0400A6" w:rsidR="00D34A1B" w:rsidRPr="00500A61" w:rsidRDefault="00D34A1B" w:rsidP="00D34A1B">
            <w:pPr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500A61">
              <w:rPr>
                <w:rFonts w:eastAsia="Times New Roman" w:cstheme="minorHAnsi"/>
                <w:b/>
                <w:bCs/>
                <w:sz w:val="18"/>
                <w:szCs w:val="18"/>
              </w:rPr>
              <w:t>Model Based Design Quantities</w:t>
            </w:r>
          </w:p>
        </w:tc>
        <w:sdt>
          <w:sdtPr>
            <w:rPr>
              <w:rFonts w:cstheme="minorHAnsi"/>
              <w:sz w:val="18"/>
              <w:szCs w:val="18"/>
            </w:rPr>
            <w:id w:val="-48554903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88" w:type="dxa"/>
                <w:vAlign w:val="center"/>
              </w:tcPr>
              <w:p w14:paraId="32FEC1DC" w14:textId="680DD1B2" w:rsidR="00D34A1B" w:rsidRPr="00500A61" w:rsidRDefault="00EE4183" w:rsidP="00D34A1B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5760" w:type="dxa"/>
            <w:vAlign w:val="center"/>
          </w:tcPr>
          <w:p w14:paraId="725FD50F" w14:textId="77777777" w:rsidR="00D34A1B" w:rsidRPr="00500A61" w:rsidRDefault="00D34A1B" w:rsidP="00D34A1B">
            <w:pPr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D34A1B" w:rsidRPr="0097273F" w14:paraId="0F3330AD" w14:textId="77777777" w:rsidTr="007265C0">
        <w:trPr>
          <w:trHeight w:val="504"/>
        </w:trPr>
        <w:tc>
          <w:tcPr>
            <w:tcW w:w="2592" w:type="dxa"/>
            <w:vAlign w:val="center"/>
            <w:hideMark/>
          </w:tcPr>
          <w:p w14:paraId="35FE1D63" w14:textId="65840038" w:rsidR="00D34A1B" w:rsidRPr="007D16F4" w:rsidRDefault="00D34A1B" w:rsidP="00D34A1B">
            <w:pP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7D16F4">
              <w:rPr>
                <w:rFonts w:eastAsia="Times New Roman" w:cstheme="minorHAnsi"/>
                <w:b/>
                <w:bCs/>
                <w:sz w:val="18"/>
                <w:szCs w:val="18"/>
              </w:rPr>
              <w:t>Clash Detection</w:t>
            </w:r>
          </w:p>
        </w:tc>
        <w:sdt>
          <w:sdtPr>
            <w:rPr>
              <w:rFonts w:cstheme="minorHAnsi"/>
              <w:sz w:val="18"/>
              <w:szCs w:val="18"/>
            </w:rPr>
            <w:id w:val="-197435783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88" w:type="dxa"/>
                <w:vAlign w:val="center"/>
              </w:tcPr>
              <w:p w14:paraId="0CD45037" w14:textId="1FAE2357" w:rsidR="00D34A1B" w:rsidRPr="007D16F4" w:rsidRDefault="00EE4183" w:rsidP="00D34A1B">
                <w:pPr>
                  <w:jc w:val="center"/>
                  <w:rPr>
                    <w:rFonts w:asciiTheme="minorHAnsi" w:eastAsia="Times New Roman" w:hAnsiTheme="minorHAnsi" w:cstheme="minorHAnsi"/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5760" w:type="dxa"/>
            <w:vAlign w:val="center"/>
          </w:tcPr>
          <w:p w14:paraId="48160221" w14:textId="5AC1F459" w:rsidR="00D34A1B" w:rsidRPr="00F95D83" w:rsidRDefault="00D34A1B" w:rsidP="00D34A1B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D34A1B" w:rsidRPr="0097273F" w14:paraId="2DA93E5E" w14:textId="77777777" w:rsidTr="007265C0">
        <w:trPr>
          <w:trHeight w:val="504"/>
        </w:trPr>
        <w:tc>
          <w:tcPr>
            <w:tcW w:w="2592" w:type="dxa"/>
            <w:vAlign w:val="center"/>
            <w:hideMark/>
          </w:tcPr>
          <w:p w14:paraId="2EDDB9A7" w14:textId="77777777" w:rsidR="00D34A1B" w:rsidRPr="007D16F4" w:rsidRDefault="00D34A1B" w:rsidP="00D34A1B">
            <w:pP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7D16F4">
              <w:rPr>
                <w:rFonts w:eastAsia="Times New Roman" w:cstheme="minorHAnsi"/>
                <w:b/>
                <w:bCs/>
                <w:sz w:val="18"/>
                <w:szCs w:val="18"/>
              </w:rPr>
              <w:t>Bridge Modeling</w:t>
            </w:r>
          </w:p>
        </w:tc>
        <w:sdt>
          <w:sdtPr>
            <w:rPr>
              <w:rFonts w:cstheme="minorHAnsi"/>
              <w:sz w:val="18"/>
              <w:szCs w:val="18"/>
            </w:rPr>
            <w:id w:val="106006268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88" w:type="dxa"/>
                <w:vAlign w:val="center"/>
              </w:tcPr>
              <w:p w14:paraId="20958C7D" w14:textId="58F074E2" w:rsidR="00D34A1B" w:rsidRPr="007D16F4" w:rsidRDefault="00D34A1B" w:rsidP="00D34A1B">
                <w:pPr>
                  <w:jc w:val="center"/>
                  <w:rPr>
                    <w:rFonts w:asciiTheme="minorHAnsi" w:eastAsia="Times New Roman" w:hAnsiTheme="minorHAnsi" w:cstheme="minorHAnsi"/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5760" w:type="dxa"/>
            <w:vAlign w:val="center"/>
          </w:tcPr>
          <w:p w14:paraId="243B6BEE" w14:textId="79FB2C51" w:rsidR="00D34A1B" w:rsidRPr="007D16F4" w:rsidRDefault="00ED349A" w:rsidP="00D34A1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hyperlink r:id="rId25" w:history="1">
              <w:r w:rsidRPr="00ED349A">
                <w:rPr>
                  <w:rStyle w:val="Hyperlink"/>
                  <w:rFonts w:eastAsia="Times New Roman" w:cstheme="minorHAnsi"/>
                  <w:sz w:val="18"/>
                  <w:szCs w:val="18"/>
                </w:rPr>
                <w:t>Resources and Training – 3D Bridge Modeling</w:t>
              </w:r>
            </w:hyperlink>
          </w:p>
        </w:tc>
      </w:tr>
      <w:tr w:rsidR="00D34A1B" w:rsidRPr="0097273F" w14:paraId="5035FCA8" w14:textId="77777777" w:rsidTr="007265C0">
        <w:trPr>
          <w:trHeight w:val="504"/>
        </w:trPr>
        <w:tc>
          <w:tcPr>
            <w:tcW w:w="2592" w:type="dxa"/>
            <w:vAlign w:val="center"/>
          </w:tcPr>
          <w:p w14:paraId="30EDCF2A" w14:textId="78491C36" w:rsidR="00D34A1B" w:rsidRPr="007D16F4" w:rsidRDefault="00D34A1B" w:rsidP="00D34A1B">
            <w:pPr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Drainage and Utilities (DU) Modeling</w:t>
            </w:r>
          </w:p>
        </w:tc>
        <w:tc>
          <w:tcPr>
            <w:tcW w:w="1188" w:type="dxa"/>
            <w:vAlign w:val="center"/>
          </w:tcPr>
          <w:sdt>
            <w:sdtPr>
              <w:rPr>
                <w:rFonts w:cstheme="minorHAnsi"/>
                <w:sz w:val="18"/>
                <w:szCs w:val="18"/>
              </w:rPr>
              <w:id w:val="1574316738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E315075" w14:textId="2AEDF7D3" w:rsidR="00D34A1B" w:rsidRDefault="00D34A1B" w:rsidP="00D34A1B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☒</w:t>
                </w:r>
              </w:p>
            </w:sdtContent>
          </w:sdt>
        </w:tc>
        <w:tc>
          <w:tcPr>
            <w:tcW w:w="5760" w:type="dxa"/>
            <w:vAlign w:val="center"/>
          </w:tcPr>
          <w:p w14:paraId="34E855F2" w14:textId="38D98D46" w:rsidR="00D34A1B" w:rsidRPr="00613783" w:rsidRDefault="00613783" w:rsidP="00613783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hyperlink r:id="rId26" w:history="1">
              <w:r w:rsidRPr="00613783">
                <w:rPr>
                  <w:rStyle w:val="Hyperlink"/>
                  <w:rFonts w:eastAsia="Times New Roman" w:cstheme="minorHAnsi"/>
                  <w:sz w:val="18"/>
                  <w:szCs w:val="18"/>
                </w:rPr>
                <w:t>Resources and Training – ORD for Drainage Utility (DES752)</w:t>
              </w:r>
            </w:hyperlink>
          </w:p>
        </w:tc>
      </w:tr>
      <w:tr w:rsidR="00D34A1B" w:rsidRPr="0097273F" w14:paraId="6215D91D" w14:textId="77777777" w:rsidTr="007265C0">
        <w:trPr>
          <w:trHeight w:val="504"/>
        </w:trPr>
        <w:tc>
          <w:tcPr>
            <w:tcW w:w="2592" w:type="dxa"/>
            <w:vAlign w:val="center"/>
            <w:hideMark/>
          </w:tcPr>
          <w:p w14:paraId="1AB9FA51" w14:textId="77777777" w:rsidR="00D34A1B" w:rsidRPr="007D16F4" w:rsidRDefault="00D34A1B" w:rsidP="00D34A1B">
            <w:pP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7D16F4">
              <w:rPr>
                <w:rFonts w:eastAsia="Times New Roman" w:cstheme="minorHAnsi"/>
                <w:b/>
                <w:bCs/>
                <w:sz w:val="18"/>
                <w:szCs w:val="18"/>
              </w:rPr>
              <w:t>TCP Phased Modeling</w:t>
            </w:r>
          </w:p>
        </w:tc>
        <w:sdt>
          <w:sdtPr>
            <w:rPr>
              <w:rFonts w:cstheme="minorHAnsi"/>
              <w:sz w:val="18"/>
              <w:szCs w:val="18"/>
            </w:rPr>
            <w:id w:val="-38108914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88" w:type="dxa"/>
                <w:vAlign w:val="center"/>
              </w:tcPr>
              <w:p w14:paraId="7BA42599" w14:textId="06B3F5F3" w:rsidR="00D34A1B" w:rsidRPr="007D16F4" w:rsidRDefault="00D34A1B" w:rsidP="00D34A1B">
                <w:pPr>
                  <w:jc w:val="center"/>
                  <w:rPr>
                    <w:rFonts w:asciiTheme="minorHAnsi" w:eastAsia="Times New Roman" w:hAnsiTheme="minorHAnsi" w:cstheme="minorHAnsi"/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5760" w:type="dxa"/>
            <w:vAlign w:val="center"/>
          </w:tcPr>
          <w:p w14:paraId="63435C86" w14:textId="05996CDE" w:rsidR="00D34A1B" w:rsidRPr="007D16F4" w:rsidRDefault="00D34A1B" w:rsidP="00D34A1B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D34A1B" w:rsidRPr="0097273F" w14:paraId="4EC67350" w14:textId="77777777" w:rsidTr="007265C0">
        <w:trPr>
          <w:trHeight w:val="504"/>
        </w:trPr>
        <w:tc>
          <w:tcPr>
            <w:tcW w:w="2592" w:type="dxa"/>
            <w:vAlign w:val="center"/>
          </w:tcPr>
          <w:p w14:paraId="7C69DC3E" w14:textId="2DE808A2" w:rsidR="00D34A1B" w:rsidRPr="007D16F4" w:rsidRDefault="00D34A1B" w:rsidP="00D34A1B">
            <w:pP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7D16F4">
              <w:rPr>
                <w:rFonts w:eastAsia="Times New Roman" w:cstheme="minorHAnsi"/>
                <w:b/>
                <w:bCs/>
                <w:sz w:val="18"/>
                <w:szCs w:val="18"/>
              </w:rPr>
              <w:t>Digital Design Review</w:t>
            </w:r>
          </w:p>
        </w:tc>
        <w:sdt>
          <w:sdtPr>
            <w:rPr>
              <w:rFonts w:cstheme="minorHAnsi"/>
              <w:sz w:val="18"/>
              <w:szCs w:val="18"/>
            </w:rPr>
            <w:id w:val="-9866985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88" w:type="dxa"/>
                <w:vAlign w:val="center"/>
              </w:tcPr>
              <w:p w14:paraId="043330E3" w14:textId="74DA4781" w:rsidR="00D34A1B" w:rsidRPr="007D16F4" w:rsidRDefault="00D34A1B" w:rsidP="00D34A1B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5760" w:type="dxa"/>
            <w:vAlign w:val="center"/>
          </w:tcPr>
          <w:p w14:paraId="3AE71968" w14:textId="5925BE1D" w:rsidR="00D34A1B" w:rsidRPr="007D16F4" w:rsidRDefault="007265C0" w:rsidP="00D34A1B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hyperlink r:id="rId27" w:history="1">
              <w:r w:rsidRPr="007265C0">
                <w:rPr>
                  <w:rStyle w:val="Hyperlink"/>
                  <w:rFonts w:asciiTheme="minorHAnsi" w:eastAsia="Times New Roman" w:hAnsiTheme="minorHAnsi" w:cstheme="minorHAnsi"/>
                  <w:sz w:val="18"/>
                  <w:szCs w:val="18"/>
                </w:rPr>
                <w:t>Using Bentley Infrastructure Cloud Platform (ICP) for Design Review</w:t>
              </w:r>
            </w:hyperlink>
          </w:p>
        </w:tc>
      </w:tr>
    </w:tbl>
    <w:p w14:paraId="4F1D7D96" w14:textId="379B2A70" w:rsidR="00F27E61" w:rsidRDefault="00F27E61" w:rsidP="00F27E61">
      <w:pPr>
        <w:spacing w:before="240" w:after="120"/>
        <w:jc w:val="center"/>
      </w:pPr>
      <w:r w:rsidRPr="00F27E61">
        <w:rPr>
          <w:rFonts w:cstheme="minorHAnsi"/>
          <w:b/>
          <w:bCs/>
          <w:i/>
          <w:iCs/>
          <w:sz w:val="20"/>
          <w:szCs w:val="20"/>
        </w:rPr>
        <w:t>DELIVERABLES</w:t>
      </w:r>
    </w:p>
    <w:tbl>
      <w:tblPr>
        <w:tblStyle w:val="TableGrid1"/>
        <w:tblW w:w="9540" w:type="dxa"/>
        <w:tblInd w:w="355" w:type="dxa"/>
        <w:tblLook w:val="04A0" w:firstRow="1" w:lastRow="0" w:firstColumn="1" w:lastColumn="0" w:noHBand="0" w:noVBand="1"/>
      </w:tblPr>
      <w:tblGrid>
        <w:gridCol w:w="2610"/>
        <w:gridCol w:w="1170"/>
        <w:gridCol w:w="5760"/>
      </w:tblGrid>
      <w:tr w:rsidR="00F27E61" w:rsidRPr="0097273F" w14:paraId="4A545CF2" w14:textId="77777777" w:rsidTr="00340BF7">
        <w:trPr>
          <w:trHeight w:val="504"/>
          <w:tblHeader/>
        </w:trPr>
        <w:tc>
          <w:tcPr>
            <w:tcW w:w="2610" w:type="dxa"/>
            <w:shd w:val="clear" w:color="auto" w:fill="AED1FF" w:themeFill="accent1" w:themeFillTint="33"/>
            <w:vAlign w:val="center"/>
          </w:tcPr>
          <w:p w14:paraId="74027A52" w14:textId="0B1F7658" w:rsidR="00F27E61" w:rsidRPr="007D16F4" w:rsidRDefault="00F27E61" w:rsidP="00F27E61">
            <w:pPr>
              <w:pStyle w:val="ListParagraph"/>
              <w:ind w:left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426495">
              <w:rPr>
                <w:b/>
                <w:bCs/>
                <w:color w:val="002E69" w:themeColor="accent1"/>
                <w:sz w:val="18"/>
                <w:szCs w:val="18"/>
              </w:rPr>
              <w:t>Pilot Elements</w:t>
            </w:r>
          </w:p>
        </w:tc>
        <w:tc>
          <w:tcPr>
            <w:tcW w:w="1170" w:type="dxa"/>
            <w:shd w:val="clear" w:color="auto" w:fill="AED1FF" w:themeFill="accent1" w:themeFillTint="33"/>
            <w:vAlign w:val="center"/>
          </w:tcPr>
          <w:p w14:paraId="1E1B88F6" w14:textId="510BC903" w:rsidR="00F27E61" w:rsidRDefault="00F27E61" w:rsidP="00F27E6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D16F4">
              <w:rPr>
                <w:b/>
                <w:bCs/>
                <w:color w:val="002E69" w:themeColor="accent1"/>
                <w:sz w:val="18"/>
                <w:szCs w:val="18"/>
              </w:rPr>
              <w:t>Included in Project?</w:t>
            </w:r>
          </w:p>
        </w:tc>
        <w:tc>
          <w:tcPr>
            <w:tcW w:w="5760" w:type="dxa"/>
            <w:shd w:val="clear" w:color="auto" w:fill="AED1FF" w:themeFill="accent1" w:themeFillTint="33"/>
            <w:vAlign w:val="center"/>
          </w:tcPr>
          <w:p w14:paraId="216211DF" w14:textId="4C2B5706" w:rsidR="00F27E61" w:rsidRPr="007D16F4" w:rsidRDefault="00F27E61" w:rsidP="00F27E61">
            <w:pPr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D16F4">
              <w:rPr>
                <w:b/>
                <w:bCs/>
                <w:color w:val="002E69" w:themeColor="accent1"/>
                <w:sz w:val="18"/>
                <w:szCs w:val="18"/>
              </w:rPr>
              <w:t>Comments</w:t>
            </w:r>
          </w:p>
        </w:tc>
      </w:tr>
      <w:tr w:rsidR="00460F5A" w:rsidRPr="0097273F" w14:paraId="4C386926" w14:textId="77777777" w:rsidTr="007265C0">
        <w:trPr>
          <w:trHeight w:val="504"/>
        </w:trPr>
        <w:tc>
          <w:tcPr>
            <w:tcW w:w="2610" w:type="dxa"/>
            <w:vAlign w:val="center"/>
            <w:hideMark/>
          </w:tcPr>
          <w:p w14:paraId="744B23AC" w14:textId="77BDD64D" w:rsidR="00460F5A" w:rsidRPr="007D16F4" w:rsidRDefault="00460F5A" w:rsidP="00460F5A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D16F4">
              <w:rPr>
                <w:rFonts w:eastAsiaTheme="minorHAnsi" w:cstheme="minorHAnsi"/>
                <w:b/>
                <w:bCs/>
                <w:sz w:val="18"/>
                <w:szCs w:val="18"/>
              </w:rPr>
              <w:t>M</w:t>
            </w:r>
            <w:r>
              <w:rPr>
                <w:rFonts w:eastAsiaTheme="minorHAnsi" w:cstheme="minorHAnsi"/>
                <w:b/>
                <w:bCs/>
                <w:sz w:val="18"/>
                <w:szCs w:val="18"/>
              </w:rPr>
              <w:t>odel as Legal Deliverable (MALD)</w:t>
            </w:r>
          </w:p>
        </w:tc>
        <w:sdt>
          <w:sdtPr>
            <w:rPr>
              <w:rFonts w:cstheme="minorHAnsi"/>
              <w:sz w:val="18"/>
              <w:szCs w:val="18"/>
            </w:rPr>
            <w:id w:val="-15738586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vAlign w:val="center"/>
              </w:tcPr>
              <w:p w14:paraId="66723ACD" w14:textId="58E45227" w:rsidR="00460F5A" w:rsidRPr="007D16F4" w:rsidRDefault="00460F5A" w:rsidP="00460F5A">
                <w:pPr>
                  <w:jc w:val="center"/>
                  <w:rPr>
                    <w:rFonts w:asciiTheme="minorHAnsi" w:eastAsia="Times New Roman" w:hAnsiTheme="minorHAnsi" w:cstheme="minorHAnsi"/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5760" w:type="dxa"/>
            <w:vAlign w:val="center"/>
          </w:tcPr>
          <w:p w14:paraId="4746A61C" w14:textId="60C44A82" w:rsidR="00460F5A" w:rsidRPr="007D16F4" w:rsidRDefault="00460F5A" w:rsidP="00460F5A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460F5A" w:rsidRPr="0097273F" w14:paraId="4E4B99AC" w14:textId="77777777" w:rsidTr="007265C0">
        <w:trPr>
          <w:trHeight w:val="504"/>
        </w:trPr>
        <w:tc>
          <w:tcPr>
            <w:tcW w:w="2610" w:type="dxa"/>
            <w:vAlign w:val="center"/>
            <w:hideMark/>
          </w:tcPr>
          <w:p w14:paraId="7E42ABD7" w14:textId="79111EDA" w:rsidR="00460F5A" w:rsidRPr="007D16F4" w:rsidRDefault="00460F5A" w:rsidP="00460F5A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D16F4">
              <w:rPr>
                <w:rFonts w:eastAsiaTheme="minorHAnsi" w:cstheme="minorHAnsi"/>
                <w:b/>
                <w:bCs/>
                <w:sz w:val="18"/>
                <w:szCs w:val="18"/>
              </w:rPr>
              <w:t>Reduced Plan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7D16F4">
              <w:rPr>
                <w:rFonts w:eastAsiaTheme="minorHAnsi" w:cstheme="minorHAnsi"/>
                <w:b/>
                <w:bCs/>
                <w:sz w:val="18"/>
                <w:szCs w:val="18"/>
              </w:rPr>
              <w:t>set</w:t>
            </w:r>
          </w:p>
        </w:tc>
        <w:sdt>
          <w:sdtPr>
            <w:rPr>
              <w:rFonts w:cstheme="minorHAnsi"/>
              <w:sz w:val="18"/>
              <w:szCs w:val="18"/>
            </w:rPr>
            <w:id w:val="18746499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vAlign w:val="center"/>
              </w:tcPr>
              <w:p w14:paraId="70AC6295" w14:textId="640C2349" w:rsidR="00460F5A" w:rsidRPr="007D16F4" w:rsidRDefault="00460F5A" w:rsidP="00460F5A">
                <w:pPr>
                  <w:jc w:val="center"/>
                  <w:rPr>
                    <w:rFonts w:asciiTheme="minorHAnsi" w:eastAsia="Times New Roman" w:hAnsiTheme="minorHAnsi" w:cstheme="minorHAnsi"/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5760" w:type="dxa"/>
            <w:vAlign w:val="center"/>
          </w:tcPr>
          <w:p w14:paraId="204ED1DC" w14:textId="24A04975" w:rsidR="00460F5A" w:rsidRPr="007D16F4" w:rsidRDefault="00460F5A" w:rsidP="00460F5A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460F5A" w:rsidRPr="0097273F" w14:paraId="459943F4" w14:textId="77777777" w:rsidTr="007265C0">
        <w:trPr>
          <w:trHeight w:val="504"/>
        </w:trPr>
        <w:tc>
          <w:tcPr>
            <w:tcW w:w="2610" w:type="dxa"/>
            <w:vAlign w:val="center"/>
          </w:tcPr>
          <w:p w14:paraId="25FEF087" w14:textId="4ED00AAA" w:rsidR="00460F5A" w:rsidRPr="007D16F4" w:rsidRDefault="00460F5A" w:rsidP="00460F5A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D16F4">
              <w:rPr>
                <w:rFonts w:cstheme="minorHAnsi"/>
                <w:b/>
                <w:bCs/>
                <w:sz w:val="18"/>
                <w:szCs w:val="18"/>
              </w:rPr>
              <w:t>Roll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7D16F4">
              <w:rPr>
                <w:rFonts w:cstheme="minorHAnsi"/>
                <w:b/>
                <w:bCs/>
                <w:sz w:val="18"/>
                <w:szCs w:val="18"/>
              </w:rPr>
              <w:t>plots (FIO)</w:t>
            </w:r>
          </w:p>
        </w:tc>
        <w:sdt>
          <w:sdtPr>
            <w:rPr>
              <w:rFonts w:cstheme="minorHAnsi"/>
              <w:sz w:val="18"/>
              <w:szCs w:val="18"/>
            </w:rPr>
            <w:id w:val="-78835316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vAlign w:val="center"/>
              </w:tcPr>
              <w:p w14:paraId="405E3AE1" w14:textId="5804FA11" w:rsidR="00460F5A" w:rsidRPr="007D16F4" w:rsidRDefault="00EE5473" w:rsidP="00460F5A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EE5473">
                  <w:rPr>
                    <w:rFonts w:cstheme="minorHAnsi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5760" w:type="dxa"/>
            <w:vAlign w:val="center"/>
          </w:tcPr>
          <w:p w14:paraId="7A05A509" w14:textId="656B40A8" w:rsidR="00460F5A" w:rsidRPr="00C20731" w:rsidRDefault="00460F5A" w:rsidP="00460F5A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460F5A" w:rsidRPr="0097273F" w14:paraId="660BD174" w14:textId="77777777" w:rsidTr="007265C0">
        <w:trPr>
          <w:trHeight w:val="504"/>
        </w:trPr>
        <w:tc>
          <w:tcPr>
            <w:tcW w:w="2610" w:type="dxa"/>
            <w:vAlign w:val="center"/>
          </w:tcPr>
          <w:p w14:paraId="584D2FE8" w14:textId="06C5CC6F" w:rsidR="00460F5A" w:rsidRPr="007D16F4" w:rsidRDefault="00460F5A" w:rsidP="00460F5A">
            <w:pPr>
              <w:pStyle w:val="ListParagraph"/>
              <w:ind w:left="0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Digital Signing and Sealing</w:t>
            </w:r>
          </w:p>
        </w:tc>
        <w:tc>
          <w:tcPr>
            <w:tcW w:w="1170" w:type="dxa"/>
            <w:vAlign w:val="center"/>
          </w:tcPr>
          <w:sdt>
            <w:sdtPr>
              <w:rPr>
                <w:rFonts w:cstheme="minorHAnsi"/>
                <w:sz w:val="18"/>
                <w:szCs w:val="18"/>
              </w:rPr>
              <w:id w:val="-647050752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433C008" w14:textId="13D86138" w:rsidR="00460F5A" w:rsidRDefault="00460F5A" w:rsidP="00460F5A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☒</w:t>
                </w:r>
              </w:p>
            </w:sdtContent>
          </w:sdt>
        </w:tc>
        <w:tc>
          <w:tcPr>
            <w:tcW w:w="5760" w:type="dxa"/>
            <w:vAlign w:val="center"/>
          </w:tcPr>
          <w:p w14:paraId="705ACA32" w14:textId="769205DA" w:rsidR="00460F5A" w:rsidRPr="00C20731" w:rsidRDefault="00460F5A" w:rsidP="00460F5A">
            <w:pPr>
              <w:jc w:val="center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 w:rsidRPr="00C20731">
              <w:rPr>
                <w:rFonts w:eastAsia="Times New Roman" w:cstheme="minorHAnsi"/>
                <w:i/>
                <w:iCs/>
                <w:sz w:val="18"/>
                <w:szCs w:val="18"/>
              </w:rPr>
              <w:t>Link to Digital Signing and Sealing tool to be provided once available</w:t>
            </w:r>
          </w:p>
        </w:tc>
      </w:tr>
    </w:tbl>
    <w:p w14:paraId="022875F4" w14:textId="77777777" w:rsidR="00695538" w:rsidRDefault="00695538">
      <w:pPr>
        <w:rPr>
          <w:rFonts w:cstheme="minorHAnsi"/>
          <w:b/>
          <w:bCs/>
          <w:i/>
          <w:iCs/>
          <w:sz w:val="20"/>
          <w:szCs w:val="20"/>
        </w:rPr>
      </w:pPr>
      <w:r>
        <w:rPr>
          <w:rFonts w:cstheme="minorHAnsi"/>
          <w:b/>
          <w:bCs/>
          <w:i/>
          <w:iCs/>
          <w:sz w:val="20"/>
          <w:szCs w:val="20"/>
        </w:rPr>
        <w:br w:type="page"/>
      </w:r>
    </w:p>
    <w:p w14:paraId="1F6F17D4" w14:textId="246A230C" w:rsidR="00695538" w:rsidRDefault="00714F74" w:rsidP="00695538">
      <w:pPr>
        <w:spacing w:before="240" w:after="120"/>
        <w:jc w:val="center"/>
      </w:pPr>
      <w:r w:rsidRPr="00695538">
        <w:rPr>
          <w:rFonts w:cstheme="minorHAnsi"/>
          <w:b/>
          <w:bCs/>
          <w:i/>
          <w:iCs/>
          <w:sz w:val="20"/>
          <w:szCs w:val="20"/>
        </w:rPr>
        <w:lastRenderedPageBreak/>
        <w:t>MODEL USE</w:t>
      </w:r>
    </w:p>
    <w:tbl>
      <w:tblPr>
        <w:tblStyle w:val="TableGrid1"/>
        <w:tblW w:w="9540" w:type="dxa"/>
        <w:tblInd w:w="355" w:type="dxa"/>
        <w:tblLook w:val="04A0" w:firstRow="1" w:lastRow="0" w:firstColumn="1" w:lastColumn="0" w:noHBand="0" w:noVBand="1"/>
      </w:tblPr>
      <w:tblGrid>
        <w:gridCol w:w="2610"/>
        <w:gridCol w:w="1170"/>
        <w:gridCol w:w="5760"/>
      </w:tblGrid>
      <w:tr w:rsidR="00695538" w:rsidRPr="0097273F" w14:paraId="63ED48A9" w14:textId="77777777" w:rsidTr="00340BF7">
        <w:trPr>
          <w:trHeight w:val="504"/>
          <w:tblHeader/>
        </w:trPr>
        <w:tc>
          <w:tcPr>
            <w:tcW w:w="2610" w:type="dxa"/>
            <w:shd w:val="clear" w:color="auto" w:fill="AED1FF" w:themeFill="accent1" w:themeFillTint="33"/>
            <w:vAlign w:val="center"/>
          </w:tcPr>
          <w:p w14:paraId="1A0B00C0" w14:textId="3F08C8EA" w:rsidR="00695538" w:rsidRDefault="00695538" w:rsidP="00695538">
            <w:pPr>
              <w:pStyle w:val="ListParagraph"/>
              <w:ind w:left="0"/>
              <w:rPr>
                <w:rFonts w:cstheme="minorHAnsi"/>
                <w:b/>
                <w:bCs/>
                <w:sz w:val="18"/>
                <w:szCs w:val="18"/>
              </w:rPr>
            </w:pPr>
            <w:r w:rsidRPr="00426495">
              <w:rPr>
                <w:b/>
                <w:bCs/>
                <w:color w:val="002E69" w:themeColor="accent1"/>
                <w:sz w:val="18"/>
                <w:szCs w:val="18"/>
              </w:rPr>
              <w:t>Pilot Elements</w:t>
            </w:r>
          </w:p>
        </w:tc>
        <w:tc>
          <w:tcPr>
            <w:tcW w:w="1170" w:type="dxa"/>
            <w:shd w:val="clear" w:color="auto" w:fill="AED1FF" w:themeFill="accent1" w:themeFillTint="33"/>
            <w:vAlign w:val="center"/>
          </w:tcPr>
          <w:p w14:paraId="33289686" w14:textId="4F1081FD" w:rsidR="00695538" w:rsidRDefault="00695538" w:rsidP="0069553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D16F4">
              <w:rPr>
                <w:b/>
                <w:bCs/>
                <w:color w:val="002E69" w:themeColor="accent1"/>
                <w:sz w:val="18"/>
                <w:szCs w:val="18"/>
              </w:rPr>
              <w:t>Included in Project?</w:t>
            </w:r>
          </w:p>
        </w:tc>
        <w:tc>
          <w:tcPr>
            <w:tcW w:w="5760" w:type="dxa"/>
            <w:shd w:val="clear" w:color="auto" w:fill="AED1FF" w:themeFill="accent1" w:themeFillTint="33"/>
            <w:vAlign w:val="center"/>
          </w:tcPr>
          <w:p w14:paraId="3723652D" w14:textId="47579D9A" w:rsidR="00695538" w:rsidRPr="002B00B0" w:rsidRDefault="00695538" w:rsidP="00695538">
            <w:pPr>
              <w:jc w:val="center"/>
              <w:rPr>
                <w:sz w:val="18"/>
                <w:szCs w:val="18"/>
              </w:rPr>
            </w:pPr>
            <w:r w:rsidRPr="007D16F4">
              <w:rPr>
                <w:b/>
                <w:bCs/>
                <w:color w:val="002E69" w:themeColor="accent1"/>
                <w:sz w:val="18"/>
                <w:szCs w:val="18"/>
              </w:rPr>
              <w:t>Comments</w:t>
            </w:r>
          </w:p>
        </w:tc>
      </w:tr>
      <w:tr w:rsidR="00460F5A" w:rsidRPr="0097273F" w14:paraId="2A1D770D" w14:textId="77777777" w:rsidTr="007265C0">
        <w:trPr>
          <w:trHeight w:val="504"/>
        </w:trPr>
        <w:tc>
          <w:tcPr>
            <w:tcW w:w="2610" w:type="dxa"/>
            <w:vAlign w:val="center"/>
          </w:tcPr>
          <w:p w14:paraId="58C66DB2" w14:textId="66B775C2" w:rsidR="00460F5A" w:rsidRPr="007D16F4" w:rsidRDefault="00460F5A" w:rsidP="00460F5A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eastAsiaTheme="minorHAnsi" w:cstheme="minorHAnsi"/>
                <w:b/>
                <w:bCs/>
                <w:sz w:val="18"/>
                <w:szCs w:val="18"/>
              </w:rPr>
              <w:t>Automated Machine Guidance (</w:t>
            </w:r>
            <w:r w:rsidRPr="007D16F4">
              <w:rPr>
                <w:rFonts w:eastAsiaTheme="minorHAnsi" w:cstheme="minorHAnsi"/>
                <w:b/>
                <w:bCs/>
                <w:sz w:val="18"/>
                <w:szCs w:val="18"/>
              </w:rPr>
              <w:t>AMG</w:t>
            </w:r>
            <w:r>
              <w:rPr>
                <w:rFonts w:eastAsiaTheme="minorHAnsi" w:cstheme="minorHAnsi"/>
                <w:b/>
                <w:bCs/>
                <w:sz w:val="18"/>
                <w:szCs w:val="18"/>
              </w:rPr>
              <w:t>)</w:t>
            </w:r>
          </w:p>
        </w:tc>
        <w:sdt>
          <w:sdtPr>
            <w:rPr>
              <w:rFonts w:cstheme="minorHAnsi"/>
              <w:sz w:val="18"/>
              <w:szCs w:val="18"/>
            </w:rPr>
            <w:id w:val="181821760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vAlign w:val="center"/>
              </w:tcPr>
              <w:p w14:paraId="4F6B1AC8" w14:textId="5707FD05" w:rsidR="00460F5A" w:rsidRPr="009A3E68" w:rsidRDefault="00460F5A" w:rsidP="00460F5A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5760" w:type="dxa"/>
            <w:vAlign w:val="center"/>
          </w:tcPr>
          <w:p w14:paraId="0F767EE0" w14:textId="1BDF6A5A" w:rsidR="00460F5A" w:rsidRPr="002B00B0" w:rsidRDefault="002B00B0" w:rsidP="00460F5A">
            <w:pPr>
              <w:jc w:val="center"/>
              <w:rPr>
                <w:sz w:val="18"/>
                <w:szCs w:val="18"/>
              </w:rPr>
            </w:pPr>
            <w:r w:rsidRPr="002B00B0">
              <w:rPr>
                <w:sz w:val="18"/>
                <w:szCs w:val="18"/>
              </w:rPr>
              <w:t xml:space="preserve">Design: </w:t>
            </w:r>
            <w:hyperlink r:id="rId28" w:history="1">
              <w:r w:rsidRPr="007300F2">
                <w:rPr>
                  <w:rStyle w:val="Hyperlink"/>
                  <w:sz w:val="18"/>
                  <w:szCs w:val="18"/>
                </w:rPr>
                <w:t>3D Model Breakline Creation Process</w:t>
              </w:r>
            </w:hyperlink>
          </w:p>
          <w:p w14:paraId="5AEF51AE" w14:textId="743092EA" w:rsidR="002B00B0" w:rsidRPr="009A3E68" w:rsidRDefault="002B00B0" w:rsidP="00460F5A">
            <w:pPr>
              <w:jc w:val="center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 w:rsidRPr="002B00B0">
              <w:rPr>
                <w:sz w:val="18"/>
                <w:szCs w:val="18"/>
              </w:rPr>
              <w:t>Construction:</w:t>
            </w:r>
            <w:r>
              <w:rPr>
                <w:i/>
                <w:iCs/>
                <w:sz w:val="18"/>
                <w:szCs w:val="18"/>
              </w:rPr>
              <w:t xml:space="preserve"> information t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</w:rPr>
              <w:t>o be filled out during 100% submittal</w:t>
            </w:r>
          </w:p>
        </w:tc>
      </w:tr>
      <w:tr w:rsidR="00460F5A" w:rsidRPr="0097273F" w14:paraId="3D1E3D10" w14:textId="77777777" w:rsidTr="007265C0">
        <w:trPr>
          <w:trHeight w:val="504"/>
        </w:trPr>
        <w:tc>
          <w:tcPr>
            <w:tcW w:w="2610" w:type="dxa"/>
            <w:vAlign w:val="center"/>
          </w:tcPr>
          <w:p w14:paraId="3B2C2B98" w14:textId="69840F1D" w:rsidR="00460F5A" w:rsidRDefault="00460F5A" w:rsidP="00460F5A">
            <w:pPr>
              <w:pStyle w:val="ListParagraph"/>
              <w:ind w:left="0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</w:t>
            </w:r>
            <w:r w:rsidRPr="00145553">
              <w:rPr>
                <w:rFonts w:cstheme="minorHAnsi"/>
                <w:b/>
                <w:bCs/>
                <w:sz w:val="18"/>
                <w:szCs w:val="18"/>
              </w:rPr>
              <w:t>igital Construction Inspection</w:t>
            </w:r>
          </w:p>
        </w:tc>
        <w:sdt>
          <w:sdtPr>
            <w:rPr>
              <w:rFonts w:cstheme="minorHAnsi"/>
              <w:sz w:val="18"/>
              <w:szCs w:val="18"/>
            </w:rPr>
            <w:id w:val="-63413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vAlign w:val="center"/>
              </w:tcPr>
              <w:p w14:paraId="28914CCC" w14:textId="0A44B616" w:rsidR="00460F5A" w:rsidRDefault="00460F5A" w:rsidP="00460F5A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760" w:type="dxa"/>
            <w:vAlign w:val="center"/>
          </w:tcPr>
          <w:p w14:paraId="693BFB22" w14:textId="090A28B6" w:rsidR="00460F5A" w:rsidRDefault="00460F5A" w:rsidP="00460F5A">
            <w:pPr>
              <w:jc w:val="center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</w:rPr>
              <w:t>To be filled out during 100% submittal</w:t>
            </w:r>
          </w:p>
        </w:tc>
      </w:tr>
      <w:tr w:rsidR="00460F5A" w:rsidRPr="0097273F" w14:paraId="0341FAB0" w14:textId="77777777" w:rsidTr="007265C0">
        <w:trPr>
          <w:trHeight w:val="504"/>
        </w:trPr>
        <w:tc>
          <w:tcPr>
            <w:tcW w:w="2610" w:type="dxa"/>
            <w:vAlign w:val="center"/>
          </w:tcPr>
          <w:p w14:paraId="7CC45EFC" w14:textId="77777777" w:rsidR="00460F5A" w:rsidRPr="007D16F4" w:rsidRDefault="00460F5A" w:rsidP="00460F5A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7D16F4">
              <w:rPr>
                <w:rFonts w:cstheme="minorHAnsi"/>
                <w:b/>
                <w:bCs/>
                <w:sz w:val="18"/>
                <w:szCs w:val="18"/>
              </w:rPr>
              <w:t>Construction Simulation</w:t>
            </w:r>
          </w:p>
          <w:p w14:paraId="40CE6037" w14:textId="147CD778" w:rsidR="00460F5A" w:rsidRPr="009A3E68" w:rsidRDefault="00460F5A" w:rsidP="00460F5A">
            <w:pPr>
              <w:pStyle w:val="ListParagraph"/>
              <w:ind w:left="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BE2ACE">
              <w:rPr>
                <w:rFonts w:cstheme="minorHAnsi"/>
                <w:b/>
                <w:bCs/>
                <w:sz w:val="18"/>
                <w:szCs w:val="18"/>
              </w:rPr>
              <w:t>(4D Modeling)</w:t>
            </w:r>
          </w:p>
        </w:tc>
        <w:sdt>
          <w:sdtPr>
            <w:rPr>
              <w:rFonts w:cstheme="minorHAnsi"/>
              <w:sz w:val="18"/>
              <w:szCs w:val="18"/>
            </w:rPr>
            <w:id w:val="-1271157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vAlign w:val="center"/>
              </w:tcPr>
              <w:p w14:paraId="484DF9E1" w14:textId="67FEDDC3" w:rsidR="00460F5A" w:rsidRPr="009A3E68" w:rsidRDefault="00460F5A" w:rsidP="00460F5A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760" w:type="dxa"/>
            <w:vAlign w:val="center"/>
          </w:tcPr>
          <w:p w14:paraId="72781170" w14:textId="54F995EB" w:rsidR="00460F5A" w:rsidRPr="009A3E68" w:rsidRDefault="00460F5A" w:rsidP="00460F5A">
            <w:pPr>
              <w:jc w:val="center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</w:rPr>
              <w:t>To be filled out during 100% submittal</w:t>
            </w:r>
          </w:p>
        </w:tc>
      </w:tr>
      <w:tr w:rsidR="00460F5A" w:rsidRPr="0097273F" w14:paraId="4DA41571" w14:textId="77777777" w:rsidTr="007265C0">
        <w:trPr>
          <w:trHeight w:val="504"/>
        </w:trPr>
        <w:tc>
          <w:tcPr>
            <w:tcW w:w="2610" w:type="dxa"/>
            <w:vAlign w:val="center"/>
          </w:tcPr>
          <w:p w14:paraId="1FAB81A8" w14:textId="083F5F50" w:rsidR="00460F5A" w:rsidRPr="009A3E68" w:rsidRDefault="00460F5A" w:rsidP="00460F5A">
            <w:pPr>
              <w:pStyle w:val="ListParagraph"/>
              <w:ind w:left="0"/>
              <w:rPr>
                <w:rFonts w:cstheme="minorHAnsi"/>
                <w:b/>
                <w:bCs/>
                <w:sz w:val="18"/>
                <w:szCs w:val="18"/>
              </w:rPr>
            </w:pPr>
            <w:r w:rsidRPr="000B3DC3">
              <w:rPr>
                <w:rFonts w:cstheme="minorHAnsi"/>
                <w:b/>
                <w:bCs/>
                <w:sz w:val="18"/>
                <w:szCs w:val="18"/>
              </w:rPr>
              <w:t>As-built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Recording</w:t>
            </w:r>
          </w:p>
        </w:tc>
        <w:sdt>
          <w:sdtPr>
            <w:rPr>
              <w:rFonts w:cstheme="minorHAnsi"/>
              <w:sz w:val="18"/>
              <w:szCs w:val="18"/>
            </w:rPr>
            <w:id w:val="1864162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vAlign w:val="center"/>
              </w:tcPr>
              <w:p w14:paraId="1199BB1D" w14:textId="0BDF6729" w:rsidR="00460F5A" w:rsidRPr="009A3E68" w:rsidRDefault="00460F5A" w:rsidP="00460F5A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760" w:type="dxa"/>
            <w:vAlign w:val="center"/>
          </w:tcPr>
          <w:p w14:paraId="51ABFA09" w14:textId="5FC0A28F" w:rsidR="00460F5A" w:rsidRPr="00EE3A93" w:rsidRDefault="00460F5A" w:rsidP="00460F5A">
            <w:pPr>
              <w:jc w:val="center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</w:rPr>
              <w:t>To be filled out during 100% submittal</w:t>
            </w:r>
          </w:p>
        </w:tc>
      </w:tr>
      <w:tr w:rsidR="00460F5A" w:rsidRPr="0097273F" w14:paraId="4449952A" w14:textId="77777777" w:rsidTr="007265C0">
        <w:trPr>
          <w:trHeight w:val="504"/>
        </w:trPr>
        <w:tc>
          <w:tcPr>
            <w:tcW w:w="2610" w:type="dxa"/>
            <w:vAlign w:val="center"/>
          </w:tcPr>
          <w:p w14:paraId="33AF7C7E" w14:textId="034D3E84" w:rsidR="00460F5A" w:rsidRPr="009A3E68" w:rsidRDefault="00460F5A" w:rsidP="00460F5A">
            <w:pPr>
              <w:pStyle w:val="ListParagraph"/>
              <w:ind w:left="0"/>
              <w:rPr>
                <w:rFonts w:cstheme="minorHAnsi"/>
                <w:b/>
                <w:bCs/>
                <w:sz w:val="18"/>
                <w:szCs w:val="18"/>
              </w:rPr>
            </w:pPr>
            <w:r w:rsidRPr="000B3DC3">
              <w:rPr>
                <w:rFonts w:cstheme="minorHAnsi"/>
                <w:b/>
                <w:bCs/>
                <w:sz w:val="18"/>
                <w:szCs w:val="18"/>
              </w:rPr>
              <w:t>Asset Inventory</w:t>
            </w:r>
          </w:p>
        </w:tc>
        <w:sdt>
          <w:sdtPr>
            <w:rPr>
              <w:rFonts w:cstheme="minorHAnsi"/>
              <w:sz w:val="18"/>
              <w:szCs w:val="18"/>
            </w:rPr>
            <w:id w:val="688566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vAlign w:val="center"/>
              </w:tcPr>
              <w:p w14:paraId="6E47BD7F" w14:textId="77E25D97" w:rsidR="00460F5A" w:rsidRPr="009A3E68" w:rsidRDefault="00460F5A" w:rsidP="00460F5A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760" w:type="dxa"/>
            <w:vAlign w:val="center"/>
          </w:tcPr>
          <w:p w14:paraId="513DA0AB" w14:textId="1DC2A210" w:rsidR="00460F5A" w:rsidRPr="009A3E68" w:rsidRDefault="00460F5A" w:rsidP="00460F5A">
            <w:pPr>
              <w:jc w:val="center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</w:rPr>
              <w:t>See Asset Management Plan for more information</w:t>
            </w:r>
          </w:p>
        </w:tc>
      </w:tr>
    </w:tbl>
    <w:p w14:paraId="36D84F85" w14:textId="77777777" w:rsidR="00252BE0" w:rsidRDefault="00252BE0" w:rsidP="00332752">
      <w:pPr>
        <w:pStyle w:val="ListParagraph"/>
        <w:ind w:left="1440"/>
        <w:rPr>
          <w:highlight w:val="yellow"/>
        </w:rPr>
      </w:pPr>
    </w:p>
    <w:p w14:paraId="58B0EF0D" w14:textId="61FDB297" w:rsidR="00DF55AA" w:rsidRPr="008B15DE" w:rsidRDefault="00E76A15" w:rsidP="00DF55AA">
      <w:r>
        <w:t xml:space="preserve">For piloting elements or </w:t>
      </w:r>
      <w:r w:rsidR="00E55478">
        <w:t xml:space="preserve">specific </w:t>
      </w:r>
      <w:r>
        <w:t>goals not listed in Table 2, list</w:t>
      </w:r>
      <w:r w:rsidR="00DF55AA" w:rsidRPr="008B15DE">
        <w:t xml:space="preserve"> out </w:t>
      </w:r>
      <w:r>
        <w:t>other detailed</w:t>
      </w:r>
      <w:r w:rsidR="00DF55AA" w:rsidRPr="008B15DE">
        <w:t xml:space="preserve"> project goals in </w:t>
      </w:r>
      <w:r w:rsidR="00DF55AA">
        <w:t xml:space="preserve">a </w:t>
      </w:r>
      <w:r w:rsidR="00DF55AA" w:rsidRPr="008B15DE">
        <w:t xml:space="preserve">bullet format. Goals need to be defined and aligned with </w:t>
      </w:r>
      <w:hyperlink r:id="rId29" w:history="1">
        <w:r w:rsidR="003C22AB" w:rsidRPr="00A6657F">
          <w:rPr>
            <w:rStyle w:val="Hyperlink"/>
          </w:rPr>
          <w:t xml:space="preserve">TxDOT’s </w:t>
        </w:r>
        <w:r w:rsidR="00DF55AA" w:rsidRPr="00A6657F">
          <w:rPr>
            <w:rStyle w:val="Hyperlink"/>
          </w:rPr>
          <w:t xml:space="preserve">Digital Delivery </w:t>
        </w:r>
        <w:r w:rsidR="003C22AB" w:rsidRPr="00A6657F">
          <w:rPr>
            <w:rStyle w:val="Hyperlink"/>
          </w:rPr>
          <w:t>S</w:t>
        </w:r>
        <w:r w:rsidR="00DF55AA" w:rsidRPr="00A6657F">
          <w:rPr>
            <w:rStyle w:val="Hyperlink"/>
          </w:rPr>
          <w:t xml:space="preserve">trategic </w:t>
        </w:r>
        <w:r w:rsidR="003C22AB" w:rsidRPr="00A6657F">
          <w:rPr>
            <w:rStyle w:val="Hyperlink"/>
          </w:rPr>
          <w:t>Plan</w:t>
        </w:r>
      </w:hyperlink>
      <w:r w:rsidR="00DF55AA" w:rsidRPr="008B15DE">
        <w:t>.</w:t>
      </w:r>
      <w:r w:rsidR="00DF55AA">
        <w:t xml:space="preserve"> For assistance identifying </w:t>
      </w:r>
      <w:r w:rsidR="002C5981">
        <w:t xml:space="preserve">piloting </w:t>
      </w:r>
      <w:r w:rsidR="00DF55AA">
        <w:t>goals</w:t>
      </w:r>
      <w:r w:rsidR="002C5981">
        <w:t xml:space="preserve"> aligned with project scope</w:t>
      </w:r>
      <w:r w:rsidR="00DF55AA">
        <w:t xml:space="preserve">, contact Regional DES Pilot Support team </w:t>
      </w:r>
      <w:r w:rsidR="00884F43">
        <w:t>members</w:t>
      </w:r>
      <w:r w:rsidR="00DF55AA">
        <w:t xml:space="preserve"> listed in Table 3.</w:t>
      </w:r>
    </w:p>
    <w:p w14:paraId="16CF9F31" w14:textId="5EA757C4" w:rsidR="00DF55AA" w:rsidRPr="00BA7901" w:rsidRDefault="00DF55AA" w:rsidP="00DF55AA">
      <w:pPr>
        <w:numPr>
          <w:ilvl w:val="0"/>
          <w:numId w:val="16"/>
        </w:numPr>
        <w:spacing w:after="0" w:line="240" w:lineRule="auto"/>
      </w:pPr>
    </w:p>
    <w:p w14:paraId="1846A24E" w14:textId="77777777" w:rsidR="00DF55AA" w:rsidRDefault="00DF55AA">
      <w:pPr>
        <w:rPr>
          <w:rFonts w:asciiTheme="majorHAnsi" w:eastAsiaTheme="majorEastAsia" w:hAnsiTheme="majorHAnsi" w:cstheme="majorBidi"/>
          <w:b/>
          <w:bCs/>
          <w:color w:val="FFFFFF" w:themeColor="background1"/>
          <w:sz w:val="36"/>
          <w:szCs w:val="44"/>
        </w:rPr>
      </w:pPr>
      <w:r>
        <w:br w:type="page"/>
      </w:r>
    </w:p>
    <w:p w14:paraId="0BED5EC2" w14:textId="60A0448B" w:rsidR="00930F1F" w:rsidRPr="00AE7A6C" w:rsidRDefault="00930F1F" w:rsidP="00930F1F">
      <w:pPr>
        <w:pStyle w:val="Heading2"/>
      </w:pPr>
      <w:bookmarkStart w:id="31" w:name="_Toc234508079"/>
      <w:r w:rsidRPr="00AE7A6C">
        <w:lastRenderedPageBreak/>
        <w:t>Project Team, Schedule, &amp; Deliverables</w:t>
      </w:r>
      <w:bookmarkEnd w:id="31"/>
    </w:p>
    <w:p w14:paraId="1B5CEDC1" w14:textId="754C51DC" w:rsidR="00226DE0" w:rsidRPr="005D066B" w:rsidRDefault="00CA756F" w:rsidP="005D066B">
      <w:pPr>
        <w:pStyle w:val="Heading3"/>
      </w:pPr>
      <w:bookmarkStart w:id="32" w:name="_Toc234508080"/>
      <w:r w:rsidRPr="005D066B">
        <w:t>Project</w:t>
      </w:r>
      <w:r w:rsidR="00244C91" w:rsidRPr="005D066B">
        <w:t xml:space="preserve"> Team</w:t>
      </w:r>
      <w:bookmarkEnd w:id="32"/>
    </w:p>
    <w:p w14:paraId="690F61A2" w14:textId="39A64A51" w:rsidR="009C15B0" w:rsidRPr="009C15B0" w:rsidRDefault="009C15B0" w:rsidP="005D066B">
      <w:pPr>
        <w:spacing w:after="120" w:line="240" w:lineRule="auto"/>
      </w:pPr>
      <w:r w:rsidRPr="009C15B0">
        <w:t>Briefly describe all parties involved</w:t>
      </w:r>
      <w:r>
        <w:t xml:space="preserve"> in the project</w:t>
      </w:r>
      <w:r w:rsidRPr="009C15B0">
        <w:t>.</w:t>
      </w:r>
    </w:p>
    <w:p w14:paraId="11118B08" w14:textId="77777777" w:rsidR="009C15B0" w:rsidRDefault="009C15B0" w:rsidP="009C15B0"/>
    <w:p w14:paraId="459834E7" w14:textId="6F049609" w:rsidR="009D4941" w:rsidRPr="003F0D56" w:rsidRDefault="009D4941" w:rsidP="005D066B">
      <w:pPr>
        <w:pStyle w:val="Heading4"/>
        <w:spacing w:before="240"/>
      </w:pPr>
      <w:bookmarkStart w:id="33" w:name="_Toc234508081"/>
      <w:r w:rsidRPr="003F0D56">
        <w:t>Team Directory</w:t>
      </w:r>
      <w:bookmarkEnd w:id="33"/>
    </w:p>
    <w:p w14:paraId="7E09D158" w14:textId="40654BCD" w:rsidR="00244C91" w:rsidRDefault="00360A7B" w:rsidP="00150081">
      <w:pPr>
        <w:spacing w:after="200"/>
      </w:pPr>
      <w:r>
        <w:t>The following table includes contact information for project management/design team</w:t>
      </w:r>
      <w:r w:rsidR="002E50A8">
        <w:t>.</w:t>
      </w:r>
    </w:p>
    <w:p w14:paraId="038D6F47" w14:textId="63FEC8D8" w:rsidR="002E50A8" w:rsidRDefault="002E50A8" w:rsidP="002E50A8">
      <w:pPr>
        <w:pStyle w:val="Caption"/>
        <w:keepNext/>
        <w:jc w:val="center"/>
      </w:pPr>
      <w:bookmarkStart w:id="34" w:name="_Toc225496071"/>
      <w:r>
        <w:t xml:space="preserve">Table </w:t>
      </w:r>
      <w:r w:rsidR="00DD41DB">
        <w:fldChar w:fldCharType="begin"/>
      </w:r>
      <w:r w:rsidR="00DD41DB">
        <w:instrText xml:space="preserve"> SEQ Table \* ARABIC </w:instrText>
      </w:r>
      <w:r w:rsidR="00DD41DB">
        <w:fldChar w:fldCharType="separate"/>
      </w:r>
      <w:r w:rsidR="00DD41DB">
        <w:rPr>
          <w:noProof/>
        </w:rPr>
        <w:t>3</w:t>
      </w:r>
      <w:r w:rsidR="00DD41DB">
        <w:rPr>
          <w:noProof/>
        </w:rPr>
        <w:fldChar w:fldCharType="end"/>
      </w:r>
      <w:r>
        <w:t xml:space="preserve"> - Project Team Contacts</w:t>
      </w:r>
      <w:bookmarkEnd w:id="34"/>
    </w:p>
    <w:tbl>
      <w:tblPr>
        <w:tblStyle w:val="TableGrid"/>
        <w:tblW w:w="10111" w:type="dxa"/>
        <w:tblLayout w:type="fixed"/>
        <w:tblLook w:val="04A0" w:firstRow="1" w:lastRow="0" w:firstColumn="1" w:lastColumn="0" w:noHBand="0" w:noVBand="1"/>
      </w:tblPr>
      <w:tblGrid>
        <w:gridCol w:w="1435"/>
        <w:gridCol w:w="990"/>
        <w:gridCol w:w="3060"/>
        <w:gridCol w:w="2610"/>
        <w:gridCol w:w="2016"/>
      </w:tblGrid>
      <w:tr w:rsidR="00AA5EE8" w:rsidRPr="00FD1652" w14:paraId="0D9DDEC1" w14:textId="77777777" w:rsidTr="00F57961">
        <w:trPr>
          <w:trHeight w:val="288"/>
          <w:tblHeader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</w:tcPr>
          <w:p w14:paraId="59B10B0A" w14:textId="30248F54" w:rsidR="00AA5EE8" w:rsidRPr="007D16F4" w:rsidRDefault="00AA5EE8" w:rsidP="006E1457">
            <w:pPr>
              <w:jc w:val="center"/>
              <w:rPr>
                <w:rFonts w:ascii="Arial" w:hAnsi="Arial" w:cs="Arial"/>
                <w:b/>
                <w:bCs/>
                <w:color w:val="002E69" w:themeColor="accent1"/>
                <w:sz w:val="18"/>
                <w:szCs w:val="18"/>
              </w:rPr>
            </w:pPr>
            <w:r w:rsidRPr="007D16F4">
              <w:rPr>
                <w:rFonts w:ascii="Arial" w:hAnsi="Arial" w:cs="Arial"/>
                <w:b/>
                <w:bCs/>
                <w:color w:val="002E69" w:themeColor="accent1"/>
                <w:sz w:val="18"/>
                <w:szCs w:val="18"/>
              </w:rPr>
              <w:t>Org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</w:tcPr>
          <w:p w14:paraId="11792850" w14:textId="563398D0" w:rsidR="00AA5EE8" w:rsidRPr="007D16F4" w:rsidDel="0016119F" w:rsidRDefault="00AA5EE8" w:rsidP="00873CC5">
            <w:pPr>
              <w:jc w:val="center"/>
              <w:rPr>
                <w:rFonts w:ascii="Arial" w:hAnsi="Arial" w:cs="Arial"/>
                <w:b/>
                <w:bCs/>
                <w:color w:val="002E69" w:themeColor="accent1"/>
                <w:sz w:val="18"/>
                <w:szCs w:val="18"/>
              </w:rPr>
            </w:pPr>
            <w:r w:rsidRPr="007D16F4">
              <w:rPr>
                <w:rFonts w:ascii="Arial" w:hAnsi="Arial" w:cs="Arial"/>
                <w:b/>
                <w:bCs/>
                <w:color w:val="002E69" w:themeColor="accent1"/>
                <w:sz w:val="18"/>
                <w:szCs w:val="18"/>
              </w:rPr>
              <w:t>Role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</w:tcPr>
          <w:p w14:paraId="78015206" w14:textId="059B647C" w:rsidR="00AA5EE8" w:rsidRPr="007D16F4" w:rsidRDefault="00AA5EE8" w:rsidP="006E1457">
            <w:pPr>
              <w:jc w:val="center"/>
              <w:rPr>
                <w:rFonts w:ascii="Arial" w:hAnsi="Arial" w:cs="Arial"/>
                <w:b/>
                <w:bCs/>
                <w:color w:val="002E69" w:themeColor="accent1"/>
                <w:sz w:val="18"/>
                <w:szCs w:val="18"/>
              </w:rPr>
            </w:pPr>
            <w:r w:rsidRPr="007D16F4">
              <w:rPr>
                <w:rFonts w:ascii="Arial" w:hAnsi="Arial" w:cs="Arial"/>
                <w:b/>
                <w:bCs/>
                <w:color w:val="002E69" w:themeColor="accent1"/>
                <w:sz w:val="18"/>
                <w:szCs w:val="18"/>
              </w:rPr>
              <w:t>Name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</w:tcPr>
          <w:p w14:paraId="60D3C647" w14:textId="5B2ABB26" w:rsidR="00AA5EE8" w:rsidRPr="007D16F4" w:rsidRDefault="00AA5EE8" w:rsidP="006E1457">
            <w:pPr>
              <w:jc w:val="center"/>
              <w:rPr>
                <w:rFonts w:ascii="Arial" w:hAnsi="Arial" w:cs="Arial"/>
                <w:b/>
                <w:bCs/>
                <w:color w:val="002E69" w:themeColor="accent1"/>
                <w:sz w:val="18"/>
                <w:szCs w:val="18"/>
              </w:rPr>
            </w:pPr>
            <w:r w:rsidRPr="007D16F4">
              <w:rPr>
                <w:rFonts w:ascii="Arial" w:hAnsi="Arial" w:cs="Arial"/>
                <w:b/>
                <w:bCs/>
                <w:color w:val="002E69" w:themeColor="accent1"/>
                <w:sz w:val="18"/>
                <w:szCs w:val="18"/>
              </w:rPr>
              <w:t>Email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</w:tcPr>
          <w:p w14:paraId="376A8C87" w14:textId="77777777" w:rsidR="00AA5EE8" w:rsidRPr="007D16F4" w:rsidRDefault="00AA5EE8" w:rsidP="006E1457">
            <w:pPr>
              <w:jc w:val="center"/>
              <w:rPr>
                <w:rFonts w:ascii="Arial" w:hAnsi="Arial" w:cs="Arial"/>
                <w:b/>
                <w:bCs/>
                <w:color w:val="002E69" w:themeColor="accent1"/>
                <w:sz w:val="18"/>
                <w:szCs w:val="18"/>
              </w:rPr>
            </w:pPr>
            <w:r w:rsidRPr="007D16F4">
              <w:rPr>
                <w:rFonts w:ascii="Arial" w:hAnsi="Arial" w:cs="Arial"/>
                <w:b/>
                <w:bCs/>
                <w:color w:val="002E69" w:themeColor="accent1"/>
                <w:sz w:val="18"/>
                <w:szCs w:val="18"/>
              </w:rPr>
              <w:t>Phone</w:t>
            </w:r>
          </w:p>
        </w:tc>
      </w:tr>
      <w:tr w:rsidR="00AA5EE8" w:rsidRPr="00FD1652" w14:paraId="28D6AF67" w14:textId="77777777" w:rsidTr="00FF1F51">
        <w:trPr>
          <w:trHeight w:val="317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C92A3F" w14:textId="309F1F62" w:rsidR="00AA5EE8" w:rsidRPr="007D16F4" w:rsidRDefault="00AA5EE8" w:rsidP="00DB10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D16F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District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05D7FE" w14:textId="39816619" w:rsidR="00AA5EE8" w:rsidRPr="007D16F4" w:rsidRDefault="00AA5EE8" w:rsidP="007D16F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D16F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PM</w:t>
            </w:r>
            <w:r w:rsidR="005A2534" w:rsidRPr="007D16F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668CF3" w14:textId="54DEE161" w:rsidR="0065043B" w:rsidRPr="004C7E20" w:rsidRDefault="0065043B" w:rsidP="00F816BA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3A2CDA" w14:textId="24574730" w:rsidR="00AA5EE8" w:rsidRPr="004C7E20" w:rsidRDefault="00AA5EE8" w:rsidP="00F816BA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D79A97" w14:textId="4D469852" w:rsidR="00AA5EE8" w:rsidRPr="004C7E20" w:rsidRDefault="00AA5EE8" w:rsidP="00F816BA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</w:tr>
      <w:tr w:rsidR="00C8680E" w:rsidRPr="00FD1652" w14:paraId="37002AD6" w14:textId="77777777" w:rsidTr="00FF1F51">
        <w:trPr>
          <w:trHeight w:val="317"/>
        </w:trPr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0DCC80" w14:textId="6A2BAC8E" w:rsidR="00C8680E" w:rsidRPr="007D16F4" w:rsidRDefault="00C8680E" w:rsidP="00C8680E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56BDF1" w14:textId="0D33501D" w:rsidR="00C8680E" w:rsidRPr="007D16F4" w:rsidRDefault="00C8680E" w:rsidP="00C8680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Design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6B1E33" w14:textId="3D02467B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7239E2" w14:textId="5C79C787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236526" w14:textId="77777777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</w:tr>
      <w:tr w:rsidR="00C8680E" w:rsidRPr="00FD1652" w14:paraId="77473767" w14:textId="77777777" w:rsidTr="00FF1F51">
        <w:trPr>
          <w:trHeight w:val="317"/>
        </w:trPr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7BE5C9" w14:textId="79BFC173" w:rsidR="00C8680E" w:rsidRPr="007D16F4" w:rsidRDefault="00C8680E" w:rsidP="00C8680E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8285A1" w14:textId="69D5F470" w:rsidR="00C8680E" w:rsidRPr="007D16F4" w:rsidRDefault="00C8680E" w:rsidP="00C8680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D16F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B1255" w14:textId="05793BA8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6B1733" w14:textId="5BF69948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65F4F1" w14:textId="77777777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</w:tr>
      <w:tr w:rsidR="00C8680E" w:rsidRPr="00FD1652" w14:paraId="544E5496" w14:textId="77777777" w:rsidTr="00FF1F51">
        <w:trPr>
          <w:trHeight w:val="317"/>
        </w:trPr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9BB69C" w14:textId="4C6D5CE0" w:rsidR="00C8680E" w:rsidRPr="007D16F4" w:rsidRDefault="00C8680E" w:rsidP="00C8680E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177CAF" w14:textId="77BABC10" w:rsidR="00C8680E" w:rsidRPr="007D16F4" w:rsidRDefault="00C8680E" w:rsidP="00C8680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D16F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QC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B98098" w14:textId="1A705FCA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874638" w14:textId="31398544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9DCE0E" w14:textId="77777777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</w:tr>
      <w:tr w:rsidR="00C8680E" w:rsidRPr="00FD1652" w14:paraId="6DC9B219" w14:textId="77777777" w:rsidTr="00FF1F51">
        <w:trPr>
          <w:trHeight w:val="317"/>
        </w:trPr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E52775" w14:textId="77777777" w:rsidR="00C8680E" w:rsidRPr="007D16F4" w:rsidRDefault="00C8680E" w:rsidP="00C8680E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279151" w14:textId="371B324A" w:rsidR="00C8680E" w:rsidRPr="007D16F4" w:rsidRDefault="00C8680E" w:rsidP="00C8680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FE93CA" w14:textId="77777777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786B2D" w14:textId="77777777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B45911" w14:textId="77777777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</w:tr>
      <w:tr w:rsidR="00C8680E" w:rsidRPr="00FD1652" w14:paraId="04007D03" w14:textId="77777777" w:rsidTr="00FF1F51">
        <w:trPr>
          <w:trHeight w:val="317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7CF5AF" w14:textId="58C52CB5" w:rsidR="00C8680E" w:rsidRPr="007D16F4" w:rsidRDefault="00C8680E" w:rsidP="00C8680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D16F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DES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F46283" w14:textId="6EEBE5A7" w:rsidR="00C8680E" w:rsidRPr="007D16F4" w:rsidRDefault="00C8680E" w:rsidP="00C8680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D16F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PM*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E9F5D9" w14:textId="16F24159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8E12B7" w14:textId="77777777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0B5EF" w14:textId="77777777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</w:tr>
      <w:tr w:rsidR="00C8680E" w:rsidRPr="00FD1652" w14:paraId="7782757F" w14:textId="77777777" w:rsidTr="00FF1F51">
        <w:trPr>
          <w:trHeight w:val="317"/>
        </w:trPr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0D7949" w14:textId="053F0003" w:rsidR="00C8680E" w:rsidRPr="007D16F4" w:rsidRDefault="00C8680E" w:rsidP="00C8680E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E6616" w14:textId="5F2F23FC" w:rsidR="00C8680E" w:rsidRPr="007D16F4" w:rsidRDefault="00C8680E" w:rsidP="00C8680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D16F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QC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F2AD13" w14:textId="66C1B857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E69DA6" w14:textId="3569717B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3ACACA" w14:textId="77777777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</w:tr>
      <w:tr w:rsidR="00C8680E" w:rsidRPr="00FD1652" w14:paraId="7001A7E1" w14:textId="77777777" w:rsidTr="00FF1F51">
        <w:trPr>
          <w:trHeight w:val="317"/>
        </w:trPr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F1262D" w14:textId="0B980B66" w:rsidR="00C8680E" w:rsidRPr="007D16F4" w:rsidRDefault="00C8680E" w:rsidP="00C8680E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6683A1" w14:textId="14B96B0F" w:rsidR="00C8680E" w:rsidRPr="007D16F4" w:rsidRDefault="00C8680E" w:rsidP="00C8680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525EEA" w14:textId="5664F906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103DA7" w14:textId="4912F391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1A193E" w14:textId="77777777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</w:tr>
      <w:tr w:rsidR="00C8680E" w:rsidRPr="00FD1652" w14:paraId="62B97169" w14:textId="77777777" w:rsidTr="00FF1F51">
        <w:trPr>
          <w:trHeight w:val="317"/>
        </w:trPr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2B6E3D" w14:textId="77777777" w:rsidR="00C8680E" w:rsidRPr="007D16F4" w:rsidRDefault="00C8680E" w:rsidP="00C8680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30DD60" w14:textId="77777777" w:rsidR="00C8680E" w:rsidRPr="007D16F4" w:rsidRDefault="00C8680E" w:rsidP="00C8680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A95CBA" w14:textId="77777777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5735E4" w14:textId="77777777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BB625D" w14:textId="77777777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</w:tr>
      <w:tr w:rsidR="00C8680E" w:rsidRPr="00FD1652" w14:paraId="57562CC2" w14:textId="77777777" w:rsidTr="00FF1F51">
        <w:trPr>
          <w:trHeight w:val="317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261C67" w14:textId="4DFE2385" w:rsidR="00C8680E" w:rsidRPr="007D16F4" w:rsidRDefault="00C8680E" w:rsidP="00C8680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D16F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BRG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127FEB" w14:textId="3AE9A68B" w:rsidR="00C8680E" w:rsidRPr="007D16F4" w:rsidRDefault="00C8680E" w:rsidP="00C8680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D16F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PM*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1C4A3F" w14:textId="30C9C69C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5940E2" w14:textId="68172A69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1AEA75" w14:textId="77777777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</w:tr>
      <w:tr w:rsidR="00C8680E" w:rsidRPr="00FD1652" w14:paraId="37C782EF" w14:textId="77777777" w:rsidTr="00FF1F51">
        <w:trPr>
          <w:trHeight w:val="317"/>
        </w:trPr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676262" w14:textId="2A0AA6D4" w:rsidR="00C8680E" w:rsidRPr="007D16F4" w:rsidRDefault="00C8680E" w:rsidP="00C8680E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5CC684" w14:textId="77777777" w:rsidR="00C8680E" w:rsidRPr="007D16F4" w:rsidRDefault="00C8680E" w:rsidP="00C8680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360146" w14:textId="4964BABD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DBB2B1" w14:textId="409F5399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632F74" w14:textId="77777777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</w:tr>
      <w:tr w:rsidR="00C8680E" w:rsidRPr="00FD1652" w14:paraId="37A016F6" w14:textId="77777777" w:rsidTr="00FF1F51">
        <w:trPr>
          <w:trHeight w:val="317"/>
        </w:trPr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7B9669" w14:textId="75AEDC98" w:rsidR="00C8680E" w:rsidRPr="007D16F4" w:rsidRDefault="00C8680E" w:rsidP="00C8680E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EB59AE" w14:textId="77777777" w:rsidR="00C8680E" w:rsidRPr="007D16F4" w:rsidRDefault="00C8680E" w:rsidP="00C8680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461448" w14:textId="493679CC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84FBB3" w14:textId="02EC1CC8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B8F172" w14:textId="77777777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</w:tr>
      <w:tr w:rsidR="00C8680E" w:rsidRPr="00FD1652" w14:paraId="7605DF7B" w14:textId="77777777" w:rsidTr="00FF1F51">
        <w:trPr>
          <w:trHeight w:val="317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1B8BBA" w14:textId="52C786CC" w:rsidR="00C8680E" w:rsidRPr="007D16F4" w:rsidRDefault="00C8680E" w:rsidP="00C8680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TPP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6E9F5F" w14:textId="77777777" w:rsidR="00C8680E" w:rsidRPr="007D16F4" w:rsidRDefault="00C8680E" w:rsidP="00C8680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CC24EE" w14:textId="37E294AE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A5D0BE" w14:textId="77777777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45E8EE" w14:textId="77777777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</w:tr>
      <w:tr w:rsidR="00C8680E" w:rsidRPr="00FD1652" w14:paraId="40C4D053" w14:textId="77777777" w:rsidTr="00FF1F51">
        <w:trPr>
          <w:trHeight w:val="317"/>
        </w:trPr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16C76" w14:textId="02B5A956" w:rsidR="00C8680E" w:rsidRPr="007D16F4" w:rsidRDefault="00C8680E" w:rsidP="00C8680E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C88A3A" w14:textId="77777777" w:rsidR="00C8680E" w:rsidRPr="007D16F4" w:rsidRDefault="00C8680E" w:rsidP="00C8680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4AC707" w14:textId="0405E901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C2416B" w14:textId="4555D754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547299" w14:textId="77777777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</w:tr>
      <w:tr w:rsidR="00C8680E" w:rsidRPr="00FD1652" w14:paraId="59DE7946" w14:textId="77777777" w:rsidTr="00FF1F51">
        <w:trPr>
          <w:trHeight w:val="317"/>
        </w:trPr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104B59" w14:textId="0E2DEF6F" w:rsidR="00C8680E" w:rsidRPr="007D16F4" w:rsidRDefault="00C8680E" w:rsidP="00C8680E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791118" w14:textId="77777777" w:rsidR="00C8680E" w:rsidRPr="007D16F4" w:rsidRDefault="00C8680E" w:rsidP="00C8680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274237" w14:textId="46BA0C5C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240A41" w14:textId="1363CC53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AA2406" w14:textId="77777777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</w:tr>
      <w:tr w:rsidR="00C8680E" w:rsidRPr="00FD1652" w14:paraId="6B96912C" w14:textId="77777777" w:rsidTr="00FF1F51">
        <w:trPr>
          <w:trHeight w:val="317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61024" w14:textId="35423245" w:rsidR="00C8680E" w:rsidRPr="007D16F4" w:rsidRDefault="00C8680E" w:rsidP="00C8680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CST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D4D23E" w14:textId="77777777" w:rsidR="00C8680E" w:rsidRPr="007D16F4" w:rsidRDefault="00C8680E" w:rsidP="00C8680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A5FE48" w14:textId="73376970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18FBC1" w14:textId="77777777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7EEEA8" w14:textId="77777777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</w:tr>
      <w:tr w:rsidR="00C8680E" w:rsidRPr="00FD1652" w14:paraId="74DC0B3E" w14:textId="77777777" w:rsidTr="00FF1F51">
        <w:trPr>
          <w:trHeight w:val="317"/>
        </w:trPr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996F7D" w14:textId="77777777" w:rsidR="00C8680E" w:rsidRPr="007D16F4" w:rsidRDefault="00C8680E" w:rsidP="00C8680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237315" w14:textId="77777777" w:rsidR="00C8680E" w:rsidRPr="007D16F4" w:rsidRDefault="00C8680E" w:rsidP="00C8680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56CD0E" w14:textId="7DA93A03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053FDE" w14:textId="77777777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7000D0" w14:textId="77777777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</w:tr>
      <w:tr w:rsidR="00C8680E" w:rsidRPr="00FD1652" w14:paraId="546766CC" w14:textId="77777777" w:rsidTr="00FF1F51">
        <w:trPr>
          <w:trHeight w:val="317"/>
        </w:trPr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0A3EA9" w14:textId="77777777" w:rsidR="00C8680E" w:rsidRPr="007D16F4" w:rsidRDefault="00C8680E" w:rsidP="00C8680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28DF42" w14:textId="77777777" w:rsidR="00C8680E" w:rsidRPr="007D16F4" w:rsidRDefault="00C8680E" w:rsidP="00C8680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12E536" w14:textId="36624CCB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0205C" w14:textId="77777777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1637CC" w14:textId="77777777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</w:tr>
      <w:tr w:rsidR="00C8680E" w:rsidRPr="00FD1652" w14:paraId="3E2F82BE" w14:textId="77777777" w:rsidTr="00FF1F51">
        <w:trPr>
          <w:trHeight w:val="317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A2DBBF" w14:textId="77777777" w:rsidR="00C8680E" w:rsidRDefault="00C8680E" w:rsidP="00C8680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D16F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Consultant</w:t>
            </w:r>
          </w:p>
          <w:p w14:paraId="12748FD6" w14:textId="3394D445" w:rsidR="00C8680E" w:rsidRPr="007D16F4" w:rsidRDefault="00C8680E" w:rsidP="00C8680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(if necessary)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04299D" w14:textId="31D7ECC1" w:rsidR="00C8680E" w:rsidRPr="007D16F4" w:rsidRDefault="00C8680E" w:rsidP="00C8680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D16F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PM *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BECBDA" w14:textId="47D522D1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9F2C21" w14:textId="503E2D1B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6CE833" w14:textId="77777777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</w:tr>
      <w:tr w:rsidR="00C8680E" w:rsidRPr="00FD1652" w14:paraId="2779583C" w14:textId="77777777" w:rsidTr="00FF1F51">
        <w:trPr>
          <w:trHeight w:val="317"/>
        </w:trPr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6564EE" w14:textId="77777777" w:rsidR="00C8680E" w:rsidRPr="007D16F4" w:rsidRDefault="00C8680E" w:rsidP="00C8680E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DDAD97" w14:textId="77777777" w:rsidR="00C8680E" w:rsidRPr="007D16F4" w:rsidRDefault="00C8680E" w:rsidP="00C8680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95D5C" w14:textId="77777777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5F74A7" w14:textId="77777777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0B0987" w14:textId="77777777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</w:tr>
      <w:tr w:rsidR="00C8680E" w:rsidRPr="00FD1652" w14:paraId="7C8472DE" w14:textId="77777777" w:rsidTr="00FF1F51">
        <w:trPr>
          <w:trHeight w:val="317"/>
        </w:trPr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330FF2" w14:textId="77777777" w:rsidR="00C8680E" w:rsidRPr="007D16F4" w:rsidRDefault="00C8680E" w:rsidP="00C8680E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12202F" w14:textId="77777777" w:rsidR="00C8680E" w:rsidRPr="007D16F4" w:rsidRDefault="00C8680E" w:rsidP="00C8680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F78345" w14:textId="01684B01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73A510" w14:textId="77777777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903D18" w14:textId="77777777" w:rsidR="00C8680E" w:rsidRPr="004C7E20" w:rsidRDefault="00C8680E" w:rsidP="00C8680E">
            <w:pPr>
              <w:jc w:val="center"/>
              <w:rPr>
                <w:rFonts w:ascii="Arial" w:hAnsi="Arial" w:cs="Arial"/>
                <w:color w:val="002E69" w:themeColor="accent1"/>
                <w:sz w:val="18"/>
                <w:szCs w:val="18"/>
              </w:rPr>
            </w:pPr>
          </w:p>
        </w:tc>
      </w:tr>
    </w:tbl>
    <w:p w14:paraId="5A5F1DE1" w14:textId="0E0A24EC" w:rsidR="00961425" w:rsidRDefault="00AF3F53">
      <w:pPr>
        <w:rPr>
          <w:i/>
          <w:iCs/>
          <w:sz w:val="18"/>
          <w:szCs w:val="18"/>
        </w:rPr>
      </w:pPr>
      <w:r w:rsidRPr="007D16F4">
        <w:rPr>
          <w:sz w:val="18"/>
          <w:szCs w:val="18"/>
        </w:rPr>
        <w:t xml:space="preserve">* </w:t>
      </w:r>
      <w:r w:rsidRPr="007D16F4">
        <w:rPr>
          <w:i/>
          <w:iCs/>
          <w:sz w:val="18"/>
          <w:szCs w:val="18"/>
        </w:rPr>
        <w:t>Primary contact</w:t>
      </w:r>
      <w:r w:rsidR="00961425">
        <w:rPr>
          <w:i/>
          <w:iCs/>
          <w:sz w:val="18"/>
          <w:szCs w:val="18"/>
        </w:rPr>
        <w:br w:type="page"/>
      </w:r>
    </w:p>
    <w:p w14:paraId="4333D3BE" w14:textId="4CB4FDA0" w:rsidR="0039181E" w:rsidRPr="003F0D56" w:rsidRDefault="00DF4857" w:rsidP="00961425">
      <w:pPr>
        <w:pStyle w:val="Heading4"/>
      </w:pPr>
      <w:bookmarkStart w:id="35" w:name="_Toc234508082"/>
      <w:r w:rsidRPr="003F0D56">
        <w:lastRenderedPageBreak/>
        <w:t>Roles</w:t>
      </w:r>
      <w:r w:rsidR="00DB5DAF" w:rsidRPr="003F0D56">
        <w:t xml:space="preserve"> </w:t>
      </w:r>
      <w:r w:rsidR="00D56655" w:rsidRPr="003F0D56">
        <w:t>and Responsibilities</w:t>
      </w:r>
      <w:bookmarkEnd w:id="35"/>
    </w:p>
    <w:p w14:paraId="2161E7CF" w14:textId="695BC443" w:rsidR="00B201AE" w:rsidRDefault="00B201AE" w:rsidP="00B201AE">
      <w:pPr>
        <w:ind w:left="3600" w:hanging="3600"/>
      </w:pPr>
      <w:r w:rsidRPr="00B201AE">
        <w:t xml:space="preserve">The following table includes </w:t>
      </w:r>
      <w:r w:rsidR="00DB5DAF">
        <w:t xml:space="preserve">tasks </w:t>
      </w:r>
      <w:r>
        <w:t>and responsibilities for the project</w:t>
      </w:r>
      <w:r w:rsidR="00C90CAB">
        <w:t>.</w:t>
      </w:r>
    </w:p>
    <w:p w14:paraId="10E8D483" w14:textId="64497AA0" w:rsidR="00C90CAB" w:rsidRDefault="00C90CAB" w:rsidP="00C90CAB">
      <w:pPr>
        <w:pStyle w:val="Caption"/>
        <w:keepNext/>
        <w:jc w:val="center"/>
      </w:pPr>
      <w:bookmarkStart w:id="36" w:name="_Toc225496072"/>
      <w:r>
        <w:t xml:space="preserve">Table </w:t>
      </w:r>
      <w:r w:rsidR="00DD41DB">
        <w:fldChar w:fldCharType="begin"/>
      </w:r>
      <w:r w:rsidR="00DD41DB">
        <w:instrText xml:space="preserve"> SEQ Table \* ARABIC </w:instrText>
      </w:r>
      <w:r w:rsidR="00DD41DB">
        <w:fldChar w:fldCharType="separate"/>
      </w:r>
      <w:r w:rsidR="00DD41DB">
        <w:rPr>
          <w:noProof/>
        </w:rPr>
        <w:t>4</w:t>
      </w:r>
      <w:r w:rsidR="00DD41DB">
        <w:rPr>
          <w:noProof/>
        </w:rPr>
        <w:fldChar w:fldCharType="end"/>
      </w:r>
      <w:r>
        <w:t xml:space="preserve"> - </w:t>
      </w:r>
      <w:r w:rsidRPr="00BA6F96">
        <w:t xml:space="preserve">Project </w:t>
      </w:r>
      <w:r w:rsidR="00DF4857">
        <w:t>Roles</w:t>
      </w:r>
      <w:r w:rsidR="002756AF" w:rsidRPr="00BA6F96">
        <w:t xml:space="preserve"> </w:t>
      </w:r>
      <w:r w:rsidRPr="00BA6F96">
        <w:t>and Responsibilities</w:t>
      </w:r>
      <w:bookmarkEnd w:id="36"/>
    </w:p>
    <w:tbl>
      <w:tblPr>
        <w:tblStyle w:val="TableGrid3"/>
        <w:tblW w:w="926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3415"/>
        <w:gridCol w:w="2880"/>
        <w:gridCol w:w="2970"/>
      </w:tblGrid>
      <w:tr w:rsidR="00C205CD" w:rsidRPr="00B201AE" w14:paraId="302652D0" w14:textId="49ADAFD0" w:rsidTr="00F57961">
        <w:trPr>
          <w:trHeight w:val="360"/>
          <w:tblHeader/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  <w:hideMark/>
          </w:tcPr>
          <w:p w14:paraId="7B776001" w14:textId="2E167C3A" w:rsidR="002756AF" w:rsidRPr="007D16F4" w:rsidRDefault="003F14BA" w:rsidP="00B201AE">
            <w:pPr>
              <w:jc w:val="center"/>
              <w:rPr>
                <w:rFonts w:cs="Arial"/>
                <w:b/>
                <w:bCs/>
                <w:color w:val="002E69" w:themeColor="accent1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2E69" w:themeColor="accent1"/>
                <w:sz w:val="18"/>
                <w:szCs w:val="18"/>
              </w:rPr>
              <w:t>Team Lead/SME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  <w:hideMark/>
          </w:tcPr>
          <w:p w14:paraId="2DAAF7CF" w14:textId="03F6E128" w:rsidR="002756AF" w:rsidRPr="007D16F4" w:rsidRDefault="0022411F" w:rsidP="00B201AE">
            <w:pPr>
              <w:jc w:val="center"/>
              <w:rPr>
                <w:rFonts w:cs="Arial"/>
                <w:b/>
                <w:bCs/>
                <w:color w:val="002E69" w:themeColor="accent1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2E69" w:themeColor="accent1"/>
                <w:sz w:val="18"/>
                <w:szCs w:val="18"/>
              </w:rPr>
              <w:t>Name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</w:tcPr>
          <w:p w14:paraId="273E90C3" w14:textId="7D50E29B" w:rsidR="002756AF" w:rsidRPr="000328AB" w:rsidRDefault="0022411F" w:rsidP="002756AF">
            <w:pPr>
              <w:jc w:val="center"/>
              <w:rPr>
                <w:rFonts w:cs="Arial"/>
                <w:b/>
                <w:bCs/>
                <w:color w:val="002E69" w:themeColor="accent1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2E69" w:themeColor="accent1"/>
                <w:sz w:val="18"/>
                <w:szCs w:val="18"/>
              </w:rPr>
              <w:t>Organization</w:t>
            </w:r>
          </w:p>
        </w:tc>
      </w:tr>
      <w:tr w:rsidR="00C205CD" w:rsidRPr="00B201AE" w14:paraId="5AEC73D5" w14:textId="21F3B8EF" w:rsidTr="00EB3D65">
        <w:trPr>
          <w:trHeight w:val="317"/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3C4D6" w14:textId="686649C5" w:rsidR="002756AF" w:rsidRPr="007D16F4" w:rsidRDefault="002756AF" w:rsidP="00B201A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7D16F4">
              <w:rPr>
                <w:rFonts w:cs="Arial"/>
                <w:b/>
                <w:bCs/>
                <w:sz w:val="18"/>
                <w:szCs w:val="18"/>
              </w:rPr>
              <w:t>Survey</w:t>
            </w:r>
            <w:r w:rsidR="00DF4857" w:rsidRPr="000328AB">
              <w:rPr>
                <w:rFonts w:cs="Arial"/>
                <w:b/>
                <w:bCs/>
                <w:sz w:val="18"/>
                <w:szCs w:val="18"/>
              </w:rPr>
              <w:t xml:space="preserve"> Lead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32653" w14:textId="26EFA30A" w:rsidR="002756AF" w:rsidRPr="007D16F4" w:rsidRDefault="002756AF" w:rsidP="00E7246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5C27" w14:textId="56A58517" w:rsidR="002756AF" w:rsidRPr="000328AB" w:rsidDel="002A5FAE" w:rsidRDefault="002756AF" w:rsidP="007D16F4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205CD" w:rsidRPr="00B201AE" w14:paraId="1857C3FE" w14:textId="2D5B90B3" w:rsidTr="00EB3D65">
        <w:trPr>
          <w:trHeight w:val="317"/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65EEA" w14:textId="554551E1" w:rsidR="002756AF" w:rsidRPr="007D16F4" w:rsidRDefault="002756AF" w:rsidP="00B201A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7D16F4">
              <w:rPr>
                <w:rFonts w:cs="Arial"/>
                <w:b/>
                <w:bCs/>
                <w:sz w:val="18"/>
                <w:szCs w:val="18"/>
              </w:rPr>
              <w:t>Geotech</w:t>
            </w:r>
            <w:r w:rsidR="00DF4857" w:rsidRPr="000328AB">
              <w:rPr>
                <w:rFonts w:cs="Arial"/>
                <w:b/>
                <w:bCs/>
                <w:sz w:val="18"/>
                <w:szCs w:val="18"/>
              </w:rPr>
              <w:t xml:space="preserve"> Lead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3FFC3" w14:textId="2AC7269B" w:rsidR="002756AF" w:rsidRPr="007D16F4" w:rsidRDefault="002756AF" w:rsidP="007D16F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AF5D3" w14:textId="524E8EBF" w:rsidR="002756AF" w:rsidRPr="000328AB" w:rsidRDefault="002756AF" w:rsidP="007D16F4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205CD" w:rsidRPr="00B201AE" w14:paraId="0A38AC56" w14:textId="68A628E0" w:rsidTr="00EB3D65">
        <w:trPr>
          <w:trHeight w:val="317"/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13A86" w14:textId="291CF65E" w:rsidR="002756AF" w:rsidRPr="007D16F4" w:rsidRDefault="002756AF" w:rsidP="00B201A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7D16F4">
              <w:rPr>
                <w:rFonts w:cs="Arial"/>
                <w:b/>
                <w:bCs/>
                <w:sz w:val="18"/>
                <w:szCs w:val="18"/>
              </w:rPr>
              <w:t>Roadway Design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F0BE9" w14:textId="4674614D" w:rsidR="002756AF" w:rsidRPr="007D16F4" w:rsidRDefault="002756AF" w:rsidP="005F3A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08B8" w14:textId="3520CD65" w:rsidR="002756AF" w:rsidRPr="000328AB" w:rsidRDefault="002756AF" w:rsidP="007D16F4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205CD" w:rsidRPr="00B201AE" w14:paraId="1D4137F9" w14:textId="1079DDDF" w:rsidTr="00EB3D65">
        <w:trPr>
          <w:trHeight w:val="317"/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4D462" w14:textId="66E331BD" w:rsidR="002756AF" w:rsidRPr="007D16F4" w:rsidRDefault="002756AF" w:rsidP="00B201A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7D16F4">
              <w:rPr>
                <w:rFonts w:cs="Arial"/>
                <w:b/>
                <w:bCs/>
                <w:sz w:val="18"/>
                <w:szCs w:val="18"/>
              </w:rPr>
              <w:t>Drainage Design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4A0FF" w14:textId="2C3E8E2D" w:rsidR="002756AF" w:rsidRPr="007D16F4" w:rsidRDefault="002756AF" w:rsidP="007D16F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17294" w14:textId="79C596FE" w:rsidR="002756AF" w:rsidRPr="000328AB" w:rsidRDefault="002756AF" w:rsidP="007D16F4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205CD" w:rsidRPr="00B201AE" w14:paraId="7301C321" w14:textId="6673470D" w:rsidTr="00EB3D65">
        <w:trPr>
          <w:trHeight w:val="317"/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411F2" w14:textId="09A7EBBD" w:rsidR="002756AF" w:rsidRPr="007D16F4" w:rsidRDefault="002756AF" w:rsidP="00B201A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7D16F4">
              <w:rPr>
                <w:rFonts w:cs="Arial"/>
                <w:b/>
                <w:bCs/>
                <w:sz w:val="18"/>
                <w:szCs w:val="18"/>
              </w:rPr>
              <w:t>TCP Design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16DE5" w14:textId="3811B4F9" w:rsidR="002756AF" w:rsidRPr="007D16F4" w:rsidRDefault="002756AF" w:rsidP="007D16F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9995B" w14:textId="76E13095" w:rsidR="002756AF" w:rsidRPr="000328AB" w:rsidRDefault="002756AF" w:rsidP="007D16F4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205CD" w:rsidRPr="00B201AE" w14:paraId="256365D8" w14:textId="7CD2F604" w:rsidTr="00EB3D65">
        <w:trPr>
          <w:trHeight w:val="317"/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4A16C" w14:textId="01FE70D0" w:rsidR="002756AF" w:rsidRPr="007D16F4" w:rsidRDefault="00F06637" w:rsidP="00B201A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0328AB">
              <w:rPr>
                <w:rFonts w:cs="Arial"/>
                <w:b/>
                <w:bCs/>
                <w:sz w:val="18"/>
                <w:szCs w:val="18"/>
              </w:rPr>
              <w:t>Bridge Design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18D6A" w14:textId="4FC868C4" w:rsidR="002756AF" w:rsidRPr="007D16F4" w:rsidRDefault="002756AF" w:rsidP="007D16F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4FFE6" w14:textId="1A587D37" w:rsidR="002756AF" w:rsidRPr="000328AB" w:rsidDel="00D50316" w:rsidRDefault="002756AF" w:rsidP="007D16F4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F3A88" w:rsidRPr="00B201AE" w14:paraId="0CF22FFC" w14:textId="77777777" w:rsidTr="00EB3D65">
        <w:trPr>
          <w:trHeight w:val="317"/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9B06" w14:textId="4C8FF5C4" w:rsidR="005F3A88" w:rsidRPr="000328AB" w:rsidDel="00F06637" w:rsidRDefault="005F3A88" w:rsidP="005F3A8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0328AB">
              <w:rPr>
                <w:rFonts w:cs="Arial"/>
                <w:b/>
                <w:bCs/>
                <w:sz w:val="18"/>
                <w:szCs w:val="18"/>
              </w:rPr>
              <w:t>Signing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&amp; Pavement</w:t>
            </w:r>
            <w:r w:rsidRPr="000328AB">
              <w:rPr>
                <w:rFonts w:cs="Arial"/>
                <w:b/>
                <w:bCs/>
                <w:sz w:val="18"/>
                <w:szCs w:val="18"/>
              </w:rPr>
              <w:t xml:space="preserve"> Marking Design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FE29" w14:textId="71BFF4DA" w:rsidR="005F3A88" w:rsidRPr="000328AB" w:rsidDel="00D50316" w:rsidRDefault="005F3A88" w:rsidP="005F3A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F4196" w14:textId="56681379" w:rsidR="005F3A88" w:rsidRPr="000328AB" w:rsidDel="00D50316" w:rsidRDefault="005F3A88" w:rsidP="005F3A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F3A88" w:rsidRPr="00B201AE" w14:paraId="68C61331" w14:textId="77777777" w:rsidTr="00EB3D65">
        <w:trPr>
          <w:trHeight w:val="317"/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95A8F" w14:textId="60912866" w:rsidR="005F3A88" w:rsidRPr="000328AB" w:rsidRDefault="005F3A88" w:rsidP="005F3A8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0328AB">
              <w:rPr>
                <w:rFonts w:cs="Arial"/>
                <w:b/>
                <w:bCs/>
                <w:sz w:val="18"/>
                <w:szCs w:val="18"/>
              </w:rPr>
              <w:t>Signals, ITS, Illum</w:t>
            </w:r>
            <w:r>
              <w:rPr>
                <w:rFonts w:cs="Arial"/>
                <w:b/>
                <w:bCs/>
                <w:sz w:val="18"/>
                <w:szCs w:val="18"/>
              </w:rPr>
              <w:t>ination</w:t>
            </w:r>
            <w:r w:rsidRPr="000328AB">
              <w:rPr>
                <w:rFonts w:cs="Arial"/>
                <w:b/>
                <w:bCs/>
                <w:sz w:val="18"/>
                <w:szCs w:val="18"/>
              </w:rPr>
              <w:t xml:space="preserve"> Design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0C3A" w14:textId="526BEAC5" w:rsidR="005F3A88" w:rsidRPr="000328AB" w:rsidDel="00D50316" w:rsidRDefault="005F3A88" w:rsidP="005F3A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5AC52" w14:textId="6C213E9C" w:rsidR="005F3A88" w:rsidRPr="000328AB" w:rsidDel="00D50316" w:rsidRDefault="005F3A88" w:rsidP="005F3A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E3C52" w:rsidRPr="00B201AE" w14:paraId="0B9B1690" w14:textId="653A3213" w:rsidTr="00EB3D65">
        <w:trPr>
          <w:trHeight w:val="317"/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6DB5E" w14:textId="067886B8" w:rsidR="00EE3C52" w:rsidRPr="007D16F4" w:rsidRDefault="00EE3C52" w:rsidP="00EE3C52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0328AB">
              <w:rPr>
                <w:rFonts w:cs="Arial"/>
                <w:b/>
                <w:bCs/>
                <w:sz w:val="18"/>
                <w:szCs w:val="18"/>
              </w:rPr>
              <w:t>Pavement Design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AA56D" w14:textId="3D7094EF" w:rsidR="00EE3C52" w:rsidRPr="007D16F4" w:rsidRDefault="00EE3C52" w:rsidP="00EE3C5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FF1BA" w14:textId="111A6A66" w:rsidR="00EE3C52" w:rsidRPr="000328AB" w:rsidDel="00D50316" w:rsidRDefault="00EE3C52" w:rsidP="00EE3C52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E3C52" w:rsidRPr="00B201AE" w14:paraId="0B8F8448" w14:textId="45D2B416" w:rsidTr="00EB3D65">
        <w:trPr>
          <w:trHeight w:val="317"/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18806" w14:textId="603D2CD0" w:rsidR="00EE3C52" w:rsidRPr="007D16F4" w:rsidRDefault="00EE3C52" w:rsidP="00EE3C52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0328AB">
              <w:rPr>
                <w:rFonts w:cs="Arial"/>
                <w:b/>
                <w:bCs/>
                <w:sz w:val="18"/>
                <w:szCs w:val="18"/>
              </w:rPr>
              <w:t>Landscape Design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C344F" w14:textId="152706DF" w:rsidR="00EE3C52" w:rsidRPr="007D16F4" w:rsidRDefault="00EE3C52" w:rsidP="00EE3C5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8723" w14:textId="77777777" w:rsidR="00EE3C52" w:rsidRPr="000328AB" w:rsidDel="00D50316" w:rsidRDefault="00EE3C52" w:rsidP="00EE3C52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E3C52" w:rsidRPr="00B201AE" w14:paraId="466F480F" w14:textId="77777777" w:rsidTr="00EB3D65">
        <w:trPr>
          <w:trHeight w:val="317"/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6A579" w14:textId="3D67CC8E" w:rsidR="00EE3C52" w:rsidRPr="000328AB" w:rsidDel="00F06637" w:rsidRDefault="00EE3C52" w:rsidP="00EE3C52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0328AB">
              <w:rPr>
                <w:rFonts w:cs="Arial"/>
                <w:b/>
                <w:bCs/>
                <w:sz w:val="18"/>
                <w:szCs w:val="18"/>
              </w:rPr>
              <w:t>Railroad Design/Coor</w:t>
            </w:r>
            <w:r>
              <w:rPr>
                <w:rFonts w:cs="Arial"/>
                <w:b/>
                <w:bCs/>
                <w:sz w:val="18"/>
                <w:szCs w:val="18"/>
              </w:rPr>
              <w:t>dination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70718" w14:textId="77777777" w:rsidR="00EE3C52" w:rsidRPr="000328AB" w:rsidDel="00D50316" w:rsidRDefault="00EE3C52" w:rsidP="00EE3C5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81263" w14:textId="77777777" w:rsidR="00EE3C52" w:rsidRPr="000328AB" w:rsidDel="00D50316" w:rsidRDefault="00EE3C52" w:rsidP="00EE3C52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E3C52" w:rsidRPr="00B201AE" w14:paraId="3CBE01D8" w14:textId="77777777" w:rsidTr="00EB3D65">
        <w:trPr>
          <w:trHeight w:val="317"/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51B0" w14:textId="1480414C" w:rsidR="00EE3C52" w:rsidRPr="000328AB" w:rsidDel="00F06637" w:rsidRDefault="00EE3C52" w:rsidP="00EE3C52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0328AB">
              <w:rPr>
                <w:rFonts w:cs="Arial"/>
                <w:b/>
                <w:bCs/>
                <w:sz w:val="18"/>
                <w:szCs w:val="18"/>
              </w:rPr>
              <w:t>Environmental Document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EC414" w14:textId="7C47FAF6" w:rsidR="00EE3C52" w:rsidRPr="00EE3C52" w:rsidDel="00D50316" w:rsidRDefault="00EE3C52" w:rsidP="00EE3C52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4DF8C" w14:textId="230E7269" w:rsidR="00EE3C52" w:rsidRPr="000328AB" w:rsidDel="00D50316" w:rsidRDefault="00EE3C52" w:rsidP="00EE3C52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E3C52" w:rsidRPr="00B201AE" w14:paraId="5614F64B" w14:textId="34C209E6" w:rsidTr="00EB3D65">
        <w:trPr>
          <w:trHeight w:val="317"/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27FDF" w14:textId="153F5110" w:rsidR="00EE3C52" w:rsidRPr="007D16F4" w:rsidRDefault="00EE3C52" w:rsidP="00EE3C52">
            <w:pPr>
              <w:tabs>
                <w:tab w:val="left" w:pos="172"/>
              </w:tabs>
              <w:rPr>
                <w:rFonts w:cs="Arial"/>
                <w:b/>
                <w:bCs/>
                <w:sz w:val="18"/>
                <w:szCs w:val="18"/>
              </w:rPr>
            </w:pPr>
            <w:r w:rsidRPr="000328AB">
              <w:rPr>
                <w:rFonts w:cs="Arial"/>
                <w:b/>
                <w:bCs/>
                <w:sz w:val="18"/>
                <w:szCs w:val="18"/>
              </w:rPr>
              <w:t>Right of Way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04CF3" w14:textId="1EEFDF23" w:rsidR="00EE3C52" w:rsidRPr="007D16F4" w:rsidRDefault="00EE3C52" w:rsidP="00EE3C5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28490" w14:textId="7073A0E2" w:rsidR="00EE3C52" w:rsidRPr="000328AB" w:rsidDel="00D50316" w:rsidRDefault="00EE3C52" w:rsidP="00EE3C52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E3C52" w:rsidRPr="00B201AE" w14:paraId="32EA323F" w14:textId="5B058350" w:rsidTr="00EB3D65">
        <w:trPr>
          <w:trHeight w:val="317"/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98A5D" w14:textId="07461BC0" w:rsidR="00EE3C52" w:rsidRPr="007D16F4" w:rsidRDefault="00EE3C52" w:rsidP="00EE3C52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0328AB">
              <w:rPr>
                <w:rFonts w:cs="Arial"/>
                <w:b/>
                <w:bCs/>
                <w:sz w:val="18"/>
                <w:szCs w:val="18"/>
              </w:rPr>
              <w:t>Utilities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Design/Coordination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DF9F0" w14:textId="5ECB9B78" w:rsidR="00EE3C52" w:rsidRPr="007D16F4" w:rsidRDefault="00EE3C52" w:rsidP="00EE3C5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B8055" w14:textId="734FFDE1" w:rsidR="00EE3C52" w:rsidRPr="000328AB" w:rsidDel="00D50316" w:rsidRDefault="00EE3C52" w:rsidP="00EE3C52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E3C52" w:rsidRPr="00B201AE" w14:paraId="6152C249" w14:textId="77777777" w:rsidTr="00EB3D65">
        <w:trPr>
          <w:trHeight w:val="317"/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91B96" w14:textId="0987E0DC" w:rsidR="00EE3C52" w:rsidRPr="000328AB" w:rsidRDefault="00EE3C52" w:rsidP="00EE3C52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0328AB">
              <w:rPr>
                <w:rFonts w:cs="Arial"/>
                <w:b/>
                <w:bCs/>
                <w:sz w:val="18"/>
                <w:szCs w:val="18"/>
              </w:rPr>
              <w:t>QC Manager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4285A" w14:textId="704864D1" w:rsidR="00EE3C52" w:rsidRPr="000328AB" w:rsidDel="00D50316" w:rsidRDefault="00EE3C52" w:rsidP="00EE3C5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CDCE4" w14:textId="441838D0" w:rsidR="00EE3C52" w:rsidRPr="000328AB" w:rsidDel="00D50316" w:rsidRDefault="00EE3C52" w:rsidP="00EE3C52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3BF505A2" w14:textId="6EF41E52" w:rsidR="00DE296F" w:rsidRPr="00DE296F" w:rsidRDefault="00DE296F" w:rsidP="00EB3D65">
      <w:pPr>
        <w:ind w:left="405"/>
        <w:rPr>
          <w:i/>
          <w:iCs/>
        </w:rPr>
      </w:pPr>
      <w:r>
        <w:rPr>
          <w:i/>
          <w:iCs/>
          <w:sz w:val="18"/>
          <w:szCs w:val="18"/>
        </w:rPr>
        <w:t xml:space="preserve">Organization </w:t>
      </w:r>
      <w:r w:rsidR="009A4DEF">
        <w:rPr>
          <w:i/>
          <w:iCs/>
          <w:sz w:val="18"/>
          <w:szCs w:val="18"/>
        </w:rPr>
        <w:t xml:space="preserve">is name of employer that </w:t>
      </w:r>
      <w:r w:rsidR="00EB3D65">
        <w:rPr>
          <w:i/>
          <w:iCs/>
          <w:sz w:val="18"/>
          <w:szCs w:val="18"/>
        </w:rPr>
        <w:t xml:space="preserve">the person represents, i.e. a TxDOT Division or District, consultant firm, utility company, etc. </w:t>
      </w:r>
    </w:p>
    <w:p w14:paraId="6F9067F1" w14:textId="77777777" w:rsidR="00B830C9" w:rsidRDefault="00B830C9">
      <w:r>
        <w:rPr>
          <w:b/>
          <w:bCs/>
        </w:rPr>
        <w:br w:type="page"/>
      </w:r>
    </w:p>
    <w:p w14:paraId="2D148FC1" w14:textId="48974DCC" w:rsidR="0063665B" w:rsidRPr="003F0D56" w:rsidRDefault="0063665B" w:rsidP="00961425">
      <w:pPr>
        <w:pStyle w:val="Heading4"/>
      </w:pPr>
      <w:bookmarkStart w:id="37" w:name="_Toc234508083"/>
      <w:r w:rsidRPr="003F0D56">
        <w:lastRenderedPageBreak/>
        <w:t>Communication</w:t>
      </w:r>
      <w:r w:rsidR="0070777B" w:rsidRPr="003F0D56">
        <w:t xml:space="preserve"> Plan</w:t>
      </w:r>
      <w:bookmarkEnd w:id="37"/>
    </w:p>
    <w:p w14:paraId="1791BCBB" w14:textId="67E3D679" w:rsidR="00920B58" w:rsidRPr="00920B58" w:rsidRDefault="00920B58" w:rsidP="007D16F4">
      <w:r w:rsidRPr="00920B58">
        <w:t xml:space="preserve">The following table includes </w:t>
      </w:r>
      <w:r w:rsidR="004F39C2">
        <w:t>communication</w:t>
      </w:r>
      <w:r w:rsidR="00F816BA">
        <w:t xml:space="preserve"> types and responsible parties</w:t>
      </w:r>
      <w:r w:rsidRPr="00920B58">
        <w:t>.</w:t>
      </w:r>
    </w:p>
    <w:p w14:paraId="6ED61053" w14:textId="6F3B63C5" w:rsidR="00F816BA" w:rsidRDefault="00F816BA" w:rsidP="007D16F4">
      <w:pPr>
        <w:pStyle w:val="Caption"/>
        <w:keepNext/>
        <w:jc w:val="center"/>
      </w:pPr>
      <w:bookmarkStart w:id="38" w:name="_Toc225496073"/>
      <w:r>
        <w:t xml:space="preserve">Table </w:t>
      </w:r>
      <w:r w:rsidR="00DD41DB">
        <w:fldChar w:fldCharType="begin"/>
      </w:r>
      <w:r w:rsidR="00DD41DB">
        <w:instrText xml:space="preserve"> SEQ Table \* ARABIC </w:instrText>
      </w:r>
      <w:r w:rsidR="00DD41DB">
        <w:fldChar w:fldCharType="separate"/>
      </w:r>
      <w:r w:rsidR="00DD41DB">
        <w:rPr>
          <w:noProof/>
        </w:rPr>
        <w:t>5</w:t>
      </w:r>
      <w:r w:rsidR="00DD41DB">
        <w:rPr>
          <w:noProof/>
        </w:rPr>
        <w:fldChar w:fldCharType="end"/>
      </w:r>
      <w:r>
        <w:t xml:space="preserve"> - Project Communication</w:t>
      </w:r>
      <w:bookmarkEnd w:id="38"/>
    </w:p>
    <w:tbl>
      <w:tblPr>
        <w:tblStyle w:val="TableGrid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3060"/>
        <w:gridCol w:w="3240"/>
      </w:tblGrid>
      <w:tr w:rsidR="0006586A" w14:paraId="7C272336" w14:textId="77777777" w:rsidTr="00F57961">
        <w:trPr>
          <w:trHeight w:val="360"/>
          <w:tblHeader/>
          <w:jc w:val="center"/>
        </w:trPr>
        <w:tc>
          <w:tcPr>
            <w:tcW w:w="2425" w:type="dxa"/>
            <w:shd w:val="clear" w:color="auto" w:fill="BADCFF" w:themeFill="background2" w:themeFillTint="33"/>
            <w:vAlign w:val="center"/>
          </w:tcPr>
          <w:p w14:paraId="11923D95" w14:textId="015F0884" w:rsidR="0006586A" w:rsidRPr="007D16F4" w:rsidRDefault="0006586A" w:rsidP="007D16F4">
            <w:pPr>
              <w:jc w:val="center"/>
              <w:rPr>
                <w:rFonts w:ascii="Arial" w:eastAsia="Arial" w:hAnsi="Arial" w:cs="Times New Roman"/>
                <w:b/>
                <w:bCs/>
                <w:color w:val="002E69" w:themeColor="accent1"/>
                <w:sz w:val="18"/>
                <w:szCs w:val="18"/>
              </w:rPr>
            </w:pPr>
            <w:r w:rsidRPr="007D16F4">
              <w:rPr>
                <w:rFonts w:ascii="Arial" w:eastAsia="Arial" w:hAnsi="Arial" w:cs="Times New Roman"/>
                <w:b/>
                <w:bCs/>
                <w:color w:val="002E69" w:themeColor="accent1"/>
                <w:sz w:val="18"/>
                <w:szCs w:val="18"/>
              </w:rPr>
              <w:t>Type of Communication</w:t>
            </w:r>
          </w:p>
        </w:tc>
        <w:tc>
          <w:tcPr>
            <w:tcW w:w="3060" w:type="dxa"/>
            <w:shd w:val="clear" w:color="auto" w:fill="BADCFF" w:themeFill="background2" w:themeFillTint="33"/>
            <w:vAlign w:val="center"/>
          </w:tcPr>
          <w:p w14:paraId="32512EE2" w14:textId="091D0840" w:rsidR="0006586A" w:rsidRPr="007D16F4" w:rsidRDefault="0006586A" w:rsidP="007D16F4">
            <w:pPr>
              <w:jc w:val="center"/>
              <w:rPr>
                <w:rFonts w:ascii="Arial" w:eastAsia="Arial" w:hAnsi="Arial" w:cs="Times New Roman"/>
                <w:b/>
                <w:bCs/>
                <w:color w:val="002E69" w:themeColor="accent1"/>
                <w:sz w:val="18"/>
                <w:szCs w:val="18"/>
              </w:rPr>
            </w:pPr>
            <w:r w:rsidRPr="007D16F4">
              <w:rPr>
                <w:rFonts w:ascii="Arial" w:eastAsia="Arial" w:hAnsi="Arial" w:cs="Times New Roman"/>
                <w:b/>
                <w:bCs/>
                <w:color w:val="002E69" w:themeColor="accent1"/>
                <w:sz w:val="18"/>
                <w:szCs w:val="18"/>
              </w:rPr>
              <w:t>TO:</w:t>
            </w:r>
          </w:p>
        </w:tc>
        <w:tc>
          <w:tcPr>
            <w:tcW w:w="3240" w:type="dxa"/>
            <w:shd w:val="clear" w:color="auto" w:fill="BADCFF" w:themeFill="background2" w:themeFillTint="33"/>
            <w:vAlign w:val="center"/>
          </w:tcPr>
          <w:p w14:paraId="6F805EF4" w14:textId="78D76B5F" w:rsidR="0006586A" w:rsidRPr="007D16F4" w:rsidRDefault="0006586A" w:rsidP="007D16F4">
            <w:pPr>
              <w:jc w:val="center"/>
              <w:rPr>
                <w:rFonts w:ascii="Arial" w:eastAsia="Arial" w:hAnsi="Arial" w:cs="Times New Roman"/>
                <w:b/>
                <w:bCs/>
                <w:color w:val="002E69" w:themeColor="accent1"/>
                <w:sz w:val="18"/>
                <w:szCs w:val="18"/>
              </w:rPr>
            </w:pPr>
            <w:r w:rsidRPr="007D16F4">
              <w:rPr>
                <w:rFonts w:ascii="Arial" w:eastAsia="Arial" w:hAnsi="Arial" w:cs="Times New Roman"/>
                <w:b/>
                <w:bCs/>
                <w:color w:val="002E69" w:themeColor="accent1"/>
                <w:sz w:val="18"/>
                <w:szCs w:val="18"/>
              </w:rPr>
              <w:t>CC:</w:t>
            </w:r>
          </w:p>
        </w:tc>
      </w:tr>
      <w:tr w:rsidR="003E5234" w14:paraId="1F6DD2CA" w14:textId="77777777" w:rsidTr="00AB1305">
        <w:trPr>
          <w:trHeight w:val="317"/>
          <w:jc w:val="center"/>
        </w:trPr>
        <w:tc>
          <w:tcPr>
            <w:tcW w:w="2425" w:type="dxa"/>
            <w:vMerge w:val="restart"/>
            <w:vAlign w:val="center"/>
          </w:tcPr>
          <w:p w14:paraId="77F224A0" w14:textId="5D372233" w:rsidR="003E5234" w:rsidRPr="007D16F4" w:rsidRDefault="003E5234" w:rsidP="003E5234">
            <w:pPr>
              <w:rPr>
                <w:sz w:val="18"/>
                <w:szCs w:val="18"/>
              </w:rPr>
            </w:pPr>
            <w:r w:rsidRPr="007D16F4">
              <w:rPr>
                <w:sz w:val="18"/>
                <w:szCs w:val="18"/>
              </w:rPr>
              <w:t>Project Specific</w:t>
            </w:r>
          </w:p>
        </w:tc>
        <w:tc>
          <w:tcPr>
            <w:tcW w:w="3060" w:type="dxa"/>
            <w:vMerge w:val="restart"/>
            <w:vAlign w:val="center"/>
          </w:tcPr>
          <w:p w14:paraId="1F73FE5F" w14:textId="43AEE0FF" w:rsidR="003E5234" w:rsidRPr="007D16F4" w:rsidRDefault="003E5234" w:rsidP="00B37743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Align w:val="center"/>
          </w:tcPr>
          <w:p w14:paraId="3FF239E2" w14:textId="24509D4A" w:rsidR="003E5234" w:rsidRPr="007D16F4" w:rsidRDefault="003E5234" w:rsidP="00B37743">
            <w:pPr>
              <w:rPr>
                <w:sz w:val="18"/>
                <w:szCs w:val="18"/>
              </w:rPr>
            </w:pPr>
          </w:p>
        </w:tc>
      </w:tr>
      <w:tr w:rsidR="003E5234" w14:paraId="44A2B22E" w14:textId="77777777" w:rsidTr="00AB1305">
        <w:trPr>
          <w:trHeight w:val="317"/>
          <w:jc w:val="center"/>
        </w:trPr>
        <w:tc>
          <w:tcPr>
            <w:tcW w:w="2425" w:type="dxa"/>
            <w:vMerge/>
          </w:tcPr>
          <w:p w14:paraId="05E56AF0" w14:textId="77777777" w:rsidR="003E5234" w:rsidRPr="003E5234" w:rsidRDefault="003E5234" w:rsidP="00244C91">
            <w:pPr>
              <w:rPr>
                <w:sz w:val="18"/>
                <w:szCs w:val="18"/>
              </w:rPr>
            </w:pPr>
          </w:p>
        </w:tc>
        <w:tc>
          <w:tcPr>
            <w:tcW w:w="3060" w:type="dxa"/>
            <w:vMerge/>
            <w:vAlign w:val="center"/>
          </w:tcPr>
          <w:p w14:paraId="4D44277F" w14:textId="77777777" w:rsidR="003E5234" w:rsidRPr="003E5234" w:rsidRDefault="003E5234" w:rsidP="00B37743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Align w:val="center"/>
          </w:tcPr>
          <w:p w14:paraId="4AAC0759" w14:textId="259AC794" w:rsidR="003E5234" w:rsidRPr="003E5234" w:rsidRDefault="003E5234" w:rsidP="00B37743">
            <w:pPr>
              <w:rPr>
                <w:sz w:val="18"/>
                <w:szCs w:val="18"/>
              </w:rPr>
            </w:pPr>
          </w:p>
        </w:tc>
      </w:tr>
      <w:tr w:rsidR="003E5234" w14:paraId="6A76AF39" w14:textId="77777777" w:rsidTr="00AB1305">
        <w:trPr>
          <w:trHeight w:val="317"/>
          <w:jc w:val="center"/>
        </w:trPr>
        <w:tc>
          <w:tcPr>
            <w:tcW w:w="2425" w:type="dxa"/>
            <w:vMerge w:val="restart"/>
            <w:vAlign w:val="center"/>
          </w:tcPr>
          <w:p w14:paraId="5375F0A4" w14:textId="13CF8B4C" w:rsidR="003E5234" w:rsidRPr="007D16F4" w:rsidRDefault="003E5234" w:rsidP="003E52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Design Division &amp; DDP</w:t>
            </w:r>
          </w:p>
        </w:tc>
        <w:tc>
          <w:tcPr>
            <w:tcW w:w="3060" w:type="dxa"/>
            <w:vMerge w:val="restart"/>
            <w:vAlign w:val="center"/>
          </w:tcPr>
          <w:p w14:paraId="6E9DA37C" w14:textId="6FD6B435" w:rsidR="003E5234" w:rsidRPr="007D16F4" w:rsidRDefault="003E5234" w:rsidP="00B37743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Align w:val="center"/>
          </w:tcPr>
          <w:p w14:paraId="3095B912" w14:textId="26FA6A8F" w:rsidR="003E5234" w:rsidRPr="007D16F4" w:rsidRDefault="003E5234" w:rsidP="00B37743">
            <w:pPr>
              <w:rPr>
                <w:sz w:val="18"/>
                <w:szCs w:val="18"/>
              </w:rPr>
            </w:pPr>
          </w:p>
        </w:tc>
      </w:tr>
      <w:tr w:rsidR="003E5234" w14:paraId="16CCEAE1" w14:textId="77777777" w:rsidTr="00AB1305">
        <w:trPr>
          <w:trHeight w:val="317"/>
          <w:jc w:val="center"/>
        </w:trPr>
        <w:tc>
          <w:tcPr>
            <w:tcW w:w="2425" w:type="dxa"/>
            <w:vMerge/>
          </w:tcPr>
          <w:p w14:paraId="7D194579" w14:textId="77777777" w:rsidR="003E5234" w:rsidRDefault="003E5234" w:rsidP="00244C91">
            <w:pPr>
              <w:rPr>
                <w:sz w:val="18"/>
                <w:szCs w:val="18"/>
              </w:rPr>
            </w:pPr>
          </w:p>
        </w:tc>
        <w:tc>
          <w:tcPr>
            <w:tcW w:w="3060" w:type="dxa"/>
            <w:vMerge/>
            <w:vAlign w:val="center"/>
          </w:tcPr>
          <w:p w14:paraId="4D8B3A0D" w14:textId="77777777" w:rsidR="003E5234" w:rsidRPr="003E5234" w:rsidRDefault="003E5234" w:rsidP="00B37743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Align w:val="center"/>
          </w:tcPr>
          <w:p w14:paraId="713EF1BE" w14:textId="5968135E" w:rsidR="003E5234" w:rsidRPr="003E5234" w:rsidRDefault="003E5234" w:rsidP="00B37743">
            <w:pPr>
              <w:rPr>
                <w:sz w:val="18"/>
                <w:szCs w:val="18"/>
              </w:rPr>
            </w:pPr>
          </w:p>
        </w:tc>
      </w:tr>
      <w:tr w:rsidR="003E5234" w14:paraId="082F1AC0" w14:textId="77777777" w:rsidTr="00AB1305">
        <w:trPr>
          <w:trHeight w:val="317"/>
          <w:jc w:val="center"/>
        </w:trPr>
        <w:tc>
          <w:tcPr>
            <w:tcW w:w="2425" w:type="dxa"/>
            <w:vMerge w:val="restart"/>
            <w:vAlign w:val="center"/>
          </w:tcPr>
          <w:p w14:paraId="046BDF27" w14:textId="4812113F" w:rsidR="003E5234" w:rsidRPr="007D16F4" w:rsidRDefault="003E5234" w:rsidP="003E52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Bridge Division</w:t>
            </w:r>
          </w:p>
        </w:tc>
        <w:tc>
          <w:tcPr>
            <w:tcW w:w="3060" w:type="dxa"/>
            <w:vMerge w:val="restart"/>
            <w:vAlign w:val="center"/>
          </w:tcPr>
          <w:p w14:paraId="395C9889" w14:textId="28F1FE1E" w:rsidR="003E5234" w:rsidRPr="007D16F4" w:rsidRDefault="003E5234" w:rsidP="00B37743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Align w:val="center"/>
          </w:tcPr>
          <w:p w14:paraId="3054908B" w14:textId="1ACC414E" w:rsidR="003E5234" w:rsidRPr="007D16F4" w:rsidRDefault="003E5234" w:rsidP="00B37743">
            <w:pPr>
              <w:rPr>
                <w:sz w:val="18"/>
                <w:szCs w:val="18"/>
              </w:rPr>
            </w:pPr>
          </w:p>
        </w:tc>
      </w:tr>
      <w:tr w:rsidR="003E5234" w14:paraId="692C3EE4" w14:textId="77777777" w:rsidTr="00AB1305">
        <w:trPr>
          <w:trHeight w:val="317"/>
          <w:jc w:val="center"/>
        </w:trPr>
        <w:tc>
          <w:tcPr>
            <w:tcW w:w="2425" w:type="dxa"/>
            <w:vMerge/>
          </w:tcPr>
          <w:p w14:paraId="07DFA272" w14:textId="77777777" w:rsidR="003E5234" w:rsidRDefault="003E5234" w:rsidP="00244C91">
            <w:pPr>
              <w:rPr>
                <w:sz w:val="18"/>
                <w:szCs w:val="18"/>
              </w:rPr>
            </w:pPr>
          </w:p>
        </w:tc>
        <w:tc>
          <w:tcPr>
            <w:tcW w:w="3060" w:type="dxa"/>
            <w:vMerge/>
            <w:vAlign w:val="center"/>
          </w:tcPr>
          <w:p w14:paraId="2967A7B0" w14:textId="77777777" w:rsidR="003E5234" w:rsidRPr="003E5234" w:rsidRDefault="003E5234" w:rsidP="00B37743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Align w:val="center"/>
          </w:tcPr>
          <w:p w14:paraId="0898CE3A" w14:textId="77777777" w:rsidR="003E5234" w:rsidRPr="003E5234" w:rsidRDefault="003E5234" w:rsidP="00B37743">
            <w:pPr>
              <w:rPr>
                <w:sz w:val="18"/>
                <w:szCs w:val="18"/>
              </w:rPr>
            </w:pPr>
          </w:p>
        </w:tc>
      </w:tr>
      <w:tr w:rsidR="003E5234" w14:paraId="7BF2F592" w14:textId="77777777" w:rsidTr="00AB1305">
        <w:trPr>
          <w:trHeight w:val="317"/>
          <w:jc w:val="center"/>
        </w:trPr>
        <w:tc>
          <w:tcPr>
            <w:tcW w:w="2425" w:type="dxa"/>
            <w:vMerge w:val="restart"/>
            <w:vAlign w:val="center"/>
          </w:tcPr>
          <w:p w14:paraId="2A613730" w14:textId="4F44145C" w:rsidR="003E5234" w:rsidRPr="007D16F4" w:rsidRDefault="003E5234" w:rsidP="003E52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Construction Division</w:t>
            </w:r>
          </w:p>
        </w:tc>
        <w:tc>
          <w:tcPr>
            <w:tcW w:w="3060" w:type="dxa"/>
            <w:vMerge w:val="restart"/>
            <w:vAlign w:val="center"/>
          </w:tcPr>
          <w:p w14:paraId="6E8EEF0C" w14:textId="4FB9DC1F" w:rsidR="003E5234" w:rsidRPr="007D16F4" w:rsidRDefault="003E5234" w:rsidP="00B37743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Align w:val="center"/>
          </w:tcPr>
          <w:p w14:paraId="7C758B8D" w14:textId="66AE81E3" w:rsidR="003E5234" w:rsidRPr="007D16F4" w:rsidRDefault="003E5234" w:rsidP="00B37743">
            <w:pPr>
              <w:rPr>
                <w:sz w:val="18"/>
                <w:szCs w:val="18"/>
              </w:rPr>
            </w:pPr>
          </w:p>
        </w:tc>
      </w:tr>
      <w:tr w:rsidR="003E5234" w14:paraId="6300F17E" w14:textId="77777777" w:rsidTr="00AB1305">
        <w:trPr>
          <w:trHeight w:val="317"/>
          <w:jc w:val="center"/>
        </w:trPr>
        <w:tc>
          <w:tcPr>
            <w:tcW w:w="2425" w:type="dxa"/>
            <w:vMerge/>
          </w:tcPr>
          <w:p w14:paraId="3B9EDB19" w14:textId="77777777" w:rsidR="003E5234" w:rsidRDefault="003E5234" w:rsidP="00244C91">
            <w:pPr>
              <w:rPr>
                <w:sz w:val="18"/>
                <w:szCs w:val="18"/>
              </w:rPr>
            </w:pPr>
          </w:p>
        </w:tc>
        <w:tc>
          <w:tcPr>
            <w:tcW w:w="3060" w:type="dxa"/>
            <w:vMerge/>
            <w:vAlign w:val="center"/>
          </w:tcPr>
          <w:p w14:paraId="58481E1B" w14:textId="77777777" w:rsidR="003E5234" w:rsidRPr="003E5234" w:rsidRDefault="003E5234" w:rsidP="00B37743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Align w:val="center"/>
          </w:tcPr>
          <w:p w14:paraId="61B7CB59" w14:textId="77777777" w:rsidR="003E5234" w:rsidRPr="003E5234" w:rsidRDefault="003E5234" w:rsidP="00B37743">
            <w:pPr>
              <w:rPr>
                <w:sz w:val="18"/>
                <w:szCs w:val="18"/>
              </w:rPr>
            </w:pPr>
          </w:p>
        </w:tc>
      </w:tr>
      <w:tr w:rsidR="003E5234" w14:paraId="3F5DA09E" w14:textId="77777777" w:rsidTr="00AB1305">
        <w:trPr>
          <w:trHeight w:val="317"/>
          <w:jc w:val="center"/>
        </w:trPr>
        <w:tc>
          <w:tcPr>
            <w:tcW w:w="2425" w:type="dxa"/>
            <w:vMerge w:val="restart"/>
            <w:vAlign w:val="center"/>
          </w:tcPr>
          <w:p w14:paraId="5A56DE5B" w14:textId="126CB90E" w:rsidR="003E5234" w:rsidRPr="007D16F4" w:rsidRDefault="003E5234" w:rsidP="003E52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TPP Division</w:t>
            </w:r>
          </w:p>
        </w:tc>
        <w:tc>
          <w:tcPr>
            <w:tcW w:w="3060" w:type="dxa"/>
            <w:vMerge w:val="restart"/>
            <w:vAlign w:val="center"/>
          </w:tcPr>
          <w:p w14:paraId="519D2A9D" w14:textId="77777777" w:rsidR="003E5234" w:rsidRPr="007D16F4" w:rsidRDefault="003E5234" w:rsidP="00B37743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Align w:val="center"/>
          </w:tcPr>
          <w:p w14:paraId="1578B5E9" w14:textId="77777777" w:rsidR="003E5234" w:rsidRPr="007D16F4" w:rsidRDefault="003E5234" w:rsidP="00B37743">
            <w:pPr>
              <w:rPr>
                <w:sz w:val="18"/>
                <w:szCs w:val="18"/>
              </w:rPr>
            </w:pPr>
          </w:p>
        </w:tc>
      </w:tr>
      <w:tr w:rsidR="003E5234" w14:paraId="795251A7" w14:textId="77777777" w:rsidTr="00AB1305">
        <w:trPr>
          <w:trHeight w:val="317"/>
          <w:jc w:val="center"/>
        </w:trPr>
        <w:tc>
          <w:tcPr>
            <w:tcW w:w="2425" w:type="dxa"/>
            <w:vMerge/>
          </w:tcPr>
          <w:p w14:paraId="13818E31" w14:textId="77777777" w:rsidR="003E5234" w:rsidRDefault="003E5234" w:rsidP="00244C91">
            <w:pPr>
              <w:rPr>
                <w:sz w:val="18"/>
                <w:szCs w:val="18"/>
              </w:rPr>
            </w:pPr>
          </w:p>
        </w:tc>
        <w:tc>
          <w:tcPr>
            <w:tcW w:w="3060" w:type="dxa"/>
            <w:vMerge/>
            <w:vAlign w:val="center"/>
          </w:tcPr>
          <w:p w14:paraId="6C38B26F" w14:textId="77777777" w:rsidR="003E5234" w:rsidRPr="003E5234" w:rsidRDefault="003E5234" w:rsidP="00B37743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Align w:val="center"/>
          </w:tcPr>
          <w:p w14:paraId="562234D9" w14:textId="77777777" w:rsidR="003E5234" w:rsidRPr="003E5234" w:rsidRDefault="003E5234" w:rsidP="00B37743">
            <w:pPr>
              <w:rPr>
                <w:sz w:val="18"/>
                <w:szCs w:val="18"/>
              </w:rPr>
            </w:pPr>
          </w:p>
        </w:tc>
      </w:tr>
      <w:tr w:rsidR="003E5234" w14:paraId="7A055BC4" w14:textId="77777777" w:rsidTr="00AB1305">
        <w:trPr>
          <w:trHeight w:val="317"/>
          <w:jc w:val="center"/>
        </w:trPr>
        <w:tc>
          <w:tcPr>
            <w:tcW w:w="2425" w:type="dxa"/>
            <w:vMerge w:val="restart"/>
            <w:vAlign w:val="center"/>
          </w:tcPr>
          <w:p w14:paraId="718995E5" w14:textId="3EA6680C" w:rsidR="003E5234" w:rsidRPr="007D16F4" w:rsidRDefault="00A4790A" w:rsidP="003E52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DES </w:t>
            </w:r>
            <w:r w:rsidR="003E5234">
              <w:rPr>
                <w:sz w:val="18"/>
                <w:szCs w:val="18"/>
              </w:rPr>
              <w:t>Consultant</w:t>
            </w:r>
          </w:p>
        </w:tc>
        <w:tc>
          <w:tcPr>
            <w:tcW w:w="3060" w:type="dxa"/>
            <w:vMerge w:val="restart"/>
            <w:vAlign w:val="center"/>
          </w:tcPr>
          <w:p w14:paraId="46485D6A" w14:textId="283E785D" w:rsidR="003E5234" w:rsidRPr="007D16F4" w:rsidRDefault="003E5234" w:rsidP="00B37743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Align w:val="center"/>
          </w:tcPr>
          <w:p w14:paraId="613482A6" w14:textId="77777777" w:rsidR="003E5234" w:rsidRPr="007D16F4" w:rsidRDefault="003E5234" w:rsidP="00B37743">
            <w:pPr>
              <w:rPr>
                <w:sz w:val="18"/>
                <w:szCs w:val="18"/>
              </w:rPr>
            </w:pPr>
          </w:p>
        </w:tc>
      </w:tr>
      <w:tr w:rsidR="003E5234" w14:paraId="0789FE88" w14:textId="77777777" w:rsidTr="00AB1305">
        <w:trPr>
          <w:trHeight w:val="317"/>
          <w:jc w:val="center"/>
        </w:trPr>
        <w:tc>
          <w:tcPr>
            <w:tcW w:w="2425" w:type="dxa"/>
            <w:vMerge/>
          </w:tcPr>
          <w:p w14:paraId="74475DB4" w14:textId="77777777" w:rsidR="003E5234" w:rsidRDefault="003E5234" w:rsidP="00244C91">
            <w:pPr>
              <w:rPr>
                <w:sz w:val="18"/>
                <w:szCs w:val="18"/>
              </w:rPr>
            </w:pPr>
          </w:p>
        </w:tc>
        <w:tc>
          <w:tcPr>
            <w:tcW w:w="3060" w:type="dxa"/>
            <w:vMerge/>
          </w:tcPr>
          <w:p w14:paraId="70E2AC69" w14:textId="77777777" w:rsidR="003E5234" w:rsidRPr="003E5234" w:rsidRDefault="003E5234" w:rsidP="00244C91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Align w:val="center"/>
          </w:tcPr>
          <w:p w14:paraId="42FD393F" w14:textId="77777777" w:rsidR="003E5234" w:rsidRPr="003E5234" w:rsidRDefault="003E5234" w:rsidP="00B37743">
            <w:pPr>
              <w:rPr>
                <w:sz w:val="18"/>
                <w:szCs w:val="18"/>
              </w:rPr>
            </w:pPr>
          </w:p>
        </w:tc>
      </w:tr>
    </w:tbl>
    <w:p w14:paraId="420D9A55" w14:textId="77777777" w:rsidR="00EB4571" w:rsidRDefault="00EB4571" w:rsidP="00B830C9">
      <w:pPr>
        <w:spacing w:before="240" w:after="120" w:line="240" w:lineRule="auto"/>
        <w:rPr>
          <w:i/>
          <w:iCs/>
        </w:rPr>
      </w:pPr>
      <w:r w:rsidRPr="00EB4571">
        <w:t>Describe Project Management Application to be used to communicate project details</w:t>
      </w:r>
      <w:r w:rsidRPr="006F0F62">
        <w:rPr>
          <w:i/>
          <w:iCs/>
        </w:rPr>
        <w:t>.</w:t>
      </w:r>
    </w:p>
    <w:p w14:paraId="7B025C0C" w14:textId="77777777" w:rsidR="00DA4B52" w:rsidRPr="00DA4B52" w:rsidRDefault="00DA4B52" w:rsidP="00965D4F">
      <w:pPr>
        <w:spacing w:after="120" w:line="240" w:lineRule="auto"/>
      </w:pPr>
      <w:r w:rsidRPr="00DA4B52">
        <w:t>Describe frequency of project progress meetings with the District as well as other design teams (e.g., DES Division or consultant)</w:t>
      </w:r>
    </w:p>
    <w:p w14:paraId="3C5E42E1" w14:textId="3794C9A5" w:rsidR="00CA511E" w:rsidRPr="00BA7901" w:rsidRDefault="00CA511E" w:rsidP="00244C91"/>
    <w:p w14:paraId="4D641987" w14:textId="77777777" w:rsidR="00BA7901" w:rsidRDefault="00BA7901" w:rsidP="00B830C9">
      <w:r>
        <w:br w:type="page"/>
      </w:r>
    </w:p>
    <w:p w14:paraId="6C469F93" w14:textId="46B94A4C" w:rsidR="0070777B" w:rsidRPr="003F0D56" w:rsidRDefault="0070777B" w:rsidP="00961425">
      <w:pPr>
        <w:pStyle w:val="Heading4"/>
      </w:pPr>
      <w:bookmarkStart w:id="39" w:name="_Toc234508084"/>
      <w:r w:rsidRPr="003F0D56">
        <w:lastRenderedPageBreak/>
        <w:t>District Coordination Plan</w:t>
      </w:r>
      <w:bookmarkEnd w:id="39"/>
    </w:p>
    <w:p w14:paraId="13074483" w14:textId="49060CB4" w:rsidR="002305B0" w:rsidRPr="002305B0" w:rsidRDefault="002A69D3" w:rsidP="00965D4F">
      <w:pPr>
        <w:spacing w:after="120" w:line="240" w:lineRule="auto"/>
      </w:pPr>
      <w:r>
        <w:t xml:space="preserve">Describe </w:t>
      </w:r>
      <w:r w:rsidRPr="002A69D3">
        <w:t>the process for coordinating project activities with the District</w:t>
      </w:r>
      <w:r w:rsidR="0034735E">
        <w:t xml:space="preserve">. This could include coordination for </w:t>
      </w:r>
      <w:r w:rsidR="00884F43">
        <w:t>specific</w:t>
      </w:r>
      <w:r w:rsidR="0034735E">
        <w:t xml:space="preserve"> discipline, stakeholders, </w:t>
      </w:r>
      <w:r w:rsidR="004F39C2">
        <w:t>review periods, etc.</w:t>
      </w:r>
    </w:p>
    <w:p w14:paraId="2BAABFFB" w14:textId="77777777" w:rsidR="00B60623" w:rsidRPr="00B60623" w:rsidRDefault="00B60623" w:rsidP="00B830C9"/>
    <w:p w14:paraId="29A3EF97" w14:textId="77777777" w:rsidR="00B60623" w:rsidRDefault="00B60623" w:rsidP="00B830C9">
      <w:r>
        <w:br w:type="page"/>
      </w:r>
    </w:p>
    <w:p w14:paraId="0B4C1B78" w14:textId="40C39124" w:rsidR="001B012D" w:rsidRPr="00F57961" w:rsidRDefault="001B012D" w:rsidP="00F57961">
      <w:pPr>
        <w:pStyle w:val="Heading4"/>
      </w:pPr>
      <w:bookmarkStart w:id="40" w:name="_Toc234508085"/>
      <w:r w:rsidRPr="00F57961">
        <w:lastRenderedPageBreak/>
        <w:t>Meetings/Workshops</w:t>
      </w:r>
      <w:bookmarkEnd w:id="40"/>
    </w:p>
    <w:p w14:paraId="429E8C56" w14:textId="1474E490" w:rsidR="001B012D" w:rsidRDefault="00B90AEB" w:rsidP="00DC10B3">
      <w:pPr>
        <w:spacing w:after="120"/>
      </w:pPr>
      <w:r>
        <w:t>The following meetings/workshops have been incorporated in the project:</w:t>
      </w:r>
    </w:p>
    <w:p w14:paraId="64474849" w14:textId="7A21630B" w:rsidR="00B90AEB" w:rsidRDefault="00B90AEB" w:rsidP="00B90AEB">
      <w:pPr>
        <w:pStyle w:val="ListParagraph"/>
        <w:numPr>
          <w:ilvl w:val="0"/>
          <w:numId w:val="10"/>
        </w:numPr>
      </w:pPr>
      <w:r>
        <w:t>Project Management Meetings</w:t>
      </w:r>
    </w:p>
    <w:p w14:paraId="12B37003" w14:textId="6DE1A643" w:rsidR="00B90AEB" w:rsidRDefault="00B90AEB" w:rsidP="00B90AEB">
      <w:pPr>
        <w:pStyle w:val="ListParagraph"/>
        <w:numPr>
          <w:ilvl w:val="0"/>
          <w:numId w:val="10"/>
        </w:numPr>
      </w:pPr>
      <w:r>
        <w:t>Monthly Progress Meetings</w:t>
      </w:r>
    </w:p>
    <w:p w14:paraId="6803FD7F" w14:textId="04B44F8E" w:rsidR="00B90AEB" w:rsidRDefault="00B90AEB" w:rsidP="00B90AEB">
      <w:pPr>
        <w:pStyle w:val="ListParagraph"/>
        <w:numPr>
          <w:ilvl w:val="0"/>
          <w:numId w:val="10"/>
        </w:numPr>
      </w:pPr>
      <w:r>
        <w:t>Bi-Weekly Discipline Coordination Meetings</w:t>
      </w:r>
    </w:p>
    <w:p w14:paraId="7B2685A0" w14:textId="38F26BBE" w:rsidR="00B90AEB" w:rsidRPr="001B012D" w:rsidRDefault="00B90AEB" w:rsidP="00DC10B3">
      <w:pPr>
        <w:pStyle w:val="ListParagraph"/>
        <w:numPr>
          <w:ilvl w:val="0"/>
          <w:numId w:val="10"/>
        </w:numPr>
      </w:pPr>
      <w:r>
        <w:t xml:space="preserve">Milestone </w:t>
      </w:r>
      <w:r w:rsidR="00B80607">
        <w:t xml:space="preserve">Review </w:t>
      </w:r>
      <w:r>
        <w:t>Meetings</w:t>
      </w:r>
    </w:p>
    <w:p w14:paraId="2AAAF912" w14:textId="48BC65A9" w:rsidR="001B012D" w:rsidRDefault="00B90AEB" w:rsidP="00DC10B3">
      <w:pPr>
        <w:spacing w:after="120"/>
      </w:pPr>
      <w:r>
        <w:t>The following basic protocols will be followed for project meetings/workshops:</w:t>
      </w:r>
    </w:p>
    <w:p w14:paraId="32B95777" w14:textId="252FBC8E" w:rsidR="00B90AEB" w:rsidRDefault="00B90AEB" w:rsidP="00B90AEB">
      <w:pPr>
        <w:pStyle w:val="ListParagraph"/>
        <w:numPr>
          <w:ilvl w:val="0"/>
          <w:numId w:val="11"/>
        </w:numPr>
      </w:pPr>
      <w:r>
        <w:t>Determine who should be present at the meeting</w:t>
      </w:r>
      <w:r w:rsidR="00740CB2">
        <w:t>/workshop</w:t>
      </w:r>
    </w:p>
    <w:p w14:paraId="55C730B0" w14:textId="27175DF2" w:rsidR="00B90AEB" w:rsidRDefault="00B90AEB" w:rsidP="00B90AEB">
      <w:pPr>
        <w:pStyle w:val="ListParagraph"/>
        <w:numPr>
          <w:ilvl w:val="0"/>
          <w:numId w:val="11"/>
        </w:numPr>
      </w:pPr>
      <w:r>
        <w:t>Schedule a time, location, and duration of the</w:t>
      </w:r>
      <w:r w:rsidR="00740CB2" w:rsidRPr="00740CB2">
        <w:t xml:space="preserve"> meeting/workshop</w:t>
      </w:r>
    </w:p>
    <w:p w14:paraId="54FCDECD" w14:textId="4B1984BB" w:rsidR="00DC10B3" w:rsidRDefault="00B90AEB" w:rsidP="00DC10B3">
      <w:pPr>
        <w:pStyle w:val="ListParagraph"/>
        <w:numPr>
          <w:ilvl w:val="0"/>
          <w:numId w:val="11"/>
        </w:numPr>
      </w:pPr>
      <w:r>
        <w:t xml:space="preserve">Prepare and distribute agendas for the </w:t>
      </w:r>
      <w:r w:rsidR="00740CB2" w:rsidRPr="00740CB2">
        <w:t>meeting/workshop</w:t>
      </w:r>
      <w:r>
        <w:t xml:space="preserve"> </w:t>
      </w:r>
      <w:r w:rsidR="00DC10B3">
        <w:t>ahead of time</w:t>
      </w:r>
    </w:p>
    <w:p w14:paraId="48FA46B4" w14:textId="6DF08E75" w:rsidR="00DC10B3" w:rsidRDefault="00F36F02" w:rsidP="00DC10B3">
      <w:pPr>
        <w:pStyle w:val="ListParagraph"/>
        <w:numPr>
          <w:ilvl w:val="0"/>
          <w:numId w:val="11"/>
        </w:numPr>
      </w:pPr>
      <w:r>
        <w:t>De</w:t>
      </w:r>
      <w:r w:rsidR="00740CB2">
        <w:t>signate</w:t>
      </w:r>
      <w:r>
        <w:t xml:space="preserve"> a responsible party</w:t>
      </w:r>
      <w:r w:rsidR="00DC10B3">
        <w:t xml:space="preserve"> </w:t>
      </w:r>
      <w:r w:rsidR="00740CB2">
        <w:t>to</w:t>
      </w:r>
      <w:r w:rsidR="00DC10B3">
        <w:t xml:space="preserve"> conduct </w:t>
      </w:r>
      <w:r w:rsidR="00740CB2">
        <w:t xml:space="preserve">the </w:t>
      </w:r>
      <w:r w:rsidR="00740CB2" w:rsidRPr="00740CB2">
        <w:t>meeting/workshop</w:t>
      </w:r>
    </w:p>
    <w:p w14:paraId="2E63C8FE" w14:textId="1F6A31A8" w:rsidR="00C8705A" w:rsidRDefault="00DC10B3" w:rsidP="00DC10B3">
      <w:pPr>
        <w:pStyle w:val="ListParagraph"/>
        <w:numPr>
          <w:ilvl w:val="0"/>
          <w:numId w:val="11"/>
        </w:numPr>
      </w:pPr>
      <w:r>
        <w:t xml:space="preserve">Prepare and distribute </w:t>
      </w:r>
      <w:r w:rsidR="00740CB2" w:rsidRPr="00740CB2">
        <w:t>meeting/workshop</w:t>
      </w:r>
      <w:r>
        <w:t xml:space="preserve"> minutes</w:t>
      </w:r>
    </w:p>
    <w:p w14:paraId="2A657552" w14:textId="13DE4D3D" w:rsidR="00DC70F3" w:rsidRPr="007D16F4" w:rsidRDefault="00DC10B3" w:rsidP="00DC70F3">
      <w:pPr>
        <w:pStyle w:val="ListParagraph"/>
        <w:numPr>
          <w:ilvl w:val="0"/>
          <w:numId w:val="11"/>
        </w:numPr>
      </w:pPr>
      <w:r>
        <w:t>Follow-up on action items</w:t>
      </w:r>
    </w:p>
    <w:p w14:paraId="78DF9818" w14:textId="2F56687F" w:rsidR="00244C91" w:rsidRPr="00F57961" w:rsidRDefault="00244C91" w:rsidP="005D066B">
      <w:pPr>
        <w:pStyle w:val="Heading3"/>
      </w:pPr>
      <w:bookmarkStart w:id="41" w:name="_Toc234508086"/>
      <w:r w:rsidRPr="00F57961">
        <w:t>Project Schedule</w:t>
      </w:r>
      <w:bookmarkEnd w:id="41"/>
    </w:p>
    <w:p w14:paraId="34DAB8CC" w14:textId="5A4D14A2" w:rsidR="00244C91" w:rsidRDefault="0007421C" w:rsidP="00244C91">
      <w:r>
        <w:t>Attached</w:t>
      </w:r>
      <w:r w:rsidR="000C16C7">
        <w:t xml:space="preserve"> project schedule </w:t>
      </w:r>
      <w:r w:rsidR="009C75D4">
        <w:t>in Appendix C</w:t>
      </w:r>
      <w:r>
        <w:t xml:space="preserve">, and list </w:t>
      </w:r>
      <w:r w:rsidR="00251E62">
        <w:t>project milestones</w:t>
      </w:r>
      <w:r>
        <w:t xml:space="preserve"> in Table 6 </w:t>
      </w:r>
      <w:r w:rsidR="00251E62">
        <w:t>including associated dates.</w:t>
      </w:r>
    </w:p>
    <w:p w14:paraId="6D66B749" w14:textId="3AF05ED2" w:rsidR="00C90CAB" w:rsidRPr="00003F2E" w:rsidRDefault="00C90CAB" w:rsidP="00003F2E">
      <w:pPr>
        <w:pStyle w:val="Caption"/>
        <w:jc w:val="center"/>
      </w:pPr>
      <w:bookmarkStart w:id="42" w:name="_Toc225496074"/>
      <w:r w:rsidRPr="00003F2E">
        <w:t xml:space="preserve">Table </w:t>
      </w:r>
      <w:r w:rsidR="00EC1736" w:rsidRPr="00003F2E">
        <w:t>6</w:t>
      </w:r>
      <w:r w:rsidRPr="00003F2E">
        <w:t xml:space="preserve"> - Project Milestones</w:t>
      </w:r>
      <w:bookmarkEnd w:id="42"/>
    </w:p>
    <w:tbl>
      <w:tblPr>
        <w:tblStyle w:val="TableGrid"/>
        <w:tblW w:w="7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5"/>
        <w:gridCol w:w="3960"/>
      </w:tblGrid>
      <w:tr w:rsidR="007957E8" w14:paraId="31D9C077" w14:textId="77777777" w:rsidTr="00F57961">
        <w:trPr>
          <w:trHeight w:val="360"/>
          <w:tblHeader/>
          <w:jc w:val="center"/>
        </w:trPr>
        <w:tc>
          <w:tcPr>
            <w:tcW w:w="3955" w:type="dxa"/>
            <w:shd w:val="clear" w:color="auto" w:fill="AED1FF" w:themeFill="accent1" w:themeFillTint="33"/>
            <w:vAlign w:val="center"/>
          </w:tcPr>
          <w:p w14:paraId="45F02920" w14:textId="77777777" w:rsidR="007957E8" w:rsidRPr="007D16F4" w:rsidRDefault="007957E8" w:rsidP="003336E9">
            <w:pPr>
              <w:jc w:val="center"/>
              <w:rPr>
                <w:rFonts w:cstheme="minorHAnsi"/>
                <w:color w:val="002E69" w:themeColor="accent1"/>
                <w:sz w:val="18"/>
                <w:szCs w:val="18"/>
              </w:rPr>
            </w:pPr>
            <w:bookmarkStart w:id="43" w:name="_Hlk219476478"/>
            <w:r w:rsidRPr="007D16F4">
              <w:rPr>
                <w:rFonts w:cstheme="minorHAnsi"/>
                <w:b/>
                <w:bCs/>
                <w:color w:val="002E69" w:themeColor="accent1"/>
                <w:sz w:val="18"/>
                <w:szCs w:val="18"/>
              </w:rPr>
              <w:t>Project Phase/Milestone</w:t>
            </w:r>
          </w:p>
        </w:tc>
        <w:tc>
          <w:tcPr>
            <w:tcW w:w="3960" w:type="dxa"/>
            <w:shd w:val="clear" w:color="auto" w:fill="AED1FF" w:themeFill="accent1" w:themeFillTint="33"/>
            <w:vAlign w:val="center"/>
          </w:tcPr>
          <w:p w14:paraId="29668140" w14:textId="56C2A894" w:rsidR="007957E8" w:rsidRPr="007D16F4" w:rsidRDefault="003336E9" w:rsidP="003336E9">
            <w:pPr>
              <w:jc w:val="center"/>
              <w:rPr>
                <w:rFonts w:cstheme="minorHAnsi"/>
                <w:color w:val="002E69" w:themeColor="accent1"/>
                <w:sz w:val="18"/>
                <w:szCs w:val="18"/>
              </w:rPr>
            </w:pPr>
            <w:r w:rsidRPr="007D16F4">
              <w:rPr>
                <w:rFonts w:cstheme="minorHAnsi"/>
                <w:b/>
                <w:bCs/>
                <w:color w:val="002E69" w:themeColor="accent1"/>
                <w:sz w:val="18"/>
                <w:szCs w:val="18"/>
              </w:rPr>
              <w:t>Date</w:t>
            </w:r>
          </w:p>
        </w:tc>
      </w:tr>
      <w:tr w:rsidR="007957E8" w14:paraId="568ACEBA" w14:textId="77777777" w:rsidTr="007D16F4">
        <w:trPr>
          <w:trHeight w:val="317"/>
          <w:jc w:val="center"/>
        </w:trPr>
        <w:tc>
          <w:tcPr>
            <w:tcW w:w="3955" w:type="dxa"/>
            <w:vAlign w:val="center"/>
          </w:tcPr>
          <w:p w14:paraId="41356987" w14:textId="37F1F8EE" w:rsidR="007957E8" w:rsidRPr="007116A2" w:rsidRDefault="00CA1814" w:rsidP="0055662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116A2">
              <w:rPr>
                <w:rFonts w:cstheme="minorHAnsi"/>
                <w:sz w:val="18"/>
                <w:szCs w:val="18"/>
              </w:rPr>
              <w:t>Notice-to-Proceed</w:t>
            </w:r>
          </w:p>
        </w:tc>
        <w:tc>
          <w:tcPr>
            <w:tcW w:w="3960" w:type="dxa"/>
            <w:vAlign w:val="center"/>
          </w:tcPr>
          <w:p w14:paraId="391E2B92" w14:textId="43B2AC08" w:rsidR="007957E8" w:rsidRPr="007D16F4" w:rsidRDefault="007957E8" w:rsidP="0055662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E0029" w14:paraId="2D1B9AB6" w14:textId="77777777" w:rsidTr="007D16F4">
        <w:trPr>
          <w:trHeight w:val="317"/>
          <w:jc w:val="center"/>
        </w:trPr>
        <w:tc>
          <w:tcPr>
            <w:tcW w:w="3955" w:type="dxa"/>
            <w:vAlign w:val="center"/>
          </w:tcPr>
          <w:p w14:paraId="2C76DACA" w14:textId="5996B690" w:rsidR="002E0029" w:rsidRPr="007116A2" w:rsidRDefault="00CA1814" w:rsidP="0055662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116A2">
              <w:rPr>
                <w:rFonts w:cstheme="minorHAnsi"/>
                <w:sz w:val="18"/>
                <w:szCs w:val="18"/>
              </w:rPr>
              <w:t>Initial – 30%</w:t>
            </w:r>
          </w:p>
        </w:tc>
        <w:tc>
          <w:tcPr>
            <w:tcW w:w="3960" w:type="dxa"/>
            <w:vAlign w:val="center"/>
          </w:tcPr>
          <w:p w14:paraId="66B4472E" w14:textId="07D406FF" w:rsidR="002E0029" w:rsidRPr="007D16F4" w:rsidRDefault="002E0029" w:rsidP="0055662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bookmarkEnd w:id="43"/>
      <w:tr w:rsidR="00B14476" w14:paraId="72F3D5FC" w14:textId="77777777" w:rsidTr="007D16F4">
        <w:trPr>
          <w:trHeight w:val="317"/>
          <w:jc w:val="center"/>
        </w:trPr>
        <w:tc>
          <w:tcPr>
            <w:tcW w:w="3955" w:type="dxa"/>
            <w:vAlign w:val="center"/>
          </w:tcPr>
          <w:p w14:paraId="05866109" w14:textId="3F222C4C" w:rsidR="00CA1814" w:rsidRPr="007116A2" w:rsidRDefault="00CA1814" w:rsidP="00CA181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116A2">
              <w:rPr>
                <w:rFonts w:cstheme="minorHAnsi"/>
                <w:sz w:val="18"/>
                <w:szCs w:val="18"/>
              </w:rPr>
              <w:t>Detailed – 60%</w:t>
            </w:r>
          </w:p>
        </w:tc>
        <w:tc>
          <w:tcPr>
            <w:tcW w:w="3960" w:type="dxa"/>
            <w:vAlign w:val="center"/>
          </w:tcPr>
          <w:p w14:paraId="0F455C55" w14:textId="141E9D54" w:rsidR="00B14476" w:rsidRPr="007D16F4" w:rsidRDefault="00B14476" w:rsidP="0055662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C1736" w14:paraId="2DD35301" w14:textId="77777777" w:rsidTr="007D16F4">
        <w:trPr>
          <w:trHeight w:val="317"/>
          <w:jc w:val="center"/>
        </w:trPr>
        <w:tc>
          <w:tcPr>
            <w:tcW w:w="3955" w:type="dxa"/>
            <w:vAlign w:val="center"/>
          </w:tcPr>
          <w:p w14:paraId="75C2FA54" w14:textId="1E704A51" w:rsidR="00EC1736" w:rsidRPr="007116A2" w:rsidRDefault="00CA1814" w:rsidP="0055662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116A2">
              <w:rPr>
                <w:rFonts w:cstheme="minorHAnsi"/>
                <w:sz w:val="18"/>
                <w:szCs w:val="18"/>
              </w:rPr>
              <w:t>Final</w:t>
            </w:r>
            <w:r w:rsidR="00424255" w:rsidRPr="007116A2">
              <w:rPr>
                <w:rFonts w:cstheme="minorHAnsi"/>
                <w:sz w:val="18"/>
                <w:szCs w:val="18"/>
              </w:rPr>
              <w:t xml:space="preserve"> – 90/95%</w:t>
            </w:r>
          </w:p>
        </w:tc>
        <w:tc>
          <w:tcPr>
            <w:tcW w:w="3960" w:type="dxa"/>
            <w:vAlign w:val="center"/>
          </w:tcPr>
          <w:p w14:paraId="540A650C" w14:textId="77777777" w:rsidR="00EC1736" w:rsidRPr="007D16F4" w:rsidRDefault="00EC1736" w:rsidP="0055662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B14476" w14:paraId="63C4E003" w14:textId="77777777" w:rsidTr="007D16F4">
        <w:trPr>
          <w:trHeight w:val="317"/>
          <w:jc w:val="center"/>
        </w:trPr>
        <w:tc>
          <w:tcPr>
            <w:tcW w:w="3955" w:type="dxa"/>
            <w:vAlign w:val="center"/>
          </w:tcPr>
          <w:p w14:paraId="0F650BBA" w14:textId="54DFB59B" w:rsidR="00B14476" w:rsidRPr="007116A2" w:rsidRDefault="00424255" w:rsidP="0055662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116A2">
              <w:rPr>
                <w:rFonts w:cstheme="minorHAnsi"/>
                <w:sz w:val="18"/>
                <w:szCs w:val="18"/>
              </w:rPr>
              <w:t>Sealed – 100%</w:t>
            </w:r>
          </w:p>
        </w:tc>
        <w:tc>
          <w:tcPr>
            <w:tcW w:w="3960" w:type="dxa"/>
            <w:vAlign w:val="center"/>
          </w:tcPr>
          <w:p w14:paraId="327F96B1" w14:textId="4842FD9E" w:rsidR="00B14476" w:rsidRPr="007D16F4" w:rsidRDefault="00B14476" w:rsidP="0055662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CA1814" w14:paraId="7ADE1D73" w14:textId="77777777" w:rsidTr="007D16F4">
        <w:trPr>
          <w:trHeight w:val="317"/>
          <w:jc w:val="center"/>
        </w:trPr>
        <w:tc>
          <w:tcPr>
            <w:tcW w:w="3955" w:type="dxa"/>
            <w:vAlign w:val="center"/>
          </w:tcPr>
          <w:p w14:paraId="562B68D7" w14:textId="2546CD48" w:rsidR="00CA1814" w:rsidRPr="007116A2" w:rsidRDefault="00424255" w:rsidP="0055662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116A2">
              <w:rPr>
                <w:rFonts w:cstheme="minorHAnsi"/>
                <w:sz w:val="18"/>
                <w:szCs w:val="18"/>
              </w:rPr>
              <w:t>Ready-to-Let</w:t>
            </w:r>
          </w:p>
        </w:tc>
        <w:tc>
          <w:tcPr>
            <w:tcW w:w="3960" w:type="dxa"/>
            <w:vAlign w:val="center"/>
          </w:tcPr>
          <w:p w14:paraId="5A61F418" w14:textId="77777777" w:rsidR="00CA1814" w:rsidRPr="007D16F4" w:rsidRDefault="00CA1814" w:rsidP="0055662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1D5B6B92" w14:textId="1AEFB392" w:rsidR="00940D0D" w:rsidRDefault="002E0029" w:rsidP="002E0029">
      <w:pPr>
        <w:ind w:firstLine="720"/>
        <w:rPr>
          <w:i/>
          <w:iCs/>
          <w:sz w:val="18"/>
          <w:szCs w:val="18"/>
        </w:rPr>
      </w:pPr>
      <w:r>
        <w:t xml:space="preserve">      </w:t>
      </w:r>
      <w:r w:rsidR="00884F43" w:rsidRPr="007D16F4">
        <w:rPr>
          <w:sz w:val="18"/>
          <w:szCs w:val="18"/>
        </w:rPr>
        <w:t>*</w:t>
      </w:r>
      <w:r w:rsidR="00884F43">
        <w:rPr>
          <w:sz w:val="18"/>
          <w:szCs w:val="18"/>
        </w:rPr>
        <w:t xml:space="preserve"> Subject</w:t>
      </w:r>
      <w:r w:rsidRPr="007D16F4">
        <w:rPr>
          <w:i/>
          <w:iCs/>
          <w:sz w:val="18"/>
          <w:szCs w:val="18"/>
        </w:rPr>
        <w:t xml:space="preserve"> to change</w:t>
      </w:r>
    </w:p>
    <w:p w14:paraId="1BF2D91F" w14:textId="77777777" w:rsidR="000C16C7" w:rsidRDefault="000C16C7" w:rsidP="00961425">
      <w:r>
        <w:br w:type="page"/>
      </w:r>
    </w:p>
    <w:p w14:paraId="0B11AF92" w14:textId="1DD8CF58" w:rsidR="0007421C" w:rsidRDefault="0007421C" w:rsidP="00251E62">
      <w:r>
        <w:lastRenderedPageBreak/>
        <w:t xml:space="preserve">In Table 7, list key project dates </w:t>
      </w:r>
      <w:r w:rsidRPr="0007421C">
        <w:t>includ</w:t>
      </w:r>
      <w:r>
        <w:t>ing</w:t>
      </w:r>
      <w:r w:rsidRPr="0007421C">
        <w:t xml:space="preserve"> project </w:t>
      </w:r>
      <w:r w:rsidR="00251E62">
        <w:t xml:space="preserve">meetings, workshops </w:t>
      </w:r>
      <w:r w:rsidRPr="0007421C">
        <w:t>and associated dates</w:t>
      </w:r>
      <w:r>
        <w:t>.</w:t>
      </w:r>
    </w:p>
    <w:p w14:paraId="0E379699" w14:textId="51D2479A" w:rsidR="00881C59" w:rsidRDefault="00881C59" w:rsidP="00003F2E">
      <w:pPr>
        <w:pStyle w:val="Caption"/>
        <w:jc w:val="center"/>
      </w:pPr>
      <w:bookmarkStart w:id="44" w:name="_Toc225496075"/>
      <w:r w:rsidRPr="00881C59">
        <w:t xml:space="preserve">Table </w:t>
      </w:r>
      <w:r>
        <w:t>7</w:t>
      </w:r>
      <w:r w:rsidRPr="00881C59">
        <w:t xml:space="preserve"> – Key Project Dates, Meetings, Workshops</w:t>
      </w:r>
      <w:bookmarkEnd w:id="44"/>
    </w:p>
    <w:tbl>
      <w:tblPr>
        <w:tblStyle w:val="TableGrid"/>
        <w:tblW w:w="7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5"/>
        <w:gridCol w:w="3960"/>
      </w:tblGrid>
      <w:tr w:rsidR="00881C59" w:rsidRPr="007D16F4" w14:paraId="2CDD9FC7" w14:textId="77777777" w:rsidTr="00F57961">
        <w:trPr>
          <w:trHeight w:val="360"/>
          <w:tblHeader/>
          <w:jc w:val="center"/>
        </w:trPr>
        <w:tc>
          <w:tcPr>
            <w:tcW w:w="3955" w:type="dxa"/>
            <w:shd w:val="clear" w:color="auto" w:fill="AED1FF" w:themeFill="accent1" w:themeFillTint="33"/>
            <w:vAlign w:val="center"/>
          </w:tcPr>
          <w:p w14:paraId="78F5CCD0" w14:textId="36EDC59E" w:rsidR="00881C59" w:rsidRPr="007D16F4" w:rsidRDefault="00881C59" w:rsidP="001C3E14">
            <w:pPr>
              <w:jc w:val="center"/>
              <w:rPr>
                <w:rFonts w:cstheme="minorHAnsi"/>
                <w:color w:val="002E69" w:themeColor="accent1"/>
                <w:sz w:val="18"/>
                <w:szCs w:val="18"/>
              </w:rPr>
            </w:pPr>
            <w:r w:rsidRPr="007D16F4">
              <w:rPr>
                <w:rFonts w:cstheme="minorHAnsi"/>
                <w:b/>
                <w:bCs/>
                <w:color w:val="002E69" w:themeColor="accent1"/>
                <w:sz w:val="18"/>
                <w:szCs w:val="18"/>
              </w:rPr>
              <w:t xml:space="preserve">Project </w:t>
            </w:r>
            <w:r w:rsidR="00B157F5">
              <w:rPr>
                <w:rFonts w:cstheme="minorHAnsi"/>
                <w:b/>
                <w:bCs/>
                <w:color w:val="002E69" w:themeColor="accent1"/>
                <w:sz w:val="18"/>
                <w:szCs w:val="18"/>
              </w:rPr>
              <w:t>Meeting, Workshop</w:t>
            </w:r>
            <w:r w:rsidR="00EC1736">
              <w:rPr>
                <w:rFonts w:cstheme="minorHAnsi"/>
                <w:b/>
                <w:bCs/>
                <w:color w:val="002E69" w:themeColor="accent1"/>
                <w:sz w:val="18"/>
                <w:szCs w:val="18"/>
              </w:rPr>
              <w:t>, Event</w:t>
            </w:r>
          </w:p>
        </w:tc>
        <w:tc>
          <w:tcPr>
            <w:tcW w:w="3960" w:type="dxa"/>
            <w:shd w:val="clear" w:color="auto" w:fill="AED1FF" w:themeFill="accent1" w:themeFillTint="33"/>
            <w:vAlign w:val="center"/>
          </w:tcPr>
          <w:p w14:paraId="08BF4598" w14:textId="77777777" w:rsidR="00881C59" w:rsidRPr="007D16F4" w:rsidRDefault="00881C59" w:rsidP="001C3E14">
            <w:pPr>
              <w:jc w:val="center"/>
              <w:rPr>
                <w:rFonts w:cstheme="minorHAnsi"/>
                <w:color w:val="002E69" w:themeColor="accent1"/>
                <w:sz w:val="18"/>
                <w:szCs w:val="18"/>
              </w:rPr>
            </w:pPr>
            <w:r w:rsidRPr="007D16F4">
              <w:rPr>
                <w:rFonts w:cstheme="minorHAnsi"/>
                <w:b/>
                <w:bCs/>
                <w:color w:val="002E69" w:themeColor="accent1"/>
                <w:sz w:val="18"/>
                <w:szCs w:val="18"/>
              </w:rPr>
              <w:t>Date</w:t>
            </w:r>
          </w:p>
        </w:tc>
      </w:tr>
      <w:tr w:rsidR="00881C59" w:rsidRPr="007D16F4" w14:paraId="3B3DFC6B" w14:textId="77777777" w:rsidTr="001C3E14">
        <w:trPr>
          <w:trHeight w:val="317"/>
          <w:jc w:val="center"/>
        </w:trPr>
        <w:tc>
          <w:tcPr>
            <w:tcW w:w="3955" w:type="dxa"/>
            <w:vAlign w:val="center"/>
          </w:tcPr>
          <w:p w14:paraId="4D475AAD" w14:textId="0C96684B" w:rsidR="00881C59" w:rsidRPr="004C495A" w:rsidRDefault="00881C59" w:rsidP="001C3E14">
            <w:pPr>
              <w:jc w:val="center"/>
              <w:rPr>
                <w:rFonts w:cstheme="minorHAnsi"/>
                <w:color w:val="E4002B" w:themeColor="text2"/>
                <w:sz w:val="18"/>
                <w:szCs w:val="18"/>
              </w:rPr>
            </w:pPr>
          </w:p>
        </w:tc>
        <w:tc>
          <w:tcPr>
            <w:tcW w:w="3960" w:type="dxa"/>
            <w:vAlign w:val="center"/>
          </w:tcPr>
          <w:p w14:paraId="456E8054" w14:textId="77777777" w:rsidR="00881C59" w:rsidRPr="007D16F4" w:rsidRDefault="00881C59" w:rsidP="001C3E1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81C59" w:rsidRPr="007D16F4" w14:paraId="54297606" w14:textId="77777777" w:rsidTr="00D47821">
        <w:trPr>
          <w:trHeight w:val="317"/>
          <w:jc w:val="center"/>
        </w:trPr>
        <w:tc>
          <w:tcPr>
            <w:tcW w:w="3955" w:type="dxa"/>
            <w:tcBorders>
              <w:bottom w:val="single" w:sz="4" w:space="0" w:color="auto"/>
            </w:tcBorders>
            <w:vAlign w:val="center"/>
          </w:tcPr>
          <w:p w14:paraId="54096FE8" w14:textId="012BB415" w:rsidR="00881C59" w:rsidRPr="004C495A" w:rsidRDefault="00881C59" w:rsidP="001C3E14">
            <w:pPr>
              <w:jc w:val="center"/>
              <w:rPr>
                <w:rFonts w:cstheme="minorHAnsi"/>
                <w:color w:val="E4002B" w:themeColor="text2"/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09170BB9" w14:textId="77777777" w:rsidR="00881C59" w:rsidRPr="007D16F4" w:rsidRDefault="00881C59" w:rsidP="001C3E1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81C59" w:rsidRPr="007D16F4" w14:paraId="3939E7AD" w14:textId="77777777" w:rsidTr="00D47821">
        <w:trPr>
          <w:trHeight w:val="317"/>
          <w:jc w:val="center"/>
        </w:trPr>
        <w:tc>
          <w:tcPr>
            <w:tcW w:w="3955" w:type="dxa"/>
            <w:tcBorders>
              <w:bottom w:val="single" w:sz="4" w:space="0" w:color="auto"/>
            </w:tcBorders>
            <w:vAlign w:val="center"/>
          </w:tcPr>
          <w:p w14:paraId="0C0AD092" w14:textId="77777777" w:rsidR="00881C59" w:rsidRPr="007D16F4" w:rsidRDefault="00881C59" w:rsidP="001C3E1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15F027F7" w14:textId="77777777" w:rsidR="00881C59" w:rsidRPr="007D16F4" w:rsidRDefault="00881C59" w:rsidP="001C3E1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81C59" w:rsidRPr="007D16F4" w14:paraId="7ADE74BC" w14:textId="77777777" w:rsidTr="00D47821">
        <w:trPr>
          <w:trHeight w:val="317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6FBA" w14:textId="77777777" w:rsidR="00881C59" w:rsidRPr="007D16F4" w:rsidRDefault="00881C59" w:rsidP="001C3E1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518A0" w14:textId="77777777" w:rsidR="00881C59" w:rsidRPr="007D16F4" w:rsidRDefault="00881C59" w:rsidP="001C3E1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81C59" w:rsidRPr="007D16F4" w14:paraId="338B391E" w14:textId="77777777" w:rsidTr="00D47821">
        <w:trPr>
          <w:trHeight w:val="317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538CA" w14:textId="77777777" w:rsidR="00881C59" w:rsidRPr="007D16F4" w:rsidRDefault="00881C59" w:rsidP="001C3E1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88C1" w14:textId="77777777" w:rsidR="00881C59" w:rsidRPr="007D16F4" w:rsidRDefault="00881C59" w:rsidP="001C3E1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573A72D7" w14:textId="1F4C7061" w:rsidR="00244C91" w:rsidRDefault="00B42369" w:rsidP="00961425">
      <w:pPr>
        <w:pStyle w:val="Heading3"/>
        <w:spacing w:before="360"/>
      </w:pPr>
      <w:bookmarkStart w:id="45" w:name="_Toc234508087"/>
      <w:r>
        <w:t>Project Deliverables</w:t>
      </w:r>
      <w:bookmarkEnd w:id="45"/>
    </w:p>
    <w:p w14:paraId="6ABD48F6" w14:textId="290105F3" w:rsidR="00B53FDB" w:rsidRDefault="00887A89" w:rsidP="0040594C">
      <w:r>
        <w:t>For TxDOT Digital Delivery Pilot Projects, the list of project deliverables will vary compar</w:t>
      </w:r>
      <w:r w:rsidR="00A16597">
        <w:t xml:space="preserve">ed to a traditional project. </w:t>
      </w:r>
      <w:r w:rsidR="009305DB">
        <w:t>A comprehensive list of</w:t>
      </w:r>
      <w:r>
        <w:t xml:space="preserve"> </w:t>
      </w:r>
      <w:r w:rsidR="009305DB">
        <w:t>deliverables per project milestone</w:t>
      </w:r>
      <w:r w:rsidR="00977385">
        <w:t>, along with QC guidelines and model deliverable plans,</w:t>
      </w:r>
      <w:r w:rsidR="009305DB">
        <w:t xml:space="preserve"> </w:t>
      </w:r>
      <w:r w:rsidR="008E1F4B">
        <w:t xml:space="preserve">can be found </w:t>
      </w:r>
      <w:r w:rsidR="00AE349B">
        <w:t xml:space="preserve">on TxDOT’s Digital Delivery website using the following link: </w:t>
      </w:r>
      <w:hyperlink r:id="rId30" w:history="1">
        <w:r w:rsidR="00312824" w:rsidRPr="00312824">
          <w:rPr>
            <w:rStyle w:val="Hyperlink"/>
          </w:rPr>
          <w:t>Digital Delivery</w:t>
        </w:r>
        <w:r w:rsidR="00AE349B" w:rsidRPr="00312824">
          <w:rPr>
            <w:rStyle w:val="Hyperlink"/>
          </w:rPr>
          <w:t xml:space="preserve"> PS&amp;E</w:t>
        </w:r>
        <w:r w:rsidR="00312824" w:rsidRPr="00312824">
          <w:rPr>
            <w:rStyle w:val="Hyperlink"/>
          </w:rPr>
          <w:t xml:space="preserve"> QC Checklist</w:t>
        </w:r>
      </w:hyperlink>
      <w:r w:rsidR="00B53FDB">
        <w:t>.</w:t>
      </w:r>
    </w:p>
    <w:p w14:paraId="188A5A4C" w14:textId="79D4CE55" w:rsidR="0040594C" w:rsidRDefault="00003FC9" w:rsidP="0040594C">
      <w:r>
        <w:t>For additional guidance</w:t>
      </w:r>
      <w:r w:rsidR="00CC5923">
        <w:t xml:space="preserve">, use the following link to access the </w:t>
      </w:r>
      <w:hyperlink r:id="rId31" w:history="1">
        <w:r w:rsidR="00BF08E8" w:rsidRPr="00176A66">
          <w:rPr>
            <w:rStyle w:val="Hyperlink"/>
          </w:rPr>
          <w:t>Digital Delivery PS&amp;E QC Checklist Overview &amp; Instructions</w:t>
        </w:r>
      </w:hyperlink>
      <w:r w:rsidR="00BF08E8">
        <w:t>.</w:t>
      </w:r>
    </w:p>
    <w:p w14:paraId="29DFB55F" w14:textId="77777777" w:rsidR="000C16C7" w:rsidRDefault="000C16C7">
      <w:pPr>
        <w:rPr>
          <w:rFonts w:asciiTheme="majorHAnsi" w:eastAsiaTheme="majorEastAsia" w:hAnsiTheme="majorHAnsi" w:cstheme="majorBidi"/>
          <w:b/>
          <w:bCs/>
          <w:color w:val="FFFFFF" w:themeColor="background1"/>
          <w:sz w:val="36"/>
          <w:szCs w:val="44"/>
        </w:rPr>
      </w:pPr>
      <w:r>
        <w:br w:type="page"/>
      </w:r>
    </w:p>
    <w:p w14:paraId="0E428E7E" w14:textId="4E8044E4" w:rsidR="0039181E" w:rsidRPr="0039181E" w:rsidRDefault="0039181E" w:rsidP="00930F1F">
      <w:pPr>
        <w:pStyle w:val="Heading2"/>
      </w:pPr>
      <w:bookmarkStart w:id="46" w:name="_Toc234508088"/>
      <w:r>
        <w:lastRenderedPageBreak/>
        <w:t>TECHNOLOGY</w:t>
      </w:r>
      <w:bookmarkEnd w:id="46"/>
    </w:p>
    <w:p w14:paraId="3D2D0F89" w14:textId="77777777" w:rsidR="002E1630" w:rsidRDefault="002E1630" w:rsidP="00961425">
      <w:pPr>
        <w:pStyle w:val="Heading3"/>
      </w:pPr>
      <w:bookmarkStart w:id="47" w:name="_Toc234508089"/>
      <w:r>
        <w:t>System Requirements</w:t>
      </w:r>
      <w:bookmarkEnd w:id="47"/>
    </w:p>
    <w:p w14:paraId="6FB63C1D" w14:textId="3D60EA68" w:rsidR="002E1630" w:rsidRDefault="002E1630" w:rsidP="002E1630">
      <w:pPr>
        <w:spacing w:after="120"/>
      </w:pPr>
      <w:r>
        <w:t xml:space="preserve">For general information, software compatibility, system requirements, workspace configuration, services and support information, and security release notes for each project software, refer to the “ReadMe” on the </w:t>
      </w:r>
      <w:hyperlink r:id="rId32" w:history="1">
        <w:r w:rsidRPr="00342FE5">
          <w:rPr>
            <w:rStyle w:val="Hyperlink"/>
          </w:rPr>
          <w:t>Bentley Software Documentation</w:t>
        </w:r>
      </w:hyperlink>
      <w:r>
        <w:t xml:space="preserve"> page.</w:t>
      </w:r>
    </w:p>
    <w:p w14:paraId="17F1295A" w14:textId="3ED79685" w:rsidR="0002519C" w:rsidRDefault="0002519C" w:rsidP="00961425">
      <w:pPr>
        <w:pStyle w:val="Heading3"/>
      </w:pPr>
      <w:bookmarkStart w:id="48" w:name="_Toc234508090"/>
      <w:r>
        <w:t>Software</w:t>
      </w:r>
      <w:r w:rsidR="00FF4866">
        <w:t xml:space="preserve"> Requirements</w:t>
      </w:r>
      <w:bookmarkEnd w:id="48"/>
    </w:p>
    <w:p w14:paraId="55D1D16C" w14:textId="77777777" w:rsidR="008676D7" w:rsidRDefault="0002519C" w:rsidP="00AF6D4E">
      <w:r w:rsidRPr="0002519C">
        <w:t>The following table describes</w:t>
      </w:r>
      <w:r w:rsidR="00F32810">
        <w:t xml:space="preserve"> minimum </w:t>
      </w:r>
      <w:r w:rsidRPr="0002519C">
        <w:t xml:space="preserve">software </w:t>
      </w:r>
      <w:r w:rsidR="00F32810">
        <w:t xml:space="preserve">requirements </w:t>
      </w:r>
      <w:r w:rsidRPr="0002519C">
        <w:t>to be used for this project</w:t>
      </w:r>
      <w:r w:rsidR="00C5513F">
        <w:t xml:space="preserve"> for compatibility with </w:t>
      </w:r>
      <w:r w:rsidR="006426E8">
        <w:t xml:space="preserve">the </w:t>
      </w:r>
      <w:r w:rsidR="00B22853">
        <w:t xml:space="preserve">TxDOT </w:t>
      </w:r>
      <w:r w:rsidR="006426E8">
        <w:t>workspace</w:t>
      </w:r>
      <w:r w:rsidR="00C90CAB">
        <w:t>.</w:t>
      </w:r>
      <w:r w:rsidR="00B22853">
        <w:t xml:space="preserve"> </w:t>
      </w:r>
    </w:p>
    <w:p w14:paraId="36176AFC" w14:textId="4D2274A3" w:rsidR="0002519C" w:rsidRDefault="00282625" w:rsidP="00AF6D4E">
      <w:r>
        <w:t>For consultants, fill this section out with information</w:t>
      </w:r>
      <w:r w:rsidR="00806C44">
        <w:t xml:space="preserve"> that aligns with</w:t>
      </w:r>
      <w:r>
        <w:t xml:space="preserve"> project scope.</w:t>
      </w:r>
    </w:p>
    <w:p w14:paraId="21EC80A9" w14:textId="1DC26D4F" w:rsidR="00C90CAB" w:rsidRDefault="00C90CAB" w:rsidP="00C90CAB">
      <w:pPr>
        <w:pStyle w:val="Caption"/>
        <w:keepNext/>
        <w:jc w:val="center"/>
      </w:pPr>
      <w:bookmarkStart w:id="49" w:name="_Toc225496076"/>
      <w:r>
        <w:t xml:space="preserve">Table </w:t>
      </w:r>
      <w:r w:rsidR="00DC70F3">
        <w:t>8</w:t>
      </w:r>
      <w:r>
        <w:t xml:space="preserve"> </w:t>
      </w:r>
      <w:r w:rsidR="009E59CF">
        <w:t xml:space="preserve">– </w:t>
      </w:r>
      <w:r>
        <w:t>Project Software</w:t>
      </w:r>
      <w:bookmarkEnd w:id="49"/>
    </w:p>
    <w:tbl>
      <w:tblPr>
        <w:tblStyle w:val="TableGrid4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517"/>
        <w:gridCol w:w="2968"/>
        <w:gridCol w:w="2067"/>
        <w:gridCol w:w="2518"/>
      </w:tblGrid>
      <w:tr w:rsidR="0002519C" w:rsidRPr="00360736" w14:paraId="64C70BC9" w14:textId="77777777" w:rsidTr="00F57961">
        <w:trPr>
          <w:trHeight w:val="360"/>
          <w:tblHeader/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  <w:hideMark/>
          </w:tcPr>
          <w:p w14:paraId="5F950AA5" w14:textId="77777777" w:rsidR="0002519C" w:rsidRPr="007D16F4" w:rsidRDefault="0002519C" w:rsidP="00CD0AF2">
            <w:pPr>
              <w:jc w:val="center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7D16F4">
              <w:rPr>
                <w:b/>
                <w:bCs/>
                <w:color w:val="002E69" w:themeColor="accent1"/>
                <w:sz w:val="18"/>
                <w:szCs w:val="18"/>
              </w:rPr>
              <w:t>Discipline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  <w:hideMark/>
          </w:tcPr>
          <w:p w14:paraId="73C642D1" w14:textId="77777777" w:rsidR="0002519C" w:rsidRPr="007D16F4" w:rsidRDefault="0002519C" w:rsidP="00CD0AF2">
            <w:pPr>
              <w:jc w:val="center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7D16F4">
              <w:rPr>
                <w:b/>
                <w:bCs/>
                <w:color w:val="002E69" w:themeColor="accent1"/>
                <w:sz w:val="18"/>
                <w:szCs w:val="18"/>
              </w:rPr>
              <w:t>Software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  <w:hideMark/>
          </w:tcPr>
          <w:p w14:paraId="17FE34D4" w14:textId="77777777" w:rsidR="0002519C" w:rsidRPr="007D16F4" w:rsidRDefault="0002519C" w:rsidP="00CD0AF2">
            <w:pPr>
              <w:jc w:val="center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7D16F4">
              <w:rPr>
                <w:b/>
                <w:bCs/>
                <w:color w:val="002E69" w:themeColor="accent1"/>
                <w:sz w:val="18"/>
                <w:szCs w:val="18"/>
              </w:rPr>
              <w:t>Version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  <w:hideMark/>
          </w:tcPr>
          <w:p w14:paraId="0E3D67E2" w14:textId="77777777" w:rsidR="0002519C" w:rsidRPr="007D16F4" w:rsidRDefault="0002519C" w:rsidP="00CD0AF2">
            <w:pPr>
              <w:jc w:val="center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7D16F4">
              <w:rPr>
                <w:b/>
                <w:bCs/>
                <w:color w:val="002E69" w:themeColor="accent1"/>
                <w:sz w:val="18"/>
                <w:szCs w:val="18"/>
              </w:rPr>
              <w:t>Comments</w:t>
            </w:r>
          </w:p>
        </w:tc>
      </w:tr>
      <w:tr w:rsidR="00C84F9C" w:rsidRPr="00360736" w14:paraId="07592F07" w14:textId="77777777" w:rsidTr="007D16F4">
        <w:trPr>
          <w:trHeight w:val="890"/>
          <w:jc w:val="center"/>
        </w:trPr>
        <w:tc>
          <w:tcPr>
            <w:tcW w:w="25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59D50" w14:textId="14824BFF" w:rsidR="00C84F9C" w:rsidRPr="007D16F4" w:rsidRDefault="00D015AF" w:rsidP="003607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Roadway, </w:t>
            </w:r>
            <w:r w:rsidR="00FF4448" w:rsidRPr="007D16F4">
              <w:rPr>
                <w:sz w:val="18"/>
                <w:szCs w:val="18"/>
              </w:rPr>
              <w:t>Traffic Control</w:t>
            </w:r>
            <w:r>
              <w:rPr>
                <w:sz w:val="18"/>
                <w:szCs w:val="18"/>
              </w:rPr>
              <w:t>, Traffic (Design), and Environmental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0E8D1" w14:textId="3DEF749E" w:rsidR="00C84F9C" w:rsidRPr="007D16F4" w:rsidRDefault="00C84F9C" w:rsidP="004E2E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0835A" w14:textId="27F4127E" w:rsidR="00C84F9C" w:rsidRPr="007D16F4" w:rsidRDefault="00C84F9C" w:rsidP="004E2E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BDCFB" w14:textId="7EF33CA1" w:rsidR="00C84F9C" w:rsidRPr="007D16F4" w:rsidRDefault="00C84F9C" w:rsidP="004E2EF3">
            <w:pPr>
              <w:rPr>
                <w:sz w:val="18"/>
                <w:szCs w:val="18"/>
              </w:rPr>
            </w:pPr>
          </w:p>
        </w:tc>
      </w:tr>
      <w:tr w:rsidR="00A278BD" w:rsidRPr="00360736" w14:paraId="76990B0F" w14:textId="77777777" w:rsidTr="007D16F4">
        <w:trPr>
          <w:trHeight w:val="317"/>
          <w:jc w:val="center"/>
        </w:trPr>
        <w:tc>
          <w:tcPr>
            <w:tcW w:w="25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811DE" w14:textId="270001E8" w:rsidR="00A278BD" w:rsidRPr="007D16F4" w:rsidRDefault="00D015AF" w:rsidP="003607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Drainage (Analysis)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264A9" w14:textId="3CC4C359" w:rsidR="00A278BD" w:rsidRPr="007D16F4" w:rsidRDefault="00A278BD" w:rsidP="004E2E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CA0B4" w14:textId="6386F1D1" w:rsidR="00A278BD" w:rsidRPr="007D16F4" w:rsidRDefault="00A278BD" w:rsidP="004E2E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F627" w14:textId="77777777" w:rsidR="00A278BD" w:rsidRPr="007D16F4" w:rsidRDefault="00A278BD" w:rsidP="004E2EF3">
            <w:pPr>
              <w:rPr>
                <w:sz w:val="18"/>
                <w:szCs w:val="18"/>
              </w:rPr>
            </w:pPr>
          </w:p>
        </w:tc>
      </w:tr>
      <w:tr w:rsidR="00597A42" w:rsidRPr="00360736" w14:paraId="194EBAB7" w14:textId="77777777" w:rsidTr="007D16F4">
        <w:trPr>
          <w:trHeight w:val="317"/>
          <w:jc w:val="center"/>
        </w:trPr>
        <w:tc>
          <w:tcPr>
            <w:tcW w:w="25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61A99" w14:textId="32B0B4B8" w:rsidR="00597A42" w:rsidRPr="007D16F4" w:rsidRDefault="00EE4963" w:rsidP="00360736">
            <w:pPr>
              <w:rPr>
                <w:sz w:val="18"/>
                <w:szCs w:val="18"/>
              </w:rPr>
            </w:pPr>
            <w:r w:rsidRPr="007D16F4">
              <w:rPr>
                <w:sz w:val="18"/>
                <w:szCs w:val="18"/>
              </w:rPr>
              <w:t>Drainage</w:t>
            </w:r>
            <w:r w:rsidR="00282625">
              <w:rPr>
                <w:sz w:val="18"/>
                <w:szCs w:val="18"/>
              </w:rPr>
              <w:t xml:space="preserve"> (Design)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721BE" w14:textId="162159EF" w:rsidR="00597A42" w:rsidRPr="007D16F4" w:rsidRDefault="00597A42" w:rsidP="004E2E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65EC5" w14:textId="3C80DF8E" w:rsidR="00597A42" w:rsidRPr="007D16F4" w:rsidRDefault="00597A42" w:rsidP="004E2E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EA939" w14:textId="37E164F1" w:rsidR="00597A42" w:rsidRPr="007D16F4" w:rsidRDefault="00597A42" w:rsidP="004E2EF3">
            <w:pPr>
              <w:rPr>
                <w:sz w:val="18"/>
                <w:szCs w:val="18"/>
              </w:rPr>
            </w:pPr>
          </w:p>
        </w:tc>
      </w:tr>
      <w:tr w:rsidR="00597A42" w:rsidRPr="00360736" w14:paraId="1FA60608" w14:textId="77777777" w:rsidTr="007D16F4">
        <w:trPr>
          <w:trHeight w:val="317"/>
          <w:jc w:val="center"/>
        </w:trPr>
        <w:tc>
          <w:tcPr>
            <w:tcW w:w="25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AB22" w14:textId="40C5CC0C" w:rsidR="00597A42" w:rsidRPr="007D16F4" w:rsidRDefault="00231E76" w:rsidP="003607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Traffic (Analysis)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B4172" w14:textId="13D0E7DC" w:rsidR="00597A42" w:rsidRPr="007D16F4" w:rsidRDefault="00597A42" w:rsidP="004E2E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A8344" w14:textId="43D98664" w:rsidR="00597A42" w:rsidRPr="007D16F4" w:rsidRDefault="00597A42" w:rsidP="004E2E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A7ACD" w14:textId="77777777" w:rsidR="00597A42" w:rsidRPr="007D16F4" w:rsidRDefault="00597A42" w:rsidP="004E2EF3">
            <w:pPr>
              <w:rPr>
                <w:sz w:val="18"/>
                <w:szCs w:val="18"/>
              </w:rPr>
            </w:pPr>
          </w:p>
        </w:tc>
      </w:tr>
      <w:tr w:rsidR="00732C09" w:rsidRPr="00360736" w14:paraId="5B4DDB35" w14:textId="77777777" w:rsidTr="00AD77F5">
        <w:trPr>
          <w:trHeight w:val="317"/>
          <w:jc w:val="center"/>
        </w:trPr>
        <w:tc>
          <w:tcPr>
            <w:tcW w:w="25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3B96D" w14:textId="4F4CA283" w:rsidR="00732C09" w:rsidRPr="00231E76" w:rsidRDefault="00732C09" w:rsidP="003607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Utilities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D857B" w14:textId="77777777" w:rsidR="00732C09" w:rsidRPr="00231E76" w:rsidRDefault="00732C09" w:rsidP="004E2E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9555" w14:textId="77777777" w:rsidR="00732C09" w:rsidRPr="00231E76" w:rsidRDefault="00732C09" w:rsidP="004E2E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8298" w14:textId="77777777" w:rsidR="00732C09" w:rsidRPr="00231E76" w:rsidRDefault="00732C09" w:rsidP="004E2EF3">
            <w:pPr>
              <w:rPr>
                <w:sz w:val="18"/>
                <w:szCs w:val="18"/>
              </w:rPr>
            </w:pPr>
          </w:p>
        </w:tc>
      </w:tr>
      <w:tr w:rsidR="00732C09" w:rsidRPr="00360736" w14:paraId="1B153566" w14:textId="77777777" w:rsidTr="004E2EF3">
        <w:trPr>
          <w:trHeight w:val="317"/>
          <w:jc w:val="center"/>
        </w:trPr>
        <w:tc>
          <w:tcPr>
            <w:tcW w:w="2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D9FDA" w14:textId="77777777" w:rsidR="00732C09" w:rsidRDefault="00732C09" w:rsidP="00360736">
            <w:pPr>
              <w:rPr>
                <w:sz w:val="18"/>
                <w:szCs w:val="18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A281E" w14:textId="77777777" w:rsidR="00732C09" w:rsidRPr="00231E76" w:rsidRDefault="00732C09" w:rsidP="004E2E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1CA09" w14:textId="77777777" w:rsidR="00732C09" w:rsidRPr="00231E76" w:rsidRDefault="00732C09" w:rsidP="004E2E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08B85" w14:textId="77777777" w:rsidR="00732C09" w:rsidRPr="00231E76" w:rsidRDefault="00732C09" w:rsidP="004E2EF3">
            <w:pPr>
              <w:rPr>
                <w:sz w:val="18"/>
                <w:szCs w:val="18"/>
              </w:rPr>
            </w:pPr>
          </w:p>
        </w:tc>
      </w:tr>
      <w:tr w:rsidR="00A278BD" w:rsidRPr="00360736" w14:paraId="72320B87" w14:textId="77777777" w:rsidTr="007D16F4">
        <w:trPr>
          <w:trHeight w:val="317"/>
          <w:jc w:val="center"/>
        </w:trPr>
        <w:tc>
          <w:tcPr>
            <w:tcW w:w="25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A268B" w14:textId="7BB4A829" w:rsidR="00A278BD" w:rsidRPr="007D16F4" w:rsidRDefault="00FA368F" w:rsidP="00360736">
            <w:pPr>
              <w:rPr>
                <w:sz w:val="18"/>
                <w:szCs w:val="18"/>
              </w:rPr>
            </w:pPr>
            <w:r w:rsidRPr="007D16F4">
              <w:rPr>
                <w:sz w:val="18"/>
                <w:szCs w:val="18"/>
              </w:rPr>
              <w:t>Bridge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8315" w14:textId="4AF7B984" w:rsidR="00A278BD" w:rsidRPr="007D16F4" w:rsidRDefault="00A278BD" w:rsidP="004E2E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27547" w14:textId="1C94C796" w:rsidR="00A278BD" w:rsidRPr="007D16F4" w:rsidRDefault="00A278BD" w:rsidP="004E2E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9E48E" w14:textId="77777777" w:rsidR="00A278BD" w:rsidRPr="007D16F4" w:rsidRDefault="00A278BD" w:rsidP="004E2EF3">
            <w:pPr>
              <w:rPr>
                <w:sz w:val="18"/>
                <w:szCs w:val="18"/>
              </w:rPr>
            </w:pPr>
          </w:p>
        </w:tc>
      </w:tr>
      <w:tr w:rsidR="00A278BD" w:rsidRPr="00360736" w14:paraId="3678067E" w14:textId="77777777" w:rsidTr="007D16F4">
        <w:trPr>
          <w:trHeight w:val="317"/>
          <w:jc w:val="center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022E7" w14:textId="77777777" w:rsidR="00A278BD" w:rsidRPr="007D16F4" w:rsidRDefault="00A278BD" w:rsidP="00360736">
            <w:pPr>
              <w:rPr>
                <w:sz w:val="18"/>
                <w:szCs w:val="18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7EA30" w14:textId="12B975AD" w:rsidR="00A278BD" w:rsidRPr="007D16F4" w:rsidRDefault="00A278BD" w:rsidP="004E2E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FE6FE" w14:textId="6FE41974" w:rsidR="00A278BD" w:rsidRPr="007D16F4" w:rsidRDefault="00A278BD" w:rsidP="004E2E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508E" w14:textId="77777777" w:rsidR="00A278BD" w:rsidRPr="007D16F4" w:rsidRDefault="00A278BD" w:rsidP="004E2EF3">
            <w:pPr>
              <w:rPr>
                <w:sz w:val="18"/>
                <w:szCs w:val="18"/>
              </w:rPr>
            </w:pPr>
          </w:p>
        </w:tc>
      </w:tr>
      <w:tr w:rsidR="00A278BD" w:rsidRPr="00360736" w14:paraId="47200186" w14:textId="77777777" w:rsidTr="007D16F4">
        <w:trPr>
          <w:trHeight w:val="317"/>
          <w:jc w:val="center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9DDE60" w14:textId="77777777" w:rsidR="00A278BD" w:rsidRPr="007D16F4" w:rsidRDefault="00A278BD" w:rsidP="00360736">
            <w:pPr>
              <w:rPr>
                <w:sz w:val="18"/>
                <w:szCs w:val="18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D11C" w14:textId="1CB16C68" w:rsidR="00A278BD" w:rsidRPr="007D16F4" w:rsidRDefault="00A278BD" w:rsidP="004E2E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AD68B" w14:textId="5D988F98" w:rsidR="00A278BD" w:rsidRPr="007D16F4" w:rsidRDefault="00A278BD" w:rsidP="004E2E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57541" w14:textId="77777777" w:rsidR="00A278BD" w:rsidRPr="007D16F4" w:rsidRDefault="00A278BD" w:rsidP="004E2EF3">
            <w:pPr>
              <w:rPr>
                <w:sz w:val="18"/>
                <w:szCs w:val="18"/>
              </w:rPr>
            </w:pPr>
          </w:p>
        </w:tc>
      </w:tr>
      <w:tr w:rsidR="00E216A9" w:rsidRPr="00360736" w14:paraId="15019E1B" w14:textId="77777777" w:rsidTr="007D16F4">
        <w:trPr>
          <w:trHeight w:val="317"/>
          <w:jc w:val="center"/>
        </w:trPr>
        <w:tc>
          <w:tcPr>
            <w:tcW w:w="2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31F18" w14:textId="12EB5474" w:rsidR="00E216A9" w:rsidRPr="007D16F4" w:rsidRDefault="00E216A9" w:rsidP="003607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Asset Management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C85C1" w14:textId="77777777" w:rsidR="00E216A9" w:rsidRPr="007D16F4" w:rsidRDefault="00E216A9" w:rsidP="004E2E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41321" w14:textId="77777777" w:rsidR="00E216A9" w:rsidRPr="007D16F4" w:rsidRDefault="00E216A9" w:rsidP="004E2E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EC6E8" w14:textId="77777777" w:rsidR="00E216A9" w:rsidRPr="007D16F4" w:rsidRDefault="00E216A9" w:rsidP="004E2EF3">
            <w:pPr>
              <w:rPr>
                <w:sz w:val="18"/>
                <w:szCs w:val="18"/>
              </w:rPr>
            </w:pPr>
          </w:p>
        </w:tc>
      </w:tr>
      <w:tr w:rsidR="00E216A9" w:rsidRPr="00360736" w14:paraId="51CFE1F0" w14:textId="77777777" w:rsidTr="007D16F4">
        <w:trPr>
          <w:trHeight w:val="317"/>
          <w:jc w:val="center"/>
        </w:trPr>
        <w:tc>
          <w:tcPr>
            <w:tcW w:w="2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1B33F8" w14:textId="1A1888C4" w:rsidR="00E216A9" w:rsidRPr="006D7542" w:rsidRDefault="006D7542" w:rsidP="00360736">
            <w:pPr>
              <w:rPr>
                <w:sz w:val="18"/>
                <w:szCs w:val="18"/>
              </w:rPr>
            </w:pPr>
            <w:r w:rsidRPr="006D7542">
              <w:rPr>
                <w:sz w:val="18"/>
                <w:szCs w:val="18"/>
              </w:rPr>
              <w:t>Project Management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599D9" w14:textId="77777777" w:rsidR="00E216A9" w:rsidRPr="007D16F4" w:rsidRDefault="00E216A9" w:rsidP="004E2E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CAE8" w14:textId="77777777" w:rsidR="00E216A9" w:rsidRPr="007D16F4" w:rsidRDefault="00E216A9" w:rsidP="004E2E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2583" w14:textId="77777777" w:rsidR="00E216A9" w:rsidRPr="007D16F4" w:rsidRDefault="00E216A9" w:rsidP="004E2EF3">
            <w:pPr>
              <w:rPr>
                <w:sz w:val="18"/>
                <w:szCs w:val="18"/>
              </w:rPr>
            </w:pPr>
          </w:p>
        </w:tc>
      </w:tr>
      <w:tr w:rsidR="00603F52" w:rsidRPr="00360736" w14:paraId="3714EDF0" w14:textId="77777777" w:rsidTr="007D16F4">
        <w:trPr>
          <w:trHeight w:val="317"/>
          <w:jc w:val="center"/>
        </w:trPr>
        <w:tc>
          <w:tcPr>
            <w:tcW w:w="2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AA8A9" w14:textId="54AF6DAC" w:rsidR="00603F52" w:rsidRPr="006D7542" w:rsidRDefault="006D7542" w:rsidP="00360736">
            <w:pPr>
              <w:rPr>
                <w:sz w:val="18"/>
                <w:szCs w:val="18"/>
              </w:rPr>
            </w:pPr>
            <w:r w:rsidRPr="006D7542">
              <w:rPr>
                <w:sz w:val="18"/>
                <w:szCs w:val="18"/>
              </w:rPr>
              <w:t>Document Management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549FD" w14:textId="77777777" w:rsidR="00603F52" w:rsidRPr="007D16F4" w:rsidRDefault="00603F52" w:rsidP="004E2E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44CA5" w14:textId="77777777" w:rsidR="00603F52" w:rsidRPr="007D16F4" w:rsidRDefault="00603F52" w:rsidP="004E2E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38B2" w14:textId="77777777" w:rsidR="00603F52" w:rsidRPr="007D16F4" w:rsidRDefault="00603F52" w:rsidP="004E2EF3">
            <w:pPr>
              <w:rPr>
                <w:sz w:val="18"/>
                <w:szCs w:val="18"/>
              </w:rPr>
            </w:pPr>
          </w:p>
        </w:tc>
      </w:tr>
      <w:tr w:rsidR="006D7542" w:rsidRPr="00360736" w14:paraId="1CD20DDD" w14:textId="77777777" w:rsidTr="007D16F4">
        <w:trPr>
          <w:trHeight w:val="317"/>
          <w:jc w:val="center"/>
        </w:trPr>
        <w:tc>
          <w:tcPr>
            <w:tcW w:w="2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5FDE93" w14:textId="0D3754E0" w:rsidR="006D7542" w:rsidRPr="006D7542" w:rsidRDefault="006D7542" w:rsidP="00360736">
            <w:pPr>
              <w:rPr>
                <w:sz w:val="18"/>
                <w:szCs w:val="18"/>
              </w:rPr>
            </w:pPr>
            <w:r w:rsidRPr="006D7542">
              <w:rPr>
                <w:sz w:val="18"/>
                <w:szCs w:val="18"/>
              </w:rPr>
              <w:t>Quality Management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B46D" w14:textId="77777777" w:rsidR="006D7542" w:rsidRPr="007D16F4" w:rsidRDefault="006D7542" w:rsidP="004E2E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8795D" w14:textId="77777777" w:rsidR="006D7542" w:rsidRPr="007D16F4" w:rsidRDefault="006D7542" w:rsidP="004E2E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AE5D" w14:textId="77777777" w:rsidR="006D7542" w:rsidRPr="007D16F4" w:rsidRDefault="006D7542" w:rsidP="004E2EF3">
            <w:pPr>
              <w:rPr>
                <w:sz w:val="18"/>
                <w:szCs w:val="18"/>
              </w:rPr>
            </w:pPr>
          </w:p>
        </w:tc>
      </w:tr>
    </w:tbl>
    <w:p w14:paraId="7B85E999" w14:textId="6ABDFF6D" w:rsidR="0040594C" w:rsidRPr="0040594C" w:rsidRDefault="00AA43B5" w:rsidP="0040594C">
      <w:pPr>
        <w:spacing w:after="12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Note:</w:t>
      </w:r>
      <w:r w:rsidR="00895947"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t</w:t>
      </w:r>
      <w:r w:rsidR="00AF6D4E" w:rsidRPr="007D16F4">
        <w:rPr>
          <w:i/>
          <w:iCs/>
          <w:sz w:val="18"/>
          <w:szCs w:val="18"/>
        </w:rPr>
        <w:t>he software version may be subject to change as the duration of the project may require it and official communication will</w:t>
      </w:r>
      <w:r>
        <w:rPr>
          <w:i/>
          <w:iCs/>
          <w:sz w:val="18"/>
          <w:szCs w:val="18"/>
        </w:rPr>
        <w:t xml:space="preserve"> </w:t>
      </w:r>
      <w:r w:rsidR="00AF6D4E" w:rsidRPr="007D16F4">
        <w:rPr>
          <w:i/>
          <w:iCs/>
          <w:sz w:val="18"/>
          <w:szCs w:val="18"/>
        </w:rPr>
        <w:t>be sent accordingly to document the change.</w:t>
      </w:r>
    </w:p>
    <w:p w14:paraId="5F9159B8" w14:textId="68374B4F" w:rsidR="00791A4F" w:rsidRDefault="00791A4F" w:rsidP="00961425">
      <w:pPr>
        <w:pStyle w:val="Heading3"/>
      </w:pPr>
      <w:bookmarkStart w:id="50" w:name="_Toc234508091"/>
      <w:r>
        <w:t>Information Exchanges</w:t>
      </w:r>
      <w:bookmarkEnd w:id="50"/>
    </w:p>
    <w:p w14:paraId="44F05B6D" w14:textId="77777777" w:rsidR="00227A3D" w:rsidRDefault="00B7268B" w:rsidP="00791A4F">
      <w:r>
        <w:t xml:space="preserve">All project files should be stored and organized in ProjectWise Explorer. </w:t>
      </w:r>
      <w:r w:rsidR="00EA5B32">
        <w:t xml:space="preserve">Project files should conform to the File Naming </w:t>
      </w:r>
      <w:r w:rsidR="00B73CDC">
        <w:t>Convention</w:t>
      </w:r>
      <w:r w:rsidR="00EA5B32">
        <w:t xml:space="preserve"> outlined later in the PEP.</w:t>
      </w:r>
      <w:r w:rsidR="00145EA0">
        <w:t xml:space="preserve"> </w:t>
      </w:r>
      <w:r w:rsidR="00F32810">
        <w:t>File delivery will be conducted through Box.com</w:t>
      </w:r>
      <w:r w:rsidR="002326C9">
        <w:t xml:space="preserve">. </w:t>
      </w:r>
    </w:p>
    <w:p w14:paraId="79DB2DA6" w14:textId="3DA3BC34" w:rsidR="000C16C7" w:rsidRPr="000C16C7" w:rsidRDefault="002326C9">
      <w:pPr>
        <w:rPr>
          <w:i/>
          <w:iCs/>
          <w:color w:val="FF0000"/>
        </w:rPr>
      </w:pPr>
      <w:r>
        <w:t xml:space="preserve">The project </w:t>
      </w:r>
      <w:r w:rsidR="00676D02">
        <w:t>folder</w:t>
      </w:r>
      <w:r>
        <w:t xml:space="preserve"> can be accessed using the </w:t>
      </w:r>
      <w:r w:rsidR="00676D02">
        <w:t xml:space="preserve">following link: </w:t>
      </w:r>
      <w:r w:rsidR="00676D02" w:rsidRPr="003F0D56">
        <w:rPr>
          <w:i/>
          <w:iCs/>
          <w:color w:val="ED0000"/>
        </w:rPr>
        <w:t>(insert ProjectWise</w:t>
      </w:r>
      <w:r w:rsidR="00FE66E1" w:rsidRPr="003F0D56">
        <w:rPr>
          <w:i/>
          <w:iCs/>
          <w:color w:val="ED0000"/>
        </w:rPr>
        <w:t xml:space="preserve"> project folder</w:t>
      </w:r>
      <w:r w:rsidR="00676D02" w:rsidRPr="003F0D56">
        <w:rPr>
          <w:i/>
          <w:iCs/>
          <w:color w:val="ED0000"/>
        </w:rPr>
        <w:t xml:space="preserve"> link here)</w:t>
      </w:r>
      <w:r w:rsidR="000C16C7">
        <w:br w:type="page"/>
      </w:r>
    </w:p>
    <w:p w14:paraId="3B01139E" w14:textId="05E33E56" w:rsidR="0039181E" w:rsidRDefault="000171A2" w:rsidP="00930F1F">
      <w:pPr>
        <w:pStyle w:val="Heading2"/>
      </w:pPr>
      <w:bookmarkStart w:id="51" w:name="_Toc234508092"/>
      <w:r>
        <w:lastRenderedPageBreak/>
        <w:t xml:space="preserve">MODEL </w:t>
      </w:r>
      <w:r w:rsidR="00B73CDC">
        <w:t>MANAGEMENT PLAN</w:t>
      </w:r>
      <w:bookmarkEnd w:id="51"/>
    </w:p>
    <w:p w14:paraId="27563FB7" w14:textId="2C1C68A6" w:rsidR="000621F6" w:rsidRDefault="001F777A" w:rsidP="00961425">
      <w:pPr>
        <w:pStyle w:val="Heading3"/>
      </w:pPr>
      <w:bookmarkStart w:id="52" w:name="_Toc234508093"/>
      <w:r>
        <w:t>Workspace</w:t>
      </w:r>
      <w:bookmarkEnd w:id="52"/>
    </w:p>
    <w:p w14:paraId="1B106C3C" w14:textId="7F17C616" w:rsidR="001F777A" w:rsidRPr="001F777A" w:rsidRDefault="001F777A" w:rsidP="001F777A">
      <w:r w:rsidRPr="001F777A">
        <w:t xml:space="preserve">Refer to the most current guidance for TxDOT workspaces and project configuration files. </w:t>
      </w:r>
      <w:hyperlink r:id="rId33" w:history="1">
        <w:r w:rsidRPr="001F777A">
          <w:rPr>
            <w:rStyle w:val="Hyperlink"/>
          </w:rPr>
          <w:t>TxDOT Bentley CONNECT Edition applications</w:t>
        </w:r>
      </w:hyperlink>
      <w:r w:rsidRPr="001F777A">
        <w:t xml:space="preserve"> can be found by clicking the hyperlink.</w:t>
      </w:r>
    </w:p>
    <w:p w14:paraId="3AC106F0" w14:textId="5447E60D" w:rsidR="001F777A" w:rsidRDefault="008714FB" w:rsidP="007D16F4">
      <w:r>
        <w:t xml:space="preserve">The latest TxDOT workspace </w:t>
      </w:r>
      <w:r w:rsidR="007F4F03">
        <w:t xml:space="preserve">in the provided link </w:t>
      </w:r>
      <w:r>
        <w:t xml:space="preserve">is to be utilized </w:t>
      </w:r>
      <w:r w:rsidR="00C40A7F">
        <w:t xml:space="preserve">for </w:t>
      </w:r>
      <w:r w:rsidR="007F4F03">
        <w:t>all Digital Delivery</w:t>
      </w:r>
      <w:r w:rsidR="00C40A7F">
        <w:t xml:space="preserve"> </w:t>
      </w:r>
      <w:r w:rsidR="007F4F03">
        <w:t xml:space="preserve">pilot </w:t>
      </w:r>
      <w:r w:rsidR="00C40A7F">
        <w:t>project</w:t>
      </w:r>
      <w:r w:rsidR="007F4F03">
        <w:t>s</w:t>
      </w:r>
      <w:r w:rsidR="00C40A7F">
        <w:t>. If</w:t>
      </w:r>
      <w:r w:rsidR="007F4F03">
        <w:t xml:space="preserve"> </w:t>
      </w:r>
      <w:r w:rsidR="001215AA">
        <w:t>utilizing</w:t>
      </w:r>
      <w:r w:rsidR="00C40A7F">
        <w:t xml:space="preserve"> a different workspace, please describe </w:t>
      </w:r>
      <w:r w:rsidR="002D6EBF">
        <w:t xml:space="preserve">the version being used: </w:t>
      </w:r>
      <w:r w:rsidR="00795137" w:rsidRPr="003F0D56">
        <w:rPr>
          <w:i/>
          <w:iCs/>
          <w:color w:val="ED0000"/>
        </w:rPr>
        <w:t>(Example: t</w:t>
      </w:r>
      <w:r w:rsidR="001F777A" w:rsidRPr="003F0D56">
        <w:rPr>
          <w:i/>
          <w:iCs/>
          <w:color w:val="ED0000"/>
        </w:rPr>
        <w:t>he TxDOT 10.12 workspace will be used for this project</w:t>
      </w:r>
      <w:r w:rsidR="00EB109B" w:rsidRPr="003F0D56">
        <w:rPr>
          <w:i/>
          <w:iCs/>
          <w:color w:val="ED0000"/>
        </w:rPr>
        <w:t>)</w:t>
      </w:r>
      <w:r w:rsidR="001F777A" w:rsidRPr="003F0D56">
        <w:rPr>
          <w:i/>
          <w:iCs/>
          <w:color w:val="ED0000"/>
        </w:rPr>
        <w:t>.</w:t>
      </w:r>
    </w:p>
    <w:p w14:paraId="7BFC968A" w14:textId="138BCD75" w:rsidR="00F03960" w:rsidRDefault="00F03960" w:rsidP="00961425">
      <w:pPr>
        <w:pStyle w:val="Heading3"/>
      </w:pPr>
      <w:bookmarkStart w:id="53" w:name="_Toc234508094"/>
      <w:r>
        <w:t>Folder Structure</w:t>
      </w:r>
      <w:bookmarkEnd w:id="53"/>
    </w:p>
    <w:p w14:paraId="37847EDE" w14:textId="64638BC6" w:rsidR="00F03960" w:rsidRDefault="00FB08D1" w:rsidP="00F03960">
      <w:r>
        <w:t>A r</w:t>
      </w:r>
      <w:r w:rsidRPr="00FB08D1">
        <w:t xml:space="preserve">educed folder structure is a key component of </w:t>
      </w:r>
      <w:r w:rsidR="00624BDD">
        <w:t>TxDOT’s</w:t>
      </w:r>
      <w:r w:rsidRPr="00FB08D1">
        <w:t xml:space="preserve"> Digital Delivery </w:t>
      </w:r>
      <w:r w:rsidR="00624BDD">
        <w:t>program,</w:t>
      </w:r>
      <w:r w:rsidRPr="00FB08D1">
        <w:t xml:space="preserve"> shifting the focus from manual directory navigation to a more </w:t>
      </w:r>
      <w:r w:rsidR="001841A4">
        <w:t>effective</w:t>
      </w:r>
      <w:r w:rsidRPr="00FB08D1">
        <w:t>, attribute-driven system.</w:t>
      </w:r>
      <w:r w:rsidR="00624BDD">
        <w:t xml:space="preserve"> </w:t>
      </w:r>
      <w:r w:rsidR="00E23A64" w:rsidRPr="00E23A64">
        <w:t>All TxDOT Digital Delivery pilot projects will utilize a reduced folder structure within Design Division’s ProjectWise environment.</w:t>
      </w:r>
      <w:r w:rsidR="00E23A64">
        <w:t xml:space="preserve"> </w:t>
      </w:r>
      <w:r w:rsidR="005577F0">
        <w:t>This</w:t>
      </w:r>
      <w:r w:rsidR="005577F0" w:rsidRPr="005577F0">
        <w:t xml:space="preserve"> structure </w:t>
      </w:r>
      <w:r w:rsidR="005577F0">
        <w:t xml:space="preserve">will </w:t>
      </w:r>
      <w:r w:rsidR="005577F0" w:rsidRPr="005577F0">
        <w:t xml:space="preserve">support a more stable common data environment and </w:t>
      </w:r>
      <w:r w:rsidR="002A5D4F">
        <w:t xml:space="preserve">improve </w:t>
      </w:r>
      <w:r w:rsidR="005577F0" w:rsidRPr="005577F0">
        <w:t>data integrity across the project lifecycle.</w:t>
      </w:r>
    </w:p>
    <w:p w14:paraId="19B1295E" w14:textId="55DF9951" w:rsidR="002A5D4F" w:rsidRPr="00F03960" w:rsidRDefault="002A5D4F" w:rsidP="00F03960">
      <w:r>
        <w:t xml:space="preserve">For inquiries </w:t>
      </w:r>
      <w:r w:rsidR="008419F8">
        <w:t xml:space="preserve">or recommendations </w:t>
      </w:r>
      <w:r>
        <w:t xml:space="preserve">on the current state of the reduced folder </w:t>
      </w:r>
      <w:r w:rsidR="007F1B1C">
        <w:t>structure, please contact Javier Nava (</w:t>
      </w:r>
      <w:hyperlink r:id="rId34" w:history="1">
        <w:r w:rsidR="008419F8" w:rsidRPr="00561C7E">
          <w:rPr>
            <w:rStyle w:val="Hyperlink"/>
          </w:rPr>
          <w:t>Javier.Nava@txdot.gov</w:t>
        </w:r>
      </w:hyperlink>
      <w:r w:rsidR="008419F8">
        <w:t>)</w:t>
      </w:r>
      <w:r w:rsidR="00E23A64">
        <w:t>,</w:t>
      </w:r>
      <w:r w:rsidR="008419F8">
        <w:t xml:space="preserve"> Rob Allen (</w:t>
      </w:r>
      <w:hyperlink r:id="rId35" w:history="1">
        <w:r w:rsidR="00B720A6" w:rsidRPr="00561C7E">
          <w:rPr>
            <w:rStyle w:val="Hyperlink"/>
          </w:rPr>
          <w:t>Robert.Allen2@txdot.gov</w:t>
        </w:r>
      </w:hyperlink>
      <w:r w:rsidR="00B720A6">
        <w:t>)</w:t>
      </w:r>
      <w:r w:rsidR="00E23A64">
        <w:t xml:space="preserve">, or </w:t>
      </w:r>
      <w:r w:rsidR="000C53D0">
        <w:t>a</w:t>
      </w:r>
      <w:r w:rsidR="00E23A64">
        <w:t xml:space="preserve"> </w:t>
      </w:r>
      <w:r w:rsidR="000C53D0">
        <w:t>DES</w:t>
      </w:r>
      <w:r w:rsidR="00E23A64">
        <w:t xml:space="preserve"> point of contact</w:t>
      </w:r>
      <w:r w:rsidR="00B720A6">
        <w:t xml:space="preserve">. </w:t>
      </w:r>
    </w:p>
    <w:p w14:paraId="335A70F0" w14:textId="5BB0C3D9" w:rsidR="0039181E" w:rsidRDefault="00DA30E0" w:rsidP="00961425">
      <w:pPr>
        <w:pStyle w:val="Heading3"/>
      </w:pPr>
      <w:bookmarkStart w:id="54" w:name="_Toc234508095"/>
      <w:r>
        <w:t xml:space="preserve">File Naming </w:t>
      </w:r>
      <w:r w:rsidR="00E23B55">
        <w:t>Convention</w:t>
      </w:r>
      <w:bookmarkEnd w:id="54"/>
    </w:p>
    <w:p w14:paraId="5DA207D5" w14:textId="0F9068CB" w:rsidR="00832BC0" w:rsidRPr="003F0D56" w:rsidRDefault="00B720A6" w:rsidP="00832BC0">
      <w:pPr>
        <w:rPr>
          <w:i/>
          <w:iCs/>
          <w:color w:val="ED0000"/>
        </w:rPr>
      </w:pPr>
      <w:r>
        <w:t>All f</w:t>
      </w:r>
      <w:r w:rsidR="006632DE">
        <w:t>ile naming for this project shall adhere to</w:t>
      </w:r>
      <w:r w:rsidR="002E50A8">
        <w:t xml:space="preserve"> the </w:t>
      </w:r>
      <w:r>
        <w:t xml:space="preserve">TxDOT </w:t>
      </w:r>
      <w:r w:rsidR="002E50A8">
        <w:t>DDP File Naming Convention process. This process includes guidance for file versioning and naming convention structure</w:t>
      </w:r>
      <w:r w:rsidR="00411832">
        <w:t xml:space="preserve">, and can be found using the following link: </w:t>
      </w:r>
      <w:r w:rsidR="00411832" w:rsidRPr="003F0D56">
        <w:rPr>
          <w:i/>
          <w:iCs/>
          <w:color w:val="ED0000"/>
        </w:rPr>
        <w:t xml:space="preserve">(insert link </w:t>
      </w:r>
      <w:r w:rsidR="000E05B5" w:rsidRPr="003F0D56">
        <w:rPr>
          <w:i/>
          <w:iCs/>
          <w:color w:val="ED0000"/>
        </w:rPr>
        <w:t xml:space="preserve">to document on DDP website </w:t>
      </w:r>
      <w:r w:rsidR="00411832" w:rsidRPr="003F0D56">
        <w:rPr>
          <w:i/>
          <w:iCs/>
          <w:color w:val="ED0000"/>
        </w:rPr>
        <w:t>when available)</w:t>
      </w:r>
      <w:r w:rsidR="00A529BE" w:rsidRPr="003F0D56">
        <w:rPr>
          <w:i/>
          <w:iCs/>
          <w:color w:val="ED0000"/>
        </w:rPr>
        <w:t xml:space="preserve"> </w:t>
      </w:r>
    </w:p>
    <w:p w14:paraId="1862EF4D" w14:textId="6532A96D" w:rsidR="00A529BE" w:rsidRPr="00A529BE" w:rsidRDefault="00A529BE" w:rsidP="00832BC0">
      <w:r w:rsidRPr="00DE09B6">
        <w:t xml:space="preserve">If the </w:t>
      </w:r>
      <w:r w:rsidR="00822BC0" w:rsidRPr="00DE09B6">
        <w:t xml:space="preserve">project commenced </w:t>
      </w:r>
      <w:r w:rsidR="0013558A" w:rsidRPr="00DE09B6">
        <w:t xml:space="preserve">before being identified for the </w:t>
      </w:r>
      <w:r w:rsidR="00FC4517" w:rsidRPr="00DE09B6">
        <w:t xml:space="preserve">pilot program, then a different file naming convention may be adhered to. </w:t>
      </w:r>
      <w:r w:rsidR="0017306C" w:rsidRPr="00DE09B6">
        <w:t xml:space="preserve">If </w:t>
      </w:r>
      <w:r w:rsidR="00884F43" w:rsidRPr="00DE09B6">
        <w:t>so,</w:t>
      </w:r>
      <w:r w:rsidR="0017306C" w:rsidRPr="00DE09B6">
        <w:t xml:space="preserve"> p</w:t>
      </w:r>
      <w:r w:rsidR="00FC4517" w:rsidRPr="00DE09B6">
        <w:t xml:space="preserve">lease describe the </w:t>
      </w:r>
      <w:r w:rsidR="008D6E73" w:rsidRPr="00DE09B6">
        <w:t>naming conventio</w:t>
      </w:r>
      <w:r w:rsidR="00DE09B6">
        <w:t>n below.</w:t>
      </w:r>
    </w:p>
    <w:p w14:paraId="3EFEBDEA" w14:textId="6139CCF6" w:rsidR="003E18B8" w:rsidRDefault="00854ADC" w:rsidP="00961425">
      <w:pPr>
        <w:pStyle w:val="Heading3"/>
      </w:pPr>
      <w:bookmarkStart w:id="55" w:name="_Toc234508096"/>
      <w:r>
        <w:t>Template Library</w:t>
      </w:r>
      <w:bookmarkEnd w:id="55"/>
    </w:p>
    <w:p w14:paraId="0B15B828" w14:textId="31F3A589" w:rsidR="007E1C41" w:rsidRDefault="00854ADC" w:rsidP="00854ADC">
      <w:r>
        <w:t xml:space="preserve">OpenRoads Designer </w:t>
      </w:r>
      <w:r w:rsidR="00526630">
        <w:t>utilizes</w:t>
      </w:r>
      <w:r>
        <w:t xml:space="preserve"> template </w:t>
      </w:r>
      <w:proofErr w:type="gramStart"/>
      <w:r>
        <w:t>libraries (.</w:t>
      </w:r>
      <w:proofErr w:type="gramEnd"/>
      <w:r w:rsidR="001769CA">
        <w:t xml:space="preserve">ITL files) to store </w:t>
      </w:r>
      <w:r w:rsidR="001F2CA1">
        <w:t xml:space="preserve">roadway </w:t>
      </w:r>
      <w:r w:rsidR="001769CA">
        <w:t>design templates.</w:t>
      </w:r>
      <w:r w:rsidR="00663220">
        <w:t xml:space="preserve"> </w:t>
      </w:r>
      <w:r w:rsidR="009D2B20">
        <w:t>All templates must be saved within the</w:t>
      </w:r>
      <w:r w:rsidR="001C0370">
        <w:t xml:space="preserve"> project</w:t>
      </w:r>
      <w:r w:rsidR="009D2B20">
        <w:t xml:space="preserve"> </w:t>
      </w:r>
      <w:r w:rsidR="00826EB5">
        <w:t>ITL</w:t>
      </w:r>
      <w:r w:rsidR="001F2CA1">
        <w:t xml:space="preserve"> </w:t>
      </w:r>
      <w:r w:rsidR="002322E0">
        <w:t>in</w:t>
      </w:r>
      <w:r w:rsidR="001F2CA1">
        <w:t xml:space="preserve"> the project folder</w:t>
      </w:r>
      <w:r w:rsidR="005506FD">
        <w:t>.</w:t>
      </w:r>
      <w:r w:rsidR="007E4D2E">
        <w:t xml:space="preserve"> It is recommended </w:t>
      </w:r>
      <w:r w:rsidR="006C7C2A">
        <w:t xml:space="preserve">for pilot project designers </w:t>
      </w:r>
      <w:r w:rsidR="007E4D2E">
        <w:t xml:space="preserve">to take </w:t>
      </w:r>
      <w:r w:rsidR="00BA44BC">
        <w:t xml:space="preserve">Design Division </w:t>
      </w:r>
      <w:r w:rsidR="006C7C2A">
        <w:t xml:space="preserve">provided </w:t>
      </w:r>
      <w:proofErr w:type="gramStart"/>
      <w:r w:rsidR="00BA44BC">
        <w:t>trainings</w:t>
      </w:r>
      <w:proofErr w:type="gramEnd"/>
      <w:r w:rsidR="00BA44BC">
        <w:t xml:space="preserve"> (DES 750, DES 752, etc.) to better understand the </w:t>
      </w:r>
      <w:r w:rsidR="00C718E9">
        <w:t>expectations and workflows</w:t>
      </w:r>
      <w:r w:rsidR="006C7C2A">
        <w:t xml:space="preserve"> of the template library</w:t>
      </w:r>
      <w:r w:rsidR="00C718E9">
        <w:t>.</w:t>
      </w:r>
    </w:p>
    <w:p w14:paraId="2B039647" w14:textId="4EEF9B60" w:rsidR="007E1C41" w:rsidRPr="00854ADC" w:rsidRDefault="001639D7" w:rsidP="00854ADC">
      <w:r>
        <w:t xml:space="preserve">Refer to </w:t>
      </w:r>
      <w:r w:rsidR="00715C3C" w:rsidRPr="00715C3C">
        <w:t xml:space="preserve">the </w:t>
      </w:r>
      <w:hyperlink r:id="rId36" w:history="1">
        <w:r w:rsidR="00715C3C" w:rsidRPr="00715C3C">
          <w:rPr>
            <w:rStyle w:val="Hyperlink"/>
          </w:rPr>
          <w:t>Model Development Standards (MDS) Guidance</w:t>
        </w:r>
      </w:hyperlink>
      <w:r w:rsidR="00715C3C" w:rsidRPr="00715C3C">
        <w:t xml:space="preserve"> </w:t>
      </w:r>
      <w:r w:rsidR="00715C3C">
        <w:t xml:space="preserve">for </w:t>
      </w:r>
      <w:r w:rsidR="00947200">
        <w:t>more modeling guidance.</w:t>
      </w:r>
    </w:p>
    <w:p w14:paraId="517E6165" w14:textId="77777777" w:rsidR="00DE09B6" w:rsidRDefault="00DE09B6" w:rsidP="00965D4F">
      <w:r>
        <w:br w:type="page"/>
      </w:r>
    </w:p>
    <w:p w14:paraId="35CC9EBB" w14:textId="3C02C64E" w:rsidR="00DA30E0" w:rsidRDefault="00DA30E0" w:rsidP="00961425">
      <w:pPr>
        <w:pStyle w:val="Heading3"/>
      </w:pPr>
      <w:bookmarkStart w:id="56" w:name="_Toc234508097"/>
      <w:r>
        <w:lastRenderedPageBreak/>
        <w:t>Level of Development</w:t>
      </w:r>
      <w:bookmarkEnd w:id="56"/>
    </w:p>
    <w:p w14:paraId="344DD4B0" w14:textId="061F9F27" w:rsidR="00B37743" w:rsidRDefault="006E16A2" w:rsidP="00DA30E0">
      <w:r>
        <w:t xml:space="preserve">Refer to the general model development characteristics table in </w:t>
      </w:r>
      <w:r w:rsidRPr="003B17A4">
        <w:t xml:space="preserve">the </w:t>
      </w:r>
      <w:hyperlink r:id="rId37" w:history="1">
        <w:r w:rsidRPr="003B17A4">
          <w:rPr>
            <w:rStyle w:val="Hyperlink"/>
          </w:rPr>
          <w:t>Model Development Standard</w:t>
        </w:r>
        <w:r w:rsidR="00715C3C">
          <w:rPr>
            <w:rStyle w:val="Hyperlink"/>
          </w:rPr>
          <w:t>s (MDS) Guidance</w:t>
        </w:r>
      </w:hyperlink>
      <w:r w:rsidR="00715C3C">
        <w:t xml:space="preserve"> </w:t>
      </w:r>
      <w:r w:rsidRPr="003B17A4">
        <w:t>for deliverable expectations of common model elements. This table</w:t>
      </w:r>
      <w:r>
        <w:t xml:space="preserve"> includes target Level of Development (LOD) and how the element should be represented geometrically (2D lines or geometry, 3D </w:t>
      </w:r>
      <w:proofErr w:type="gramStart"/>
      <w:r>
        <w:t>model</w:t>
      </w:r>
      <w:proofErr w:type="gramEnd"/>
      <w:r>
        <w:t xml:space="preserve"> breaklines, 3D cell, etc.).</w:t>
      </w:r>
    </w:p>
    <w:p w14:paraId="4B5BDCD1" w14:textId="3C883BEB" w:rsidR="007E1C41" w:rsidRDefault="007E1C41" w:rsidP="00DA30E0">
      <w:r>
        <w:t xml:space="preserve">Pilot teams are required to fill out all design elements </w:t>
      </w:r>
      <w:r w:rsidR="00031600">
        <w:t>with desired LOD definitions</w:t>
      </w:r>
      <w:r w:rsidR="00B95728">
        <w:t xml:space="preserve">. This table can </w:t>
      </w:r>
      <w:proofErr w:type="gramStart"/>
      <w:r w:rsidR="00B95728">
        <w:t>be located in</w:t>
      </w:r>
      <w:proofErr w:type="gramEnd"/>
      <w:r w:rsidR="00B95728">
        <w:t xml:space="preserve"> </w:t>
      </w:r>
      <w:r w:rsidR="00031600" w:rsidRPr="00B95728">
        <w:rPr>
          <w:b/>
          <w:bCs/>
        </w:rPr>
        <w:t>Appendix A</w:t>
      </w:r>
      <w:r w:rsidR="00031600">
        <w:t>.</w:t>
      </w:r>
      <w:r w:rsidR="00227816">
        <w:t xml:space="preserve"> </w:t>
      </w:r>
    </w:p>
    <w:p w14:paraId="1D7FF273" w14:textId="1A41A9E0" w:rsidR="00D97596" w:rsidRDefault="00D97596" w:rsidP="00961425">
      <w:pPr>
        <w:pStyle w:val="Heading3"/>
      </w:pPr>
      <w:bookmarkStart w:id="57" w:name="_Toc234508098"/>
      <w:r w:rsidRPr="00D97596">
        <w:t>Digital Signing and Sealing</w:t>
      </w:r>
      <w:bookmarkEnd w:id="57"/>
    </w:p>
    <w:p w14:paraId="085965A7" w14:textId="77777777" w:rsidR="000E05B5" w:rsidRDefault="00145EA0" w:rsidP="00D97596">
      <w:r>
        <w:t xml:space="preserve">At the </w:t>
      </w:r>
      <w:r w:rsidR="00937CF6">
        <w:t>f</w:t>
      </w:r>
      <w:r>
        <w:t xml:space="preserve">inal </w:t>
      </w:r>
      <w:r w:rsidR="00916C82">
        <w:t xml:space="preserve">design </w:t>
      </w:r>
      <w:r>
        <w:t>milestone when the</w:t>
      </w:r>
      <w:r w:rsidR="00937CF6">
        <w:t xml:space="preserve"> project is</w:t>
      </w:r>
      <w:r w:rsidR="00DD5047">
        <w:t xml:space="preserve"> in the</w:t>
      </w:r>
      <w:r>
        <w:t xml:space="preserve"> Ready-to-Let</w:t>
      </w:r>
      <w:r w:rsidR="00DD5047">
        <w:t xml:space="preserve"> phase</w:t>
      </w:r>
      <w:r>
        <w:t xml:space="preserve">, </w:t>
      </w:r>
      <w:r w:rsidR="00916C82">
        <w:t>MALD</w:t>
      </w:r>
      <w:r>
        <w:t xml:space="preserve"> files will be signed and sealed using </w:t>
      </w:r>
      <w:r w:rsidR="00BA5F5D">
        <w:t>TxDOT’s SHA 256 Hash Code Generator.</w:t>
      </w:r>
      <w:r w:rsidR="00FB6D40">
        <w:t xml:space="preserve"> </w:t>
      </w:r>
      <w:r w:rsidR="00FB6D40" w:rsidRPr="00FB6D40">
        <w:t>To ensure file integrity</w:t>
      </w:r>
      <w:r w:rsidR="00E31F9A">
        <w:t xml:space="preserve"> during letting and construction</w:t>
      </w:r>
      <w:r w:rsidR="00FB6D40" w:rsidRPr="00FB6D40">
        <w:t xml:space="preserve">, </w:t>
      </w:r>
      <w:r w:rsidR="00E31F9A">
        <w:t>a</w:t>
      </w:r>
      <w:r w:rsidR="00FB6D40" w:rsidRPr="00FB6D40">
        <w:t xml:space="preserve"> </w:t>
      </w:r>
      <w:r w:rsidR="00C03326">
        <w:t xml:space="preserve">unique </w:t>
      </w:r>
      <w:r w:rsidR="00523E83">
        <w:t>d</w:t>
      </w:r>
      <w:r w:rsidR="00FB6D40" w:rsidRPr="00FB6D40">
        <w:t xml:space="preserve">igital </w:t>
      </w:r>
      <w:r w:rsidR="00523E83">
        <w:t>f</w:t>
      </w:r>
      <w:r w:rsidR="00FB6D40" w:rsidRPr="00FB6D40">
        <w:t xml:space="preserve">ingerprint </w:t>
      </w:r>
      <w:r w:rsidR="00523E83">
        <w:t>will</w:t>
      </w:r>
      <w:r w:rsidR="00FB6D40" w:rsidRPr="00FB6D40">
        <w:t xml:space="preserve"> </w:t>
      </w:r>
      <w:r w:rsidR="00E31F9A">
        <w:t xml:space="preserve">be </w:t>
      </w:r>
      <w:r w:rsidR="00E31F9A" w:rsidRPr="00FB6D40">
        <w:t>create</w:t>
      </w:r>
      <w:r w:rsidR="00E31F9A">
        <w:t>d</w:t>
      </w:r>
      <w:r w:rsidR="00FB6D40" w:rsidRPr="00FB6D40">
        <w:t xml:space="preserve"> to each</w:t>
      </w:r>
      <w:r w:rsidR="00C03326">
        <w:t xml:space="preserve"> </w:t>
      </w:r>
      <w:r w:rsidR="001B3FAD">
        <w:t>MALD</w:t>
      </w:r>
      <w:r w:rsidR="00FB6D40" w:rsidRPr="00FB6D40">
        <w:t xml:space="preserve"> file at the bit level</w:t>
      </w:r>
      <w:r w:rsidR="00523E83">
        <w:t xml:space="preserve">. </w:t>
      </w:r>
      <w:r w:rsidR="00894DBF" w:rsidRPr="00894DBF">
        <w:t>This fingerprint</w:t>
      </w:r>
      <w:r w:rsidR="00894DBF">
        <w:t xml:space="preserve">, or hash code, </w:t>
      </w:r>
      <w:r w:rsidR="00894DBF" w:rsidRPr="00894DBF">
        <w:t xml:space="preserve">can then be checked with </w:t>
      </w:r>
      <w:r w:rsidR="00894DBF">
        <w:t>a hash code validator</w:t>
      </w:r>
      <w:r w:rsidR="00882E54">
        <w:t xml:space="preserve"> </w:t>
      </w:r>
      <w:r w:rsidR="00894DBF" w:rsidRPr="00894DBF">
        <w:t>which allows users to confirm that nothing was</w:t>
      </w:r>
      <w:r w:rsidR="00882E54">
        <w:t xml:space="preserve"> modified</w:t>
      </w:r>
      <w:r w:rsidR="00894DBF" w:rsidRPr="00894DBF">
        <w:t>.</w:t>
      </w:r>
    </w:p>
    <w:p w14:paraId="4FD8CCF0" w14:textId="004E9324" w:rsidR="00166C1D" w:rsidRPr="00D97596" w:rsidRDefault="00166C1D" w:rsidP="00D97596">
      <w:pPr>
        <w:sectPr w:rsidR="00166C1D" w:rsidRPr="00D97596" w:rsidSect="003B3D54">
          <w:pgSz w:w="12240" w:h="15840"/>
          <w:pgMar w:top="2250" w:right="1080" w:bottom="1440" w:left="1080" w:header="720" w:footer="530" w:gutter="0"/>
          <w:cols w:space="720"/>
          <w:docGrid w:linePitch="360"/>
        </w:sectPr>
      </w:pPr>
      <w:r>
        <w:t>The generator an</w:t>
      </w:r>
      <w:r w:rsidR="00F673DD">
        <w:t xml:space="preserve">d validator can be found on TxDOT’s </w:t>
      </w:r>
      <w:r w:rsidR="00AA421E">
        <w:t>website</w:t>
      </w:r>
      <w:r w:rsidR="00F673DD">
        <w:t xml:space="preserve"> using the following link: </w:t>
      </w:r>
      <w:r w:rsidR="00F673DD" w:rsidRPr="003F0D56">
        <w:rPr>
          <w:i/>
          <w:iCs/>
          <w:color w:val="ED0000"/>
        </w:rPr>
        <w:t xml:space="preserve">(link to be </w:t>
      </w:r>
      <w:r w:rsidR="00882E54" w:rsidRPr="003F0D56">
        <w:rPr>
          <w:i/>
          <w:iCs/>
          <w:color w:val="ED0000"/>
        </w:rPr>
        <w:t>included in PEP</w:t>
      </w:r>
      <w:r w:rsidR="00F673DD" w:rsidRPr="003F0D56">
        <w:rPr>
          <w:i/>
          <w:iCs/>
          <w:color w:val="ED0000"/>
        </w:rPr>
        <w:t xml:space="preserve"> </w:t>
      </w:r>
      <w:r w:rsidR="004E685E" w:rsidRPr="003F0D56">
        <w:rPr>
          <w:i/>
          <w:iCs/>
          <w:color w:val="ED0000"/>
        </w:rPr>
        <w:t>once available</w:t>
      </w:r>
      <w:r w:rsidR="00937CF6" w:rsidRPr="003F0D56">
        <w:rPr>
          <w:i/>
          <w:iCs/>
          <w:color w:val="ED0000"/>
        </w:rPr>
        <w:t>)</w:t>
      </w:r>
    </w:p>
    <w:p w14:paraId="2254F481" w14:textId="688E28FB" w:rsidR="00F1037A" w:rsidRDefault="00F1037A" w:rsidP="00930F1F">
      <w:pPr>
        <w:pStyle w:val="Heading2"/>
      </w:pPr>
      <w:bookmarkStart w:id="58" w:name="_Toc234508099"/>
      <w:r>
        <w:lastRenderedPageBreak/>
        <w:t>Asset Management Plan</w:t>
      </w:r>
      <w:bookmarkEnd w:id="58"/>
    </w:p>
    <w:p w14:paraId="23B513A1" w14:textId="7CCD2334" w:rsidR="00820C2A" w:rsidRDefault="00C35906" w:rsidP="00961425">
      <w:pPr>
        <w:pStyle w:val="Heading3"/>
      </w:pPr>
      <w:bookmarkStart w:id="59" w:name="_Toc234508100"/>
      <w:r>
        <w:t>Goals and Objectives</w:t>
      </w:r>
      <w:bookmarkEnd w:id="59"/>
    </w:p>
    <w:p w14:paraId="4210CE50" w14:textId="11B9C5FA" w:rsidR="00820C2A" w:rsidRDefault="00820C2A" w:rsidP="00820C2A">
      <w:r w:rsidRPr="00820C2A">
        <w:t xml:space="preserve">TxDOT’s Digital Delivery Program is evolving asset management by establishing a </w:t>
      </w:r>
      <w:r w:rsidR="00C35906">
        <w:t>digital twin</w:t>
      </w:r>
      <w:r w:rsidRPr="00820C2A">
        <w:t xml:space="preserve"> that transitions 3D design into </w:t>
      </w:r>
      <w:r w:rsidR="00B0655D">
        <w:t>construction</w:t>
      </w:r>
      <w:r w:rsidRPr="00820C2A">
        <w:t xml:space="preserve"> </w:t>
      </w:r>
      <w:r w:rsidR="00FA58F7">
        <w:t>and as-built data</w:t>
      </w:r>
      <w:r w:rsidRPr="00820C2A">
        <w:t xml:space="preserve">. A primary objective is the integration of GIS for </w:t>
      </w:r>
      <w:r w:rsidR="00FC2A4C">
        <w:t xml:space="preserve">an </w:t>
      </w:r>
      <w:r w:rsidRPr="00820C2A">
        <w:t>as-built</w:t>
      </w:r>
      <w:r w:rsidR="00FC2A4C">
        <w:t xml:space="preserve"> repository</w:t>
      </w:r>
      <w:r w:rsidRPr="00820C2A">
        <w:t xml:space="preserve">, utilizing attributed BIM objects and </w:t>
      </w:r>
      <w:r w:rsidR="00B0655D">
        <w:t>i</w:t>
      </w:r>
      <w:r w:rsidRPr="00820C2A">
        <w:t xml:space="preserve">tem </w:t>
      </w:r>
      <w:r w:rsidR="00B0655D">
        <w:t>t</w:t>
      </w:r>
      <w:r w:rsidRPr="00820C2A">
        <w:t>ypes to ensure geospatial precision for maintainable assets. While a</w:t>
      </w:r>
      <w:r w:rsidR="006D27FA">
        <w:t xml:space="preserve">n </w:t>
      </w:r>
      <w:r w:rsidRPr="00820C2A">
        <w:t xml:space="preserve">enterprise solution for digital as-builts is currently under development, the program is actively defining the processes required to migrate construction data into downstream maintenance systems. </w:t>
      </w:r>
      <w:r w:rsidR="00846511">
        <w:t>With the</w:t>
      </w:r>
      <w:r w:rsidRPr="00820C2A">
        <w:t xml:space="preserve"> expectation </w:t>
      </w:r>
      <w:r w:rsidR="0062009A">
        <w:t xml:space="preserve">to continue </w:t>
      </w:r>
      <w:r w:rsidR="0062009A" w:rsidRPr="00820C2A">
        <w:t>mov</w:t>
      </w:r>
      <w:r w:rsidR="0062009A">
        <w:t>ing</w:t>
      </w:r>
      <w:r w:rsidR="00142C72">
        <w:t xml:space="preserve"> TxDOT projects</w:t>
      </w:r>
      <w:r w:rsidRPr="00820C2A">
        <w:t xml:space="preserve"> toward</w:t>
      </w:r>
      <w:r w:rsidR="0062009A">
        <w:t>s</w:t>
      </w:r>
      <w:r w:rsidRPr="00820C2A">
        <w:t xml:space="preserve"> MALD, </w:t>
      </w:r>
      <w:r w:rsidR="00846511">
        <w:t>th</w:t>
      </w:r>
      <w:r w:rsidR="00F877C0">
        <w:t>is will</w:t>
      </w:r>
      <w:r w:rsidRPr="00820C2A">
        <w:t xml:space="preserve"> provide </w:t>
      </w:r>
      <w:r w:rsidR="00321ED1">
        <w:t>th</w:t>
      </w:r>
      <w:r w:rsidR="00DD53EF">
        <w:t xml:space="preserve">e data for a </w:t>
      </w:r>
      <w:r w:rsidR="00321ED1">
        <w:t>d</w:t>
      </w:r>
      <w:r w:rsidRPr="00820C2A">
        <w:t xml:space="preserve">igital </w:t>
      </w:r>
      <w:r w:rsidR="00321ED1">
        <w:t>t</w:t>
      </w:r>
      <w:r w:rsidRPr="00820C2A">
        <w:t>win framework</w:t>
      </w:r>
      <w:r w:rsidR="00F877C0">
        <w:t xml:space="preserve">, </w:t>
      </w:r>
      <w:r w:rsidRPr="00820C2A">
        <w:t>enabl</w:t>
      </w:r>
      <w:r w:rsidR="00142C72">
        <w:t>e</w:t>
      </w:r>
      <w:r w:rsidRPr="00820C2A">
        <w:t xml:space="preserve"> data-driven lifecycle management and enhance</w:t>
      </w:r>
      <w:r w:rsidR="00142C72">
        <w:t xml:space="preserve"> </w:t>
      </w:r>
      <w:r w:rsidRPr="00820C2A">
        <w:t>spatial analytics across the state’s infrastructure.</w:t>
      </w:r>
    </w:p>
    <w:p w14:paraId="35C6D07D" w14:textId="41C31252" w:rsidR="00102974" w:rsidRPr="00820C2A" w:rsidRDefault="00102974" w:rsidP="00820C2A">
      <w:r w:rsidRPr="00102974">
        <w:t xml:space="preserve">Pilot teams are required to </w:t>
      </w:r>
      <w:r w:rsidR="005654AB">
        <w:t>list</w:t>
      </w:r>
      <w:r w:rsidRPr="00102974">
        <w:t xml:space="preserve"> all </w:t>
      </w:r>
      <w:r>
        <w:t>assets</w:t>
      </w:r>
      <w:r w:rsidRPr="00102974">
        <w:t xml:space="preserve"> </w:t>
      </w:r>
      <w:r w:rsidR="005654AB">
        <w:t xml:space="preserve">this project will </w:t>
      </w:r>
      <w:r w:rsidR="00542EED">
        <w:t>track throughout the project lifecycle</w:t>
      </w:r>
      <w:r w:rsidRPr="00102974">
        <w:t xml:space="preserve">. This table can </w:t>
      </w:r>
      <w:proofErr w:type="gramStart"/>
      <w:r w:rsidRPr="00102974">
        <w:t>be located in</w:t>
      </w:r>
      <w:proofErr w:type="gramEnd"/>
      <w:r w:rsidRPr="00102974">
        <w:t xml:space="preserve"> </w:t>
      </w:r>
      <w:r w:rsidRPr="00102974">
        <w:rPr>
          <w:b/>
          <w:bCs/>
        </w:rPr>
        <w:t xml:space="preserve">Appendix </w:t>
      </w:r>
      <w:r w:rsidR="005654AB">
        <w:rPr>
          <w:b/>
          <w:bCs/>
        </w:rPr>
        <w:t>B.</w:t>
      </w:r>
    </w:p>
    <w:p w14:paraId="05F8D4D0" w14:textId="16FEE0DD" w:rsidR="00E120C2" w:rsidRPr="00E120C2" w:rsidRDefault="00321ED1" w:rsidP="00E120C2">
      <w:r>
        <w:t>As</w:t>
      </w:r>
      <w:r w:rsidR="00A81F06">
        <w:t xml:space="preserve"> digital as-built</w:t>
      </w:r>
      <w:r>
        <w:t xml:space="preserve"> </w:t>
      </w:r>
      <w:r w:rsidR="00A81F06">
        <w:t xml:space="preserve">processes and guidelines </w:t>
      </w:r>
      <w:r>
        <w:t>continue</w:t>
      </w:r>
      <w:r w:rsidR="00A81F06">
        <w:t xml:space="preserve"> to be developed</w:t>
      </w:r>
      <w:r>
        <w:t xml:space="preserve">, pilot teams will be informed of best practices </w:t>
      </w:r>
      <w:r w:rsidR="00A81F06">
        <w:t xml:space="preserve">and </w:t>
      </w:r>
      <w:r w:rsidR="00FA18D4">
        <w:t>procedures</w:t>
      </w:r>
      <w:r w:rsidR="00A029CA">
        <w:t xml:space="preserve"> to carry out</w:t>
      </w:r>
      <w:r w:rsidR="004E6175">
        <w:t xml:space="preserve"> as-built documentation</w:t>
      </w:r>
      <w:r w:rsidR="00DD53EF">
        <w:t xml:space="preserve"> from their Design Division point-of-contact</w:t>
      </w:r>
      <w:r w:rsidR="004E6175">
        <w:t>.</w:t>
      </w:r>
      <w:r w:rsidR="005455A7">
        <w:t xml:space="preserve"> </w:t>
      </w:r>
    </w:p>
    <w:p w14:paraId="4B05319C" w14:textId="77777777" w:rsidR="008A32EB" w:rsidRPr="008A32EB" w:rsidRDefault="008A32EB" w:rsidP="008A32EB">
      <w:r w:rsidRPr="008A32EB">
        <w:t>List out the project asset management goals and objectives.</w:t>
      </w:r>
    </w:p>
    <w:p w14:paraId="65BE52ED" w14:textId="14B83BB7" w:rsidR="00F1037A" w:rsidRPr="00BA7901" w:rsidRDefault="00BA7901" w:rsidP="00BA7901">
      <w:pPr>
        <w:numPr>
          <w:ilvl w:val="0"/>
          <w:numId w:val="1"/>
        </w:numPr>
        <w:spacing w:after="0" w:line="240" w:lineRule="auto"/>
      </w:pPr>
      <w:r w:rsidRPr="00BA7901">
        <w:t xml:space="preserve"> </w:t>
      </w:r>
    </w:p>
    <w:p w14:paraId="3804ADDD" w14:textId="6BBD00E2" w:rsidR="00F1037A" w:rsidRPr="00F1037A" w:rsidRDefault="00F1037A">
      <w:r>
        <w:br w:type="page"/>
      </w:r>
    </w:p>
    <w:p w14:paraId="2E61DA31" w14:textId="5A91F632" w:rsidR="000171A2" w:rsidRPr="000171A2" w:rsidRDefault="000171A2" w:rsidP="00930F1F">
      <w:pPr>
        <w:pStyle w:val="Heading2"/>
      </w:pPr>
      <w:bookmarkStart w:id="60" w:name="_Toc234508101"/>
      <w:r>
        <w:lastRenderedPageBreak/>
        <w:t xml:space="preserve">QUALITY </w:t>
      </w:r>
      <w:r w:rsidR="00C5020E">
        <w:t>MANAGEMENT PLAN</w:t>
      </w:r>
      <w:bookmarkEnd w:id="60"/>
    </w:p>
    <w:p w14:paraId="3C6B2013" w14:textId="283D6325" w:rsidR="000171A2" w:rsidRDefault="004F5A3A" w:rsidP="00961425">
      <w:pPr>
        <w:pStyle w:val="Heading3"/>
      </w:pPr>
      <w:bookmarkStart w:id="61" w:name="_Toc234508102"/>
      <w:r>
        <w:t>Model Qu</w:t>
      </w:r>
      <w:r w:rsidR="00094E42">
        <w:t>ality Control Process</w:t>
      </w:r>
      <w:bookmarkEnd w:id="61"/>
    </w:p>
    <w:p w14:paraId="498B8867" w14:textId="7A1C9D37" w:rsidR="008155A3" w:rsidRDefault="004F31B8" w:rsidP="007D16F4">
      <w:r w:rsidRPr="004F31B8">
        <w:t xml:space="preserve">All team members shall follow </w:t>
      </w:r>
      <w:r>
        <w:t>Tx</w:t>
      </w:r>
      <w:r w:rsidRPr="004F31B8">
        <w:t>DOT’s quality control &amp; quality assurance checking prior</w:t>
      </w:r>
      <w:r>
        <w:t xml:space="preserve"> </w:t>
      </w:r>
      <w:r w:rsidRPr="004F31B8">
        <w:t>to each submittal.</w:t>
      </w:r>
      <w:r>
        <w:t xml:space="preserve"> Refer to </w:t>
      </w:r>
      <w:r w:rsidR="008F0CB7">
        <w:t xml:space="preserve">the </w:t>
      </w:r>
      <w:hyperlink r:id="rId38" w:history="1">
        <w:r w:rsidR="001872FC">
          <w:rPr>
            <w:rStyle w:val="Hyperlink"/>
          </w:rPr>
          <w:t>QC Process PS&amp;E Submittals</w:t>
        </w:r>
      </w:hyperlink>
      <w:r w:rsidR="00583E24">
        <w:t xml:space="preserve"> </w:t>
      </w:r>
      <w:r w:rsidR="001872FC">
        <w:t xml:space="preserve">documentation </w:t>
      </w:r>
      <w:r w:rsidR="00583E24">
        <w:t>for more information.</w:t>
      </w:r>
    </w:p>
    <w:p w14:paraId="7D360444" w14:textId="156DBFAD" w:rsidR="00065018" w:rsidRDefault="00065018" w:rsidP="000171A2">
      <w:r>
        <w:t>The</w:t>
      </w:r>
      <w:r w:rsidR="00CC7C28">
        <w:t xml:space="preserve"> following table</w:t>
      </w:r>
      <w:r w:rsidR="002D52DC">
        <w:t xml:space="preserve"> describes the quality control process for project models:</w:t>
      </w:r>
    </w:p>
    <w:p w14:paraId="24D03C27" w14:textId="0E9EB429" w:rsidR="007E1C41" w:rsidRPr="007E1C41" w:rsidRDefault="007E1C41" w:rsidP="00CF41F1">
      <w:pPr>
        <w:pStyle w:val="Caption"/>
        <w:jc w:val="center"/>
      </w:pPr>
      <w:bookmarkStart w:id="62" w:name="_Toc225496077"/>
      <w:r w:rsidRPr="007E1C41">
        <w:t>Table 9 – Quality Control Checks</w:t>
      </w:r>
      <w:bookmarkEnd w:id="62"/>
    </w:p>
    <w:tbl>
      <w:tblPr>
        <w:tblStyle w:val="TableGrid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5"/>
        <w:gridCol w:w="2430"/>
        <w:gridCol w:w="1890"/>
        <w:gridCol w:w="2250"/>
        <w:gridCol w:w="1705"/>
      </w:tblGrid>
      <w:tr w:rsidR="0097085D" w14:paraId="1DCC327C" w14:textId="77777777" w:rsidTr="00340BF7">
        <w:trPr>
          <w:trHeight w:val="360"/>
          <w:tblHeader/>
          <w:jc w:val="center"/>
        </w:trPr>
        <w:tc>
          <w:tcPr>
            <w:tcW w:w="1795" w:type="dxa"/>
            <w:shd w:val="clear" w:color="auto" w:fill="AED1FF" w:themeFill="accent1" w:themeFillTint="33"/>
            <w:vAlign w:val="center"/>
          </w:tcPr>
          <w:p w14:paraId="79D9DCCE" w14:textId="77777777" w:rsidR="00A8712D" w:rsidRPr="007D16F4" w:rsidRDefault="00A8712D" w:rsidP="00340BF7">
            <w:pPr>
              <w:jc w:val="center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7D16F4">
              <w:rPr>
                <w:b/>
                <w:bCs/>
                <w:color w:val="002E69" w:themeColor="accent1"/>
                <w:sz w:val="18"/>
                <w:szCs w:val="18"/>
              </w:rPr>
              <w:t>Description</w:t>
            </w:r>
          </w:p>
        </w:tc>
        <w:tc>
          <w:tcPr>
            <w:tcW w:w="2430" w:type="dxa"/>
            <w:shd w:val="clear" w:color="auto" w:fill="AED1FF" w:themeFill="accent1" w:themeFillTint="33"/>
            <w:vAlign w:val="center"/>
          </w:tcPr>
          <w:p w14:paraId="35F8BC81" w14:textId="77777777" w:rsidR="00A8712D" w:rsidRPr="007D16F4" w:rsidRDefault="00A8712D" w:rsidP="00340BF7">
            <w:pPr>
              <w:jc w:val="center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7D16F4">
              <w:rPr>
                <w:b/>
                <w:bCs/>
                <w:color w:val="002E69" w:themeColor="accent1"/>
                <w:sz w:val="18"/>
                <w:szCs w:val="18"/>
              </w:rPr>
              <w:t>Definition</w:t>
            </w:r>
          </w:p>
        </w:tc>
        <w:tc>
          <w:tcPr>
            <w:tcW w:w="1890" w:type="dxa"/>
            <w:shd w:val="clear" w:color="auto" w:fill="AED1FF" w:themeFill="accent1" w:themeFillTint="33"/>
            <w:vAlign w:val="center"/>
          </w:tcPr>
          <w:p w14:paraId="22646979" w14:textId="77777777" w:rsidR="00A8712D" w:rsidRPr="007D16F4" w:rsidRDefault="00A8712D" w:rsidP="00340BF7">
            <w:pPr>
              <w:jc w:val="center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7D16F4">
              <w:rPr>
                <w:b/>
                <w:bCs/>
                <w:color w:val="002E69" w:themeColor="accent1"/>
                <w:sz w:val="18"/>
                <w:szCs w:val="18"/>
              </w:rPr>
              <w:t>Stakeholders</w:t>
            </w:r>
          </w:p>
        </w:tc>
        <w:tc>
          <w:tcPr>
            <w:tcW w:w="2250" w:type="dxa"/>
            <w:shd w:val="clear" w:color="auto" w:fill="AED1FF" w:themeFill="accent1" w:themeFillTint="33"/>
            <w:vAlign w:val="center"/>
          </w:tcPr>
          <w:p w14:paraId="012EFAD0" w14:textId="315F72CE" w:rsidR="00A8712D" w:rsidRPr="007D16F4" w:rsidRDefault="00CC4F45" w:rsidP="00340BF7">
            <w:pPr>
              <w:jc w:val="center"/>
              <w:rPr>
                <w:b/>
                <w:bCs/>
                <w:color w:val="002E69" w:themeColor="accent1"/>
                <w:sz w:val="18"/>
                <w:szCs w:val="18"/>
              </w:rPr>
            </w:pPr>
            <w:r>
              <w:rPr>
                <w:b/>
                <w:bCs/>
                <w:color w:val="002E69" w:themeColor="accent1"/>
                <w:sz w:val="18"/>
                <w:szCs w:val="18"/>
              </w:rPr>
              <w:t>Application</w:t>
            </w:r>
          </w:p>
        </w:tc>
        <w:tc>
          <w:tcPr>
            <w:tcW w:w="1705" w:type="dxa"/>
            <w:shd w:val="clear" w:color="auto" w:fill="AED1FF" w:themeFill="accent1" w:themeFillTint="33"/>
            <w:vAlign w:val="center"/>
          </w:tcPr>
          <w:p w14:paraId="0258A55B" w14:textId="77777777" w:rsidR="00A8712D" w:rsidRPr="007D16F4" w:rsidRDefault="00A8712D" w:rsidP="00340BF7">
            <w:pPr>
              <w:jc w:val="center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7D16F4">
              <w:rPr>
                <w:b/>
                <w:bCs/>
                <w:color w:val="002E69" w:themeColor="accent1"/>
                <w:sz w:val="18"/>
                <w:szCs w:val="18"/>
              </w:rPr>
              <w:t>Frequency</w:t>
            </w:r>
          </w:p>
        </w:tc>
      </w:tr>
      <w:tr w:rsidR="0097085D" w14:paraId="0360692F" w14:textId="77777777" w:rsidTr="007D16F4">
        <w:trPr>
          <w:jc w:val="center"/>
        </w:trPr>
        <w:tc>
          <w:tcPr>
            <w:tcW w:w="1795" w:type="dxa"/>
          </w:tcPr>
          <w:p w14:paraId="3DB97448" w14:textId="514801FC" w:rsidR="00A8712D" w:rsidRPr="007D16F4" w:rsidRDefault="000A601E" w:rsidP="0029260A">
            <w:pPr>
              <w:rPr>
                <w:sz w:val="18"/>
                <w:szCs w:val="18"/>
              </w:rPr>
            </w:pPr>
            <w:r w:rsidRPr="007D16F4">
              <w:rPr>
                <w:sz w:val="18"/>
                <w:szCs w:val="18"/>
              </w:rPr>
              <w:t>Visual Check</w:t>
            </w:r>
          </w:p>
        </w:tc>
        <w:tc>
          <w:tcPr>
            <w:tcW w:w="2430" w:type="dxa"/>
          </w:tcPr>
          <w:p w14:paraId="6C989385" w14:textId="77777777" w:rsidR="00752B3D" w:rsidRPr="007D16F4" w:rsidRDefault="00752B3D" w:rsidP="0029260A">
            <w:pPr>
              <w:rPr>
                <w:sz w:val="18"/>
                <w:szCs w:val="18"/>
              </w:rPr>
            </w:pPr>
            <w:r w:rsidRPr="007D16F4">
              <w:rPr>
                <w:sz w:val="18"/>
                <w:szCs w:val="18"/>
              </w:rPr>
              <w:t>Verify there are no</w:t>
            </w:r>
          </w:p>
          <w:p w14:paraId="3460427D" w14:textId="77777777" w:rsidR="00752B3D" w:rsidRPr="007D16F4" w:rsidRDefault="00752B3D" w:rsidP="0029260A">
            <w:pPr>
              <w:rPr>
                <w:sz w:val="18"/>
                <w:szCs w:val="18"/>
              </w:rPr>
            </w:pPr>
            <w:r w:rsidRPr="007D16F4">
              <w:rPr>
                <w:sz w:val="18"/>
                <w:szCs w:val="18"/>
              </w:rPr>
              <w:t>unintended model</w:t>
            </w:r>
          </w:p>
          <w:p w14:paraId="6BE381E9" w14:textId="77777777" w:rsidR="00752B3D" w:rsidRPr="007D16F4" w:rsidRDefault="00752B3D" w:rsidP="0029260A">
            <w:pPr>
              <w:rPr>
                <w:sz w:val="18"/>
                <w:szCs w:val="18"/>
              </w:rPr>
            </w:pPr>
            <w:r w:rsidRPr="007D16F4">
              <w:rPr>
                <w:sz w:val="18"/>
                <w:szCs w:val="18"/>
              </w:rPr>
              <w:t>components and</w:t>
            </w:r>
          </w:p>
          <w:p w14:paraId="11FBB2F2" w14:textId="77777777" w:rsidR="00752B3D" w:rsidRPr="007D16F4" w:rsidRDefault="00752B3D" w:rsidP="0029260A">
            <w:pPr>
              <w:rPr>
                <w:sz w:val="18"/>
                <w:szCs w:val="18"/>
              </w:rPr>
            </w:pPr>
            <w:r w:rsidRPr="007D16F4">
              <w:rPr>
                <w:sz w:val="18"/>
                <w:szCs w:val="18"/>
              </w:rPr>
              <w:t>design intent has</w:t>
            </w:r>
          </w:p>
          <w:p w14:paraId="0EAEC650" w14:textId="000CA597" w:rsidR="00A8712D" w:rsidRPr="007D16F4" w:rsidRDefault="00752B3D" w:rsidP="0029260A">
            <w:pPr>
              <w:rPr>
                <w:sz w:val="18"/>
                <w:szCs w:val="18"/>
              </w:rPr>
            </w:pPr>
            <w:r w:rsidRPr="007D16F4">
              <w:rPr>
                <w:sz w:val="18"/>
                <w:szCs w:val="18"/>
              </w:rPr>
              <w:t>been followed.</w:t>
            </w:r>
          </w:p>
        </w:tc>
        <w:tc>
          <w:tcPr>
            <w:tcW w:w="1890" w:type="dxa"/>
          </w:tcPr>
          <w:p w14:paraId="61FAA641" w14:textId="213F7638" w:rsidR="00A8712D" w:rsidRPr="007D16F4" w:rsidRDefault="00E04636" w:rsidP="0029260A">
            <w:pPr>
              <w:rPr>
                <w:sz w:val="18"/>
                <w:szCs w:val="18"/>
              </w:rPr>
            </w:pPr>
            <w:r w:rsidRPr="007D16F4">
              <w:rPr>
                <w:sz w:val="18"/>
                <w:szCs w:val="18"/>
              </w:rPr>
              <w:t>All</w:t>
            </w:r>
          </w:p>
        </w:tc>
        <w:tc>
          <w:tcPr>
            <w:tcW w:w="2250" w:type="dxa"/>
          </w:tcPr>
          <w:p w14:paraId="31F7D13D" w14:textId="77777777" w:rsidR="00E04636" w:rsidRPr="007D16F4" w:rsidRDefault="00E04636" w:rsidP="0029260A">
            <w:pPr>
              <w:rPr>
                <w:sz w:val="18"/>
                <w:szCs w:val="18"/>
              </w:rPr>
            </w:pPr>
            <w:r w:rsidRPr="007D16F4">
              <w:rPr>
                <w:sz w:val="18"/>
                <w:szCs w:val="18"/>
              </w:rPr>
              <w:t>OpenRoads,</w:t>
            </w:r>
          </w:p>
          <w:p w14:paraId="0B22E5AF" w14:textId="77777777" w:rsidR="00E04636" w:rsidRPr="007D16F4" w:rsidRDefault="00E04636" w:rsidP="0029260A">
            <w:pPr>
              <w:rPr>
                <w:sz w:val="18"/>
                <w:szCs w:val="18"/>
              </w:rPr>
            </w:pPr>
            <w:r w:rsidRPr="007D16F4">
              <w:rPr>
                <w:sz w:val="18"/>
                <w:szCs w:val="18"/>
              </w:rPr>
              <w:t>Bentley</w:t>
            </w:r>
          </w:p>
          <w:p w14:paraId="67C8F87B" w14:textId="54D2255B" w:rsidR="00A8712D" w:rsidRPr="007D16F4" w:rsidRDefault="00E04636" w:rsidP="0029260A">
            <w:pPr>
              <w:rPr>
                <w:sz w:val="18"/>
                <w:szCs w:val="18"/>
              </w:rPr>
            </w:pPr>
            <w:r w:rsidRPr="007D16F4">
              <w:rPr>
                <w:sz w:val="18"/>
                <w:szCs w:val="18"/>
              </w:rPr>
              <w:t>Infrastructure Cloud</w:t>
            </w:r>
          </w:p>
        </w:tc>
        <w:tc>
          <w:tcPr>
            <w:tcW w:w="1705" w:type="dxa"/>
          </w:tcPr>
          <w:p w14:paraId="23F183F7" w14:textId="37E6B5AC" w:rsidR="00A8712D" w:rsidRPr="007D16F4" w:rsidRDefault="0097085D" w:rsidP="0029260A">
            <w:pPr>
              <w:rPr>
                <w:sz w:val="18"/>
                <w:szCs w:val="18"/>
              </w:rPr>
            </w:pPr>
            <w:r w:rsidRPr="007D16F4">
              <w:rPr>
                <w:sz w:val="18"/>
                <w:szCs w:val="18"/>
              </w:rPr>
              <w:t>Continuous</w:t>
            </w:r>
            <w:r w:rsidR="00CF41F1">
              <w:rPr>
                <w:sz w:val="18"/>
                <w:szCs w:val="18"/>
              </w:rPr>
              <w:t xml:space="preserve">, </w:t>
            </w:r>
            <w:r w:rsidR="00CF41F1" w:rsidRPr="00CF41F1">
              <w:rPr>
                <w:sz w:val="18"/>
                <w:szCs w:val="18"/>
              </w:rPr>
              <w:t>Quality Control Periods</w:t>
            </w:r>
          </w:p>
        </w:tc>
      </w:tr>
      <w:tr w:rsidR="0097085D" w14:paraId="327CF307" w14:textId="77777777" w:rsidTr="007D16F4">
        <w:trPr>
          <w:jc w:val="center"/>
        </w:trPr>
        <w:tc>
          <w:tcPr>
            <w:tcW w:w="1795" w:type="dxa"/>
          </w:tcPr>
          <w:p w14:paraId="11FBE1B0" w14:textId="77777777" w:rsidR="000A601E" w:rsidRPr="007D16F4" w:rsidRDefault="000A601E" w:rsidP="0029260A">
            <w:pPr>
              <w:rPr>
                <w:sz w:val="18"/>
                <w:szCs w:val="18"/>
              </w:rPr>
            </w:pPr>
            <w:r w:rsidRPr="007D16F4">
              <w:rPr>
                <w:sz w:val="18"/>
                <w:szCs w:val="18"/>
              </w:rPr>
              <w:t>Model Integrity</w:t>
            </w:r>
          </w:p>
          <w:p w14:paraId="24AFEA5F" w14:textId="070DCEB2" w:rsidR="00A8712D" w:rsidRPr="007D16F4" w:rsidRDefault="000A601E" w:rsidP="0029260A">
            <w:pPr>
              <w:rPr>
                <w:sz w:val="18"/>
                <w:szCs w:val="18"/>
              </w:rPr>
            </w:pPr>
            <w:r w:rsidRPr="007D16F4">
              <w:rPr>
                <w:sz w:val="18"/>
                <w:szCs w:val="18"/>
              </w:rPr>
              <w:t>Checks</w:t>
            </w:r>
          </w:p>
        </w:tc>
        <w:tc>
          <w:tcPr>
            <w:tcW w:w="2430" w:type="dxa"/>
          </w:tcPr>
          <w:p w14:paraId="6D42E0DD" w14:textId="77777777" w:rsidR="00E04636" w:rsidRPr="007D16F4" w:rsidRDefault="00E04636" w:rsidP="0029260A">
            <w:pPr>
              <w:rPr>
                <w:sz w:val="18"/>
                <w:szCs w:val="18"/>
              </w:rPr>
            </w:pPr>
            <w:r w:rsidRPr="007D16F4">
              <w:rPr>
                <w:sz w:val="18"/>
                <w:szCs w:val="18"/>
              </w:rPr>
              <w:t>Resolve model</w:t>
            </w:r>
          </w:p>
          <w:p w14:paraId="39B96F21" w14:textId="3EE37FB7" w:rsidR="00E04636" w:rsidRPr="007D16F4" w:rsidRDefault="001E6C21" w:rsidP="0029260A">
            <w:pPr>
              <w:rPr>
                <w:sz w:val="18"/>
                <w:szCs w:val="18"/>
              </w:rPr>
            </w:pPr>
            <w:r w:rsidRPr="007D16F4">
              <w:rPr>
                <w:sz w:val="18"/>
                <w:szCs w:val="18"/>
              </w:rPr>
              <w:t>E</w:t>
            </w:r>
            <w:r w:rsidR="00E04636" w:rsidRPr="007D16F4">
              <w:rPr>
                <w:sz w:val="18"/>
                <w:szCs w:val="18"/>
              </w:rPr>
              <w:t>rrors</w:t>
            </w:r>
            <w:r>
              <w:rPr>
                <w:sz w:val="18"/>
                <w:szCs w:val="18"/>
              </w:rPr>
              <w:t xml:space="preserve">, </w:t>
            </w:r>
            <w:r w:rsidR="00E04636" w:rsidRPr="007D16F4">
              <w:rPr>
                <w:sz w:val="18"/>
                <w:szCs w:val="18"/>
              </w:rPr>
              <w:t>purge</w:t>
            </w:r>
          </w:p>
          <w:p w14:paraId="0BBEFE21" w14:textId="6ABCAA24" w:rsidR="00A8712D" w:rsidRPr="007D16F4" w:rsidRDefault="00E04636" w:rsidP="0029260A">
            <w:pPr>
              <w:rPr>
                <w:sz w:val="18"/>
                <w:szCs w:val="18"/>
              </w:rPr>
            </w:pPr>
            <w:r w:rsidRPr="007D16F4">
              <w:rPr>
                <w:sz w:val="18"/>
                <w:szCs w:val="18"/>
              </w:rPr>
              <w:t>unused files</w:t>
            </w:r>
            <w:r w:rsidR="001E6C21">
              <w:rPr>
                <w:sz w:val="18"/>
                <w:szCs w:val="18"/>
              </w:rPr>
              <w:t xml:space="preserve">, verify </w:t>
            </w:r>
            <w:r w:rsidR="00CF41F1">
              <w:rPr>
                <w:sz w:val="18"/>
                <w:szCs w:val="18"/>
              </w:rPr>
              <w:t>workspace elements (feature definitions, item types, etc.)</w:t>
            </w:r>
          </w:p>
        </w:tc>
        <w:tc>
          <w:tcPr>
            <w:tcW w:w="1890" w:type="dxa"/>
          </w:tcPr>
          <w:p w14:paraId="3927F3A2" w14:textId="54E649CF" w:rsidR="00A8712D" w:rsidRPr="007D16F4" w:rsidRDefault="00E04636" w:rsidP="0029260A">
            <w:pPr>
              <w:rPr>
                <w:sz w:val="18"/>
                <w:szCs w:val="18"/>
              </w:rPr>
            </w:pPr>
            <w:r w:rsidRPr="007D16F4">
              <w:rPr>
                <w:sz w:val="18"/>
                <w:szCs w:val="18"/>
              </w:rPr>
              <w:t>All</w:t>
            </w:r>
          </w:p>
        </w:tc>
        <w:tc>
          <w:tcPr>
            <w:tcW w:w="2250" w:type="dxa"/>
          </w:tcPr>
          <w:p w14:paraId="37DF2B90" w14:textId="2561D489" w:rsidR="00E04636" w:rsidRPr="007D16F4" w:rsidRDefault="00E04636" w:rsidP="0029260A">
            <w:pPr>
              <w:rPr>
                <w:sz w:val="18"/>
                <w:szCs w:val="18"/>
              </w:rPr>
            </w:pPr>
            <w:r w:rsidRPr="007D16F4">
              <w:rPr>
                <w:sz w:val="18"/>
                <w:szCs w:val="18"/>
              </w:rPr>
              <w:t>OpenRoads,</w:t>
            </w:r>
            <w:r w:rsidR="00CC4F45">
              <w:rPr>
                <w:sz w:val="18"/>
                <w:szCs w:val="18"/>
              </w:rPr>
              <w:t xml:space="preserve"> ProjectWise,</w:t>
            </w:r>
          </w:p>
          <w:p w14:paraId="07970510" w14:textId="77777777" w:rsidR="00E04636" w:rsidRPr="007D16F4" w:rsidRDefault="00E04636" w:rsidP="0029260A">
            <w:pPr>
              <w:rPr>
                <w:sz w:val="18"/>
                <w:szCs w:val="18"/>
              </w:rPr>
            </w:pPr>
            <w:r w:rsidRPr="007D16F4">
              <w:rPr>
                <w:sz w:val="18"/>
                <w:szCs w:val="18"/>
              </w:rPr>
              <w:t>Bentley</w:t>
            </w:r>
          </w:p>
          <w:p w14:paraId="4CBA57CE" w14:textId="47A9F0CF" w:rsidR="00A8712D" w:rsidRPr="007D16F4" w:rsidRDefault="00E04636" w:rsidP="0029260A">
            <w:pPr>
              <w:rPr>
                <w:sz w:val="18"/>
                <w:szCs w:val="18"/>
              </w:rPr>
            </w:pPr>
            <w:r w:rsidRPr="007D16F4">
              <w:rPr>
                <w:sz w:val="18"/>
                <w:szCs w:val="18"/>
              </w:rPr>
              <w:t>Infrastructure Cloud</w:t>
            </w:r>
          </w:p>
        </w:tc>
        <w:tc>
          <w:tcPr>
            <w:tcW w:w="1705" w:type="dxa"/>
          </w:tcPr>
          <w:p w14:paraId="23C75E64" w14:textId="512B8919" w:rsidR="00A8712D" w:rsidRPr="007D16F4" w:rsidRDefault="0097085D" w:rsidP="0029260A">
            <w:pPr>
              <w:rPr>
                <w:sz w:val="18"/>
                <w:szCs w:val="18"/>
              </w:rPr>
            </w:pPr>
            <w:r w:rsidRPr="007D16F4">
              <w:rPr>
                <w:sz w:val="18"/>
                <w:szCs w:val="18"/>
              </w:rPr>
              <w:t>Continuous</w:t>
            </w:r>
            <w:r w:rsidR="00CF41F1">
              <w:rPr>
                <w:sz w:val="18"/>
                <w:szCs w:val="18"/>
              </w:rPr>
              <w:t>, Quality Control Periods</w:t>
            </w:r>
          </w:p>
        </w:tc>
      </w:tr>
      <w:tr w:rsidR="0097085D" w14:paraId="48AA55CE" w14:textId="77777777" w:rsidTr="00CF41F1">
        <w:trPr>
          <w:trHeight w:val="881"/>
          <w:jc w:val="center"/>
        </w:trPr>
        <w:tc>
          <w:tcPr>
            <w:tcW w:w="1795" w:type="dxa"/>
            <w:vAlign w:val="center"/>
          </w:tcPr>
          <w:p w14:paraId="7E841F11" w14:textId="683DC364" w:rsidR="00A8712D" w:rsidRPr="007D16F4" w:rsidRDefault="00A34D2F" w:rsidP="006379E8">
            <w:pPr>
              <w:rPr>
                <w:sz w:val="18"/>
                <w:szCs w:val="18"/>
              </w:rPr>
            </w:pPr>
            <w:r w:rsidRPr="007D16F4">
              <w:rPr>
                <w:sz w:val="18"/>
                <w:szCs w:val="18"/>
              </w:rPr>
              <w:t>Synchronize iTwin Files</w:t>
            </w:r>
          </w:p>
        </w:tc>
        <w:tc>
          <w:tcPr>
            <w:tcW w:w="2430" w:type="dxa"/>
            <w:vAlign w:val="center"/>
          </w:tcPr>
          <w:p w14:paraId="2DA8D2FA" w14:textId="1BB5EBE7" w:rsidR="00A8712D" w:rsidRPr="007D16F4" w:rsidRDefault="00A34D2F" w:rsidP="006379E8">
            <w:pPr>
              <w:rPr>
                <w:sz w:val="18"/>
                <w:szCs w:val="18"/>
              </w:rPr>
            </w:pPr>
            <w:r w:rsidRPr="007D16F4">
              <w:rPr>
                <w:sz w:val="18"/>
                <w:szCs w:val="18"/>
              </w:rPr>
              <w:t>Update Design Files in iTwin model</w:t>
            </w:r>
          </w:p>
        </w:tc>
        <w:tc>
          <w:tcPr>
            <w:tcW w:w="1890" w:type="dxa"/>
          </w:tcPr>
          <w:p w14:paraId="40B287C7" w14:textId="73A2FE9D" w:rsidR="00A8712D" w:rsidRPr="007D16F4" w:rsidRDefault="0097085D" w:rsidP="0029260A">
            <w:pPr>
              <w:rPr>
                <w:sz w:val="18"/>
                <w:szCs w:val="18"/>
              </w:rPr>
            </w:pPr>
            <w:r w:rsidRPr="007D16F4">
              <w:rPr>
                <w:sz w:val="18"/>
                <w:szCs w:val="18"/>
              </w:rPr>
              <w:t>Model Manager</w:t>
            </w:r>
          </w:p>
        </w:tc>
        <w:tc>
          <w:tcPr>
            <w:tcW w:w="2250" w:type="dxa"/>
          </w:tcPr>
          <w:p w14:paraId="1C0FB7A9" w14:textId="11C3729B" w:rsidR="00A8712D" w:rsidRPr="007D16F4" w:rsidRDefault="0097085D" w:rsidP="0029260A">
            <w:pPr>
              <w:rPr>
                <w:sz w:val="18"/>
                <w:szCs w:val="18"/>
              </w:rPr>
            </w:pPr>
            <w:r w:rsidRPr="007D16F4">
              <w:rPr>
                <w:sz w:val="18"/>
                <w:szCs w:val="18"/>
              </w:rPr>
              <w:t>Bentley Infrastructure Cloud</w:t>
            </w:r>
          </w:p>
        </w:tc>
        <w:tc>
          <w:tcPr>
            <w:tcW w:w="1705" w:type="dxa"/>
          </w:tcPr>
          <w:p w14:paraId="2205841F" w14:textId="50BE23B2" w:rsidR="00A8712D" w:rsidRPr="007D16F4" w:rsidRDefault="00CF41F1" w:rsidP="0029260A">
            <w:pPr>
              <w:rPr>
                <w:sz w:val="18"/>
                <w:szCs w:val="18"/>
              </w:rPr>
            </w:pPr>
            <w:r w:rsidRPr="00CF41F1">
              <w:rPr>
                <w:sz w:val="18"/>
                <w:szCs w:val="18"/>
              </w:rPr>
              <w:t>Quality Control Periods</w:t>
            </w:r>
            <w:r>
              <w:rPr>
                <w:sz w:val="18"/>
                <w:szCs w:val="18"/>
              </w:rPr>
              <w:t xml:space="preserve">, </w:t>
            </w:r>
            <w:r w:rsidR="0097085D" w:rsidRPr="007D16F4">
              <w:rPr>
                <w:sz w:val="18"/>
                <w:szCs w:val="18"/>
              </w:rPr>
              <w:t>Submittal Period, Design Updates</w:t>
            </w:r>
          </w:p>
        </w:tc>
      </w:tr>
    </w:tbl>
    <w:p w14:paraId="49DBC641" w14:textId="2203C351" w:rsidR="0097085D" w:rsidRPr="0097085D" w:rsidRDefault="0097085D" w:rsidP="0097085D"/>
    <w:p w14:paraId="4FAD3770" w14:textId="77777777" w:rsidR="00094E42" w:rsidRPr="00094E42" w:rsidRDefault="00094E42" w:rsidP="00094E42">
      <w:pPr>
        <w:rPr>
          <w:rFonts w:asciiTheme="majorHAnsi" w:eastAsiaTheme="majorEastAsia" w:hAnsiTheme="majorHAnsi" w:cstheme="majorBidi"/>
          <w:sz w:val="36"/>
          <w:szCs w:val="44"/>
        </w:rPr>
        <w:sectPr w:rsidR="00094E42" w:rsidRPr="00094E42" w:rsidSect="003B3D54">
          <w:pgSz w:w="12240" w:h="15840"/>
          <w:pgMar w:top="2250" w:right="1080" w:bottom="1440" w:left="1080" w:header="720" w:footer="530" w:gutter="0"/>
          <w:cols w:space="720"/>
          <w:docGrid w:linePitch="360"/>
        </w:sectPr>
      </w:pPr>
    </w:p>
    <w:p w14:paraId="55D0E71A" w14:textId="357ACCBF" w:rsidR="00094E42" w:rsidRPr="001670DA" w:rsidRDefault="000171A2" w:rsidP="00930F1F">
      <w:pPr>
        <w:pStyle w:val="Heading2"/>
      </w:pPr>
      <w:bookmarkStart w:id="63" w:name="_Toc234508103"/>
      <w:r>
        <w:lastRenderedPageBreak/>
        <w:t>CONSTRUCTION ADMINISTRATION PHASE</w:t>
      </w:r>
      <w:bookmarkEnd w:id="63"/>
    </w:p>
    <w:p w14:paraId="0785C6F1" w14:textId="5AFF45C5" w:rsidR="00304F77" w:rsidRDefault="00304F77" w:rsidP="00961425">
      <w:pPr>
        <w:pStyle w:val="Heading3"/>
      </w:pPr>
      <w:bookmarkStart w:id="64" w:name="_Toc234508104"/>
      <w:r>
        <w:t>Letting</w:t>
      </w:r>
      <w:bookmarkEnd w:id="64"/>
    </w:p>
    <w:p w14:paraId="291F689F" w14:textId="1313A981" w:rsidR="00F71322" w:rsidRDefault="00DD20E5" w:rsidP="00304F77">
      <w:r w:rsidRPr="00DD20E5">
        <w:t>Prior to the letting phas</w:t>
      </w:r>
      <w:r>
        <w:t>e</w:t>
      </w:r>
      <w:r w:rsidR="007C0C16">
        <w:t xml:space="preserve"> commencing</w:t>
      </w:r>
      <w:r w:rsidRPr="00DD20E5">
        <w:t xml:space="preserve">, coordination with local AGC </w:t>
      </w:r>
      <w:r w:rsidR="007C0C16">
        <w:t xml:space="preserve">stakeholders is encouraged to establish project expectations </w:t>
      </w:r>
      <w:r w:rsidR="00386D91">
        <w:t xml:space="preserve">and gather feedback from local contractors. </w:t>
      </w:r>
      <w:r>
        <w:t>I</w:t>
      </w:r>
      <w:r w:rsidR="0079295A">
        <w:t>t is recommended</w:t>
      </w:r>
      <w:r w:rsidR="0079295A" w:rsidRPr="0079295A">
        <w:t xml:space="preserve"> </w:t>
      </w:r>
      <w:r w:rsidR="0079295A">
        <w:t>to</w:t>
      </w:r>
      <w:r w:rsidR="0079295A" w:rsidRPr="0079295A">
        <w:t xml:space="preserve"> </w:t>
      </w:r>
      <w:r w:rsidR="0079295A">
        <w:t>hold</w:t>
      </w:r>
      <w:r w:rsidR="0079295A" w:rsidRPr="0079295A">
        <w:t xml:space="preserve"> mandatory pre-bid meetings to ensure prospective bidders understand the technical requirements of navigating a model-based environment and the software tools required for estimation</w:t>
      </w:r>
      <w:r w:rsidR="00C62795">
        <w:t>, construction and inspection</w:t>
      </w:r>
      <w:r w:rsidR="0079295A" w:rsidRPr="0079295A">
        <w:t>.</w:t>
      </w:r>
      <w:r w:rsidR="00001AC8">
        <w:t xml:space="preserve"> </w:t>
      </w:r>
    </w:p>
    <w:p w14:paraId="5537C62C" w14:textId="408AD523" w:rsidR="00030206" w:rsidRDefault="00001AC8" w:rsidP="00304F77">
      <w:r>
        <w:t>Triple-zero (000)</w:t>
      </w:r>
      <w:r w:rsidRPr="00001AC8">
        <w:t xml:space="preserve"> Special Provisions</w:t>
      </w:r>
      <w:r w:rsidR="00C62795">
        <w:t xml:space="preserve"> </w:t>
      </w:r>
      <w:r>
        <w:t xml:space="preserve">are also recommended to be included in the letting package, as </w:t>
      </w:r>
      <w:r w:rsidR="006B3553">
        <w:t xml:space="preserve">this document will </w:t>
      </w:r>
      <w:r w:rsidR="006B3553" w:rsidRPr="006B3553">
        <w:t xml:space="preserve">establish </w:t>
      </w:r>
      <w:r w:rsidR="006B3553">
        <w:t xml:space="preserve">MALD expectations. </w:t>
      </w:r>
      <w:r w:rsidR="00C35C3C" w:rsidRPr="00C35C3C">
        <w:t>These provisions specifically outline the hierarchy of data, defining which digital files take precedence in the event of a discrepancy</w:t>
      </w:r>
      <w:r w:rsidR="00C35C3C">
        <w:t>. Examples from previous projects</w:t>
      </w:r>
      <w:r w:rsidR="00395162">
        <w:t xml:space="preserve"> can be provided to the pilot project team </w:t>
      </w:r>
      <w:r w:rsidR="00C35C3C">
        <w:t>per request.</w:t>
      </w:r>
    </w:p>
    <w:p w14:paraId="7974FE43" w14:textId="2C057196" w:rsidR="0079295A" w:rsidRPr="00304F77" w:rsidRDefault="0079295A" w:rsidP="00304F77">
      <w:r>
        <w:t>As letting requirements for TxDOT digital delivery projects continue to evolve</w:t>
      </w:r>
      <w:r w:rsidR="000E75AD">
        <w:t xml:space="preserve">, </w:t>
      </w:r>
      <w:r w:rsidR="000E75AD" w:rsidRPr="000E75AD">
        <w:t>pilot teams will be informed of best practices and procedures</w:t>
      </w:r>
      <w:r w:rsidR="000E75AD">
        <w:t xml:space="preserve"> to prepare.</w:t>
      </w:r>
    </w:p>
    <w:p w14:paraId="1C72761E" w14:textId="7B2B8106" w:rsidR="00304F77" w:rsidRDefault="00094E42" w:rsidP="00961425">
      <w:pPr>
        <w:pStyle w:val="Heading3"/>
      </w:pPr>
      <w:bookmarkStart w:id="65" w:name="_Toc234508105"/>
      <w:r>
        <w:t>C</w:t>
      </w:r>
      <w:r w:rsidR="00CB264C">
        <w:t xml:space="preserve">onstruction </w:t>
      </w:r>
      <w:r>
        <w:t>Phase Process</w:t>
      </w:r>
      <w:bookmarkEnd w:id="65"/>
    </w:p>
    <w:p w14:paraId="2631CC1A" w14:textId="6D480271" w:rsidR="00DD4FDF" w:rsidRPr="00DD4FDF" w:rsidRDefault="00C335FE" w:rsidP="00DD4FDF">
      <w:r>
        <w:t xml:space="preserve">Information pertaining to </w:t>
      </w:r>
      <w:r w:rsidR="00B205F3">
        <w:t xml:space="preserve">project specific construction processes and timelines will be included </w:t>
      </w:r>
      <w:r w:rsidR="004154FD">
        <w:t>closer to letting.</w:t>
      </w:r>
    </w:p>
    <w:p w14:paraId="7321D66E" w14:textId="77777777" w:rsidR="00304F77" w:rsidRDefault="00304F77" w:rsidP="00304F77"/>
    <w:p w14:paraId="1B049CC5" w14:textId="11ADBFB8" w:rsidR="00304F77" w:rsidRPr="00304F77" w:rsidRDefault="00304F77" w:rsidP="00304F77">
      <w:pPr>
        <w:sectPr w:rsidR="00304F77" w:rsidRPr="00304F77" w:rsidSect="001670DA">
          <w:pgSz w:w="12240" w:h="15840"/>
          <w:pgMar w:top="2250" w:right="1080" w:bottom="1440" w:left="1080" w:header="720" w:footer="530" w:gutter="0"/>
          <w:cols w:space="720"/>
          <w:docGrid w:linePitch="360"/>
        </w:sectPr>
      </w:pPr>
    </w:p>
    <w:p w14:paraId="1AFEEE7C" w14:textId="529FD4E2" w:rsidR="00892D6E" w:rsidRDefault="004D63AC" w:rsidP="00930F1F">
      <w:pPr>
        <w:pStyle w:val="Heading2"/>
      </w:pPr>
      <w:bookmarkStart w:id="66" w:name="_Toc234508106"/>
      <w:r>
        <w:lastRenderedPageBreak/>
        <w:t>APPENDIX</w:t>
      </w:r>
      <w:r w:rsidR="009910CE">
        <w:t xml:space="preserve"> A</w:t>
      </w:r>
      <w:r w:rsidR="00D6415C">
        <w:t xml:space="preserve"> – </w:t>
      </w:r>
      <w:r w:rsidR="00930F1F">
        <w:rPr>
          <w:caps w:val="0"/>
        </w:rPr>
        <w:t>Project LOD Specifications</w:t>
      </w:r>
      <w:bookmarkEnd w:id="66"/>
    </w:p>
    <w:p w14:paraId="1063D7F7" w14:textId="77777777" w:rsidR="009910CE" w:rsidRDefault="009910CE" w:rsidP="009910CE"/>
    <w:p w14:paraId="0C704D3D" w14:textId="07D46922" w:rsidR="009910CE" w:rsidRPr="009910CE" w:rsidRDefault="009910CE" w:rsidP="009910CE">
      <w:r>
        <w:br w:type="page"/>
      </w:r>
    </w:p>
    <w:p w14:paraId="630B751E" w14:textId="526DCE07" w:rsidR="00CE1E1B" w:rsidRDefault="00CE1E1B" w:rsidP="00CF41F1">
      <w:pPr>
        <w:pStyle w:val="Caption"/>
        <w:jc w:val="center"/>
      </w:pPr>
      <w:bookmarkStart w:id="67" w:name="_Toc225496078"/>
      <w:r w:rsidRPr="00CE1E1B">
        <w:lastRenderedPageBreak/>
        <w:t xml:space="preserve">Table </w:t>
      </w:r>
      <w:r w:rsidR="00A0004B">
        <w:t>10</w:t>
      </w:r>
      <w:r w:rsidRPr="00CE1E1B">
        <w:t xml:space="preserve"> – Project Level of Development </w:t>
      </w:r>
      <w:r w:rsidR="00D6415C">
        <w:t>Specifications</w:t>
      </w:r>
      <w:bookmarkEnd w:id="67"/>
    </w:p>
    <w:p w14:paraId="642DE4BD" w14:textId="1D17C42B" w:rsidR="009C41A0" w:rsidRPr="00714F74" w:rsidRDefault="00714F74" w:rsidP="00714F74">
      <w:pPr>
        <w:spacing w:after="120"/>
        <w:jc w:val="center"/>
        <w:rPr>
          <w:b/>
          <w:bCs/>
          <w:i/>
          <w:iCs/>
          <w:sz w:val="20"/>
          <w:szCs w:val="20"/>
        </w:rPr>
      </w:pPr>
      <w:r w:rsidRPr="00714F74">
        <w:rPr>
          <w:b/>
          <w:bCs/>
          <w:i/>
          <w:iCs/>
          <w:sz w:val="20"/>
          <w:szCs w:val="20"/>
        </w:rPr>
        <w:t>TRAFFIC CONTROL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65"/>
        <w:gridCol w:w="1170"/>
        <w:gridCol w:w="1260"/>
        <w:gridCol w:w="3775"/>
      </w:tblGrid>
      <w:tr w:rsidR="00A768AF" w:rsidRPr="00714F74" w14:paraId="38BB2607" w14:textId="1FB4E1BB" w:rsidTr="00714F74">
        <w:trPr>
          <w:trHeight w:val="368"/>
          <w:tblHeader/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  <w:hideMark/>
          </w:tcPr>
          <w:p w14:paraId="4998FDDA" w14:textId="252F93BD" w:rsidR="00A768AF" w:rsidRPr="00714F74" w:rsidRDefault="00A768AF" w:rsidP="00714F74">
            <w:pPr>
              <w:spacing w:after="0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714F74">
              <w:rPr>
                <w:b/>
                <w:bCs/>
                <w:color w:val="002E69" w:themeColor="accent1"/>
                <w:sz w:val="18"/>
                <w:szCs w:val="18"/>
              </w:rPr>
              <w:t>Item/Element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  <w:hideMark/>
          </w:tcPr>
          <w:p w14:paraId="0D4F7B00" w14:textId="35E14835" w:rsidR="00A768AF" w:rsidRPr="00714F74" w:rsidRDefault="005F063E" w:rsidP="00714F74">
            <w:pPr>
              <w:spacing w:after="0"/>
              <w:jc w:val="center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714F74">
              <w:rPr>
                <w:b/>
                <w:bCs/>
                <w:color w:val="002E69" w:themeColor="accent1"/>
                <w:sz w:val="18"/>
                <w:szCs w:val="18"/>
              </w:rPr>
              <w:t xml:space="preserve">Spec </w:t>
            </w:r>
            <w:r w:rsidR="006341CE" w:rsidRPr="00714F74">
              <w:rPr>
                <w:b/>
                <w:bCs/>
                <w:color w:val="002E69" w:themeColor="accent1"/>
                <w:sz w:val="18"/>
                <w:szCs w:val="18"/>
              </w:rPr>
              <w:t>#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  <w:hideMark/>
          </w:tcPr>
          <w:p w14:paraId="3D2E6A92" w14:textId="400646A0" w:rsidR="00A768AF" w:rsidRPr="00714F74" w:rsidRDefault="005F063E" w:rsidP="00714F74">
            <w:pPr>
              <w:spacing w:after="0"/>
              <w:jc w:val="center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714F74">
              <w:rPr>
                <w:b/>
                <w:bCs/>
                <w:color w:val="002E69" w:themeColor="accent1"/>
                <w:sz w:val="18"/>
                <w:szCs w:val="18"/>
              </w:rPr>
              <w:t xml:space="preserve">LOD </w:t>
            </w:r>
            <w:r w:rsidR="00831211" w:rsidRPr="00714F74">
              <w:rPr>
                <w:b/>
                <w:bCs/>
                <w:color w:val="002E69" w:themeColor="accent1"/>
                <w:sz w:val="18"/>
                <w:szCs w:val="18"/>
              </w:rPr>
              <w:t>#</w:t>
            </w:r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</w:tcPr>
          <w:p w14:paraId="7944944D" w14:textId="59767B01" w:rsidR="00A768AF" w:rsidRPr="00714F74" w:rsidRDefault="00A768AF" w:rsidP="00714F74">
            <w:pPr>
              <w:spacing w:after="0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714F74">
              <w:rPr>
                <w:b/>
                <w:bCs/>
                <w:color w:val="002E69" w:themeColor="accent1"/>
                <w:sz w:val="18"/>
                <w:szCs w:val="18"/>
              </w:rPr>
              <w:t>Description</w:t>
            </w:r>
          </w:p>
        </w:tc>
      </w:tr>
      <w:tr w:rsidR="00A768AF" w:rsidRPr="00714F74" w14:paraId="4448D491" w14:textId="386D123F" w:rsidTr="006341CE">
        <w:trPr>
          <w:trHeight w:val="317"/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CCC1D" w14:textId="5472BFE8" w:rsidR="00A768AF" w:rsidRPr="00714F74" w:rsidRDefault="00A768AF" w:rsidP="00AB1FCD">
            <w:pPr>
              <w:rPr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F3AF8" w14:textId="5A9C07BA" w:rsidR="00A768AF" w:rsidRPr="00714F74" w:rsidRDefault="00A768AF" w:rsidP="006341CE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0C0B" w14:textId="54A50ACC" w:rsidR="00A768AF" w:rsidRPr="00714F74" w:rsidRDefault="00A768AF" w:rsidP="006341CE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BDF2" w14:textId="77777777" w:rsidR="00A768AF" w:rsidRPr="00714F74" w:rsidRDefault="00A768AF" w:rsidP="00AB1FCD">
            <w:pPr>
              <w:rPr>
                <w:sz w:val="18"/>
                <w:szCs w:val="18"/>
              </w:rPr>
            </w:pPr>
          </w:p>
        </w:tc>
      </w:tr>
      <w:tr w:rsidR="00A768AF" w:rsidRPr="00714F74" w14:paraId="319F8D14" w14:textId="5FF675AA" w:rsidTr="006341CE">
        <w:trPr>
          <w:trHeight w:val="317"/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82842" w14:textId="54C0CFF8" w:rsidR="00A768AF" w:rsidRPr="00714F74" w:rsidRDefault="00A768AF" w:rsidP="00AB1FCD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D6271" w14:textId="77777777" w:rsidR="00A768AF" w:rsidRPr="00714F74" w:rsidRDefault="00A768AF" w:rsidP="006341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64345" w14:textId="77777777" w:rsidR="00A768AF" w:rsidRPr="00714F74" w:rsidRDefault="00A768AF" w:rsidP="006341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F040" w14:textId="77777777" w:rsidR="00A768AF" w:rsidRPr="00714F74" w:rsidRDefault="00A768AF" w:rsidP="00AB1FCD">
            <w:pPr>
              <w:rPr>
                <w:sz w:val="18"/>
                <w:szCs w:val="18"/>
              </w:rPr>
            </w:pPr>
          </w:p>
        </w:tc>
      </w:tr>
      <w:tr w:rsidR="00A768AF" w:rsidRPr="00714F74" w14:paraId="67E61733" w14:textId="449F8569" w:rsidTr="006341CE">
        <w:trPr>
          <w:trHeight w:val="317"/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89C7F" w14:textId="77777777" w:rsidR="00A768AF" w:rsidRPr="00714F74" w:rsidRDefault="00A768AF" w:rsidP="00AB1FCD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866EF" w14:textId="77777777" w:rsidR="00A768AF" w:rsidRPr="00714F74" w:rsidRDefault="00A768AF" w:rsidP="006341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1E4DE" w14:textId="77777777" w:rsidR="00A768AF" w:rsidRPr="00714F74" w:rsidRDefault="00A768AF" w:rsidP="006341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DDC5" w14:textId="77777777" w:rsidR="00A768AF" w:rsidRPr="00714F74" w:rsidRDefault="00A768AF" w:rsidP="00AB1FCD">
            <w:pPr>
              <w:rPr>
                <w:sz w:val="18"/>
                <w:szCs w:val="18"/>
              </w:rPr>
            </w:pPr>
          </w:p>
        </w:tc>
      </w:tr>
    </w:tbl>
    <w:p w14:paraId="03F74DDD" w14:textId="6ACB4420" w:rsidR="009C41A0" w:rsidRPr="00714F74" w:rsidRDefault="00714F74" w:rsidP="00714F74">
      <w:pPr>
        <w:spacing w:before="120" w:after="120"/>
        <w:jc w:val="center"/>
        <w:rPr>
          <w:b/>
          <w:bCs/>
          <w:i/>
          <w:iCs/>
          <w:sz w:val="20"/>
          <w:szCs w:val="20"/>
        </w:rPr>
      </w:pPr>
      <w:r w:rsidRPr="00714F74">
        <w:rPr>
          <w:b/>
          <w:bCs/>
          <w:i/>
          <w:iCs/>
          <w:sz w:val="20"/>
          <w:szCs w:val="20"/>
        </w:rPr>
        <w:t>ROADWAY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65"/>
        <w:gridCol w:w="1170"/>
        <w:gridCol w:w="1260"/>
        <w:gridCol w:w="3775"/>
      </w:tblGrid>
      <w:tr w:rsidR="00714F74" w:rsidRPr="00714F74" w14:paraId="4AA9BC8A" w14:textId="77777777" w:rsidTr="00714F74">
        <w:trPr>
          <w:trHeight w:val="368"/>
          <w:tblHeader/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  <w:hideMark/>
          </w:tcPr>
          <w:p w14:paraId="3E550254" w14:textId="77777777" w:rsidR="00714F74" w:rsidRPr="00714F74" w:rsidRDefault="00714F74" w:rsidP="005576DC">
            <w:pPr>
              <w:spacing w:after="0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714F74">
              <w:rPr>
                <w:b/>
                <w:bCs/>
                <w:color w:val="002E69" w:themeColor="accent1"/>
                <w:sz w:val="18"/>
                <w:szCs w:val="18"/>
              </w:rPr>
              <w:t>Item/Element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  <w:hideMark/>
          </w:tcPr>
          <w:p w14:paraId="5E473225" w14:textId="77777777" w:rsidR="00714F74" w:rsidRPr="00714F74" w:rsidRDefault="00714F74" w:rsidP="005576DC">
            <w:pPr>
              <w:spacing w:after="0"/>
              <w:jc w:val="center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714F74">
              <w:rPr>
                <w:b/>
                <w:bCs/>
                <w:color w:val="002E69" w:themeColor="accent1"/>
                <w:sz w:val="18"/>
                <w:szCs w:val="18"/>
              </w:rPr>
              <w:t>Spec #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  <w:hideMark/>
          </w:tcPr>
          <w:p w14:paraId="6C5BA947" w14:textId="77777777" w:rsidR="00714F74" w:rsidRPr="00714F74" w:rsidRDefault="00714F74" w:rsidP="005576DC">
            <w:pPr>
              <w:spacing w:after="0"/>
              <w:jc w:val="center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714F74">
              <w:rPr>
                <w:b/>
                <w:bCs/>
                <w:color w:val="002E69" w:themeColor="accent1"/>
                <w:sz w:val="18"/>
                <w:szCs w:val="18"/>
              </w:rPr>
              <w:t>LOD #</w:t>
            </w:r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</w:tcPr>
          <w:p w14:paraId="137A01F4" w14:textId="77777777" w:rsidR="00714F74" w:rsidRPr="00714F74" w:rsidRDefault="00714F74" w:rsidP="005576DC">
            <w:pPr>
              <w:spacing w:after="0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714F74">
              <w:rPr>
                <w:b/>
                <w:bCs/>
                <w:color w:val="002E69" w:themeColor="accent1"/>
                <w:sz w:val="18"/>
                <w:szCs w:val="18"/>
              </w:rPr>
              <w:t>Description</w:t>
            </w:r>
          </w:p>
        </w:tc>
      </w:tr>
      <w:tr w:rsidR="00A768AF" w:rsidRPr="00714F74" w14:paraId="20BEDB1C" w14:textId="2C93CE8A" w:rsidTr="006341CE">
        <w:trPr>
          <w:trHeight w:val="317"/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CA628" w14:textId="0981D3BF" w:rsidR="00A768AF" w:rsidRPr="00714F74" w:rsidRDefault="00A768AF" w:rsidP="00AB1FCD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EF1D9" w14:textId="3E98DDCD" w:rsidR="00A768AF" w:rsidRPr="00714F74" w:rsidRDefault="00A768AF" w:rsidP="006341CE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D6D8" w14:textId="3AF0AFE6" w:rsidR="00A768AF" w:rsidRPr="00714F74" w:rsidRDefault="00A768AF" w:rsidP="006341CE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56C7" w14:textId="77777777" w:rsidR="00A768AF" w:rsidRPr="00714F74" w:rsidRDefault="00A768AF" w:rsidP="00AB1FCD">
            <w:pPr>
              <w:rPr>
                <w:sz w:val="18"/>
                <w:szCs w:val="18"/>
              </w:rPr>
            </w:pPr>
          </w:p>
        </w:tc>
      </w:tr>
      <w:tr w:rsidR="00A768AF" w:rsidRPr="00714F74" w14:paraId="2A975BF7" w14:textId="2E398600" w:rsidTr="006341CE">
        <w:trPr>
          <w:trHeight w:val="317"/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778F" w14:textId="77777777" w:rsidR="00A768AF" w:rsidRPr="00714F74" w:rsidRDefault="00A768AF" w:rsidP="00AB1FCD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894F" w14:textId="77777777" w:rsidR="00A768AF" w:rsidRPr="00714F74" w:rsidRDefault="00A768AF" w:rsidP="006341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D65CE" w14:textId="77777777" w:rsidR="00A768AF" w:rsidRPr="00714F74" w:rsidRDefault="00A768AF" w:rsidP="006341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728F" w14:textId="77777777" w:rsidR="00A768AF" w:rsidRPr="00714F74" w:rsidRDefault="00A768AF" w:rsidP="00AB1FCD">
            <w:pPr>
              <w:rPr>
                <w:sz w:val="18"/>
                <w:szCs w:val="18"/>
              </w:rPr>
            </w:pPr>
          </w:p>
        </w:tc>
      </w:tr>
      <w:tr w:rsidR="00A768AF" w:rsidRPr="00714F74" w14:paraId="5E01F065" w14:textId="010FA0F6" w:rsidTr="006341CE">
        <w:trPr>
          <w:trHeight w:val="317"/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CDB75" w14:textId="77777777" w:rsidR="00A768AF" w:rsidRPr="00714F74" w:rsidRDefault="00A768AF" w:rsidP="00AB1FCD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BE2A9" w14:textId="77777777" w:rsidR="00A768AF" w:rsidRPr="00714F74" w:rsidRDefault="00A768AF" w:rsidP="006341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327FE" w14:textId="77777777" w:rsidR="00A768AF" w:rsidRPr="00714F74" w:rsidRDefault="00A768AF" w:rsidP="006341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9D36" w14:textId="77777777" w:rsidR="00A768AF" w:rsidRPr="00714F74" w:rsidRDefault="00A768AF" w:rsidP="00AB1FCD">
            <w:pPr>
              <w:rPr>
                <w:sz w:val="18"/>
                <w:szCs w:val="18"/>
              </w:rPr>
            </w:pPr>
          </w:p>
        </w:tc>
      </w:tr>
    </w:tbl>
    <w:p w14:paraId="12FB94E7" w14:textId="3BE7F5E2" w:rsidR="009C41A0" w:rsidRPr="00714F74" w:rsidRDefault="00714F74" w:rsidP="00714F74">
      <w:pPr>
        <w:spacing w:before="120" w:after="120"/>
        <w:jc w:val="center"/>
        <w:rPr>
          <w:b/>
          <w:bCs/>
          <w:i/>
          <w:iCs/>
          <w:sz w:val="20"/>
          <w:szCs w:val="20"/>
        </w:rPr>
      </w:pPr>
      <w:r w:rsidRPr="00714F74">
        <w:rPr>
          <w:b/>
          <w:bCs/>
          <w:i/>
          <w:iCs/>
          <w:sz w:val="20"/>
          <w:szCs w:val="20"/>
        </w:rPr>
        <w:t>DRAINAGE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65"/>
        <w:gridCol w:w="1170"/>
        <w:gridCol w:w="1260"/>
        <w:gridCol w:w="3775"/>
      </w:tblGrid>
      <w:tr w:rsidR="00714F74" w:rsidRPr="00714F74" w14:paraId="72832B86" w14:textId="77777777" w:rsidTr="00714F74">
        <w:trPr>
          <w:trHeight w:val="368"/>
          <w:tblHeader/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  <w:hideMark/>
          </w:tcPr>
          <w:p w14:paraId="08AE5F81" w14:textId="77777777" w:rsidR="00714F74" w:rsidRPr="00714F74" w:rsidRDefault="00714F74" w:rsidP="005576DC">
            <w:pPr>
              <w:spacing w:after="0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714F74">
              <w:rPr>
                <w:b/>
                <w:bCs/>
                <w:color w:val="002E69" w:themeColor="accent1"/>
                <w:sz w:val="18"/>
                <w:szCs w:val="18"/>
              </w:rPr>
              <w:t>Item/Element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  <w:hideMark/>
          </w:tcPr>
          <w:p w14:paraId="249296E1" w14:textId="77777777" w:rsidR="00714F74" w:rsidRPr="00714F74" w:rsidRDefault="00714F74" w:rsidP="005576DC">
            <w:pPr>
              <w:spacing w:after="0"/>
              <w:jc w:val="center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714F74">
              <w:rPr>
                <w:b/>
                <w:bCs/>
                <w:color w:val="002E69" w:themeColor="accent1"/>
                <w:sz w:val="18"/>
                <w:szCs w:val="18"/>
              </w:rPr>
              <w:t>Spec #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  <w:hideMark/>
          </w:tcPr>
          <w:p w14:paraId="26B3065D" w14:textId="77777777" w:rsidR="00714F74" w:rsidRPr="00714F74" w:rsidRDefault="00714F74" w:rsidP="005576DC">
            <w:pPr>
              <w:spacing w:after="0"/>
              <w:jc w:val="center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714F74">
              <w:rPr>
                <w:b/>
                <w:bCs/>
                <w:color w:val="002E69" w:themeColor="accent1"/>
                <w:sz w:val="18"/>
                <w:szCs w:val="18"/>
              </w:rPr>
              <w:t>LOD #</w:t>
            </w:r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</w:tcPr>
          <w:p w14:paraId="3D07E258" w14:textId="77777777" w:rsidR="00714F74" w:rsidRPr="00714F74" w:rsidRDefault="00714F74" w:rsidP="005576DC">
            <w:pPr>
              <w:spacing w:after="0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714F74">
              <w:rPr>
                <w:b/>
                <w:bCs/>
                <w:color w:val="002E69" w:themeColor="accent1"/>
                <w:sz w:val="18"/>
                <w:szCs w:val="18"/>
              </w:rPr>
              <w:t>Description</w:t>
            </w:r>
          </w:p>
        </w:tc>
      </w:tr>
      <w:tr w:rsidR="00A768AF" w:rsidRPr="00714F74" w14:paraId="3552D90D" w14:textId="519A59F5" w:rsidTr="006341CE">
        <w:trPr>
          <w:trHeight w:val="317"/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01C1B" w14:textId="177692F6" w:rsidR="00A768AF" w:rsidRPr="00714F74" w:rsidRDefault="00A768AF" w:rsidP="00AB1FCD">
            <w:pPr>
              <w:rPr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2701" w14:textId="55401BC7" w:rsidR="00A768AF" w:rsidRPr="00714F74" w:rsidRDefault="00A768AF" w:rsidP="006341CE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1A1E" w14:textId="5DDF294B" w:rsidR="00A768AF" w:rsidRPr="00714F74" w:rsidRDefault="00A768AF" w:rsidP="006341CE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E4DF" w14:textId="77777777" w:rsidR="00A768AF" w:rsidRPr="00714F74" w:rsidRDefault="00A768AF" w:rsidP="00AB1FCD">
            <w:pPr>
              <w:rPr>
                <w:sz w:val="18"/>
                <w:szCs w:val="18"/>
              </w:rPr>
            </w:pPr>
          </w:p>
        </w:tc>
      </w:tr>
      <w:tr w:rsidR="00A768AF" w:rsidRPr="00714F74" w14:paraId="589E8D7A" w14:textId="4747662F" w:rsidTr="006341CE">
        <w:trPr>
          <w:trHeight w:val="317"/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D8DA1" w14:textId="77777777" w:rsidR="00A768AF" w:rsidRPr="00714F74" w:rsidRDefault="00A768AF" w:rsidP="00AB1FCD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F4563" w14:textId="77777777" w:rsidR="00A768AF" w:rsidRPr="00714F74" w:rsidRDefault="00A768AF" w:rsidP="006341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5B004" w14:textId="77777777" w:rsidR="00A768AF" w:rsidRPr="00714F74" w:rsidRDefault="00A768AF" w:rsidP="006341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EC52" w14:textId="77777777" w:rsidR="00A768AF" w:rsidRPr="00714F74" w:rsidRDefault="00A768AF" w:rsidP="00AB1FCD">
            <w:pPr>
              <w:rPr>
                <w:sz w:val="18"/>
                <w:szCs w:val="18"/>
              </w:rPr>
            </w:pPr>
          </w:p>
        </w:tc>
      </w:tr>
      <w:tr w:rsidR="00A768AF" w:rsidRPr="00714F74" w14:paraId="1DA57703" w14:textId="165E3854" w:rsidTr="006341CE">
        <w:trPr>
          <w:trHeight w:val="317"/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F21A7" w14:textId="77777777" w:rsidR="00A768AF" w:rsidRPr="00714F74" w:rsidRDefault="00A768AF" w:rsidP="00AB1FCD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EA65" w14:textId="77777777" w:rsidR="00A768AF" w:rsidRPr="00714F74" w:rsidRDefault="00A768AF" w:rsidP="006341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EFFBB" w14:textId="77777777" w:rsidR="00A768AF" w:rsidRPr="00714F74" w:rsidRDefault="00A768AF" w:rsidP="006341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BD44" w14:textId="77777777" w:rsidR="00A768AF" w:rsidRPr="00714F74" w:rsidRDefault="00A768AF" w:rsidP="00AB1FCD">
            <w:pPr>
              <w:rPr>
                <w:sz w:val="18"/>
                <w:szCs w:val="18"/>
              </w:rPr>
            </w:pPr>
          </w:p>
        </w:tc>
      </w:tr>
    </w:tbl>
    <w:p w14:paraId="4883B45B" w14:textId="7E062AB6" w:rsidR="009C41A0" w:rsidRPr="00714F74" w:rsidRDefault="00714F74" w:rsidP="00714F74">
      <w:pPr>
        <w:spacing w:before="120" w:after="120"/>
        <w:jc w:val="center"/>
        <w:rPr>
          <w:b/>
          <w:bCs/>
          <w:i/>
          <w:iCs/>
          <w:sz w:val="20"/>
          <w:szCs w:val="20"/>
        </w:rPr>
      </w:pPr>
      <w:r w:rsidRPr="00714F74">
        <w:rPr>
          <w:b/>
          <w:bCs/>
          <w:i/>
          <w:iCs/>
          <w:sz w:val="20"/>
          <w:szCs w:val="20"/>
        </w:rPr>
        <w:t>BRIDGE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65"/>
        <w:gridCol w:w="1170"/>
        <w:gridCol w:w="1260"/>
        <w:gridCol w:w="3775"/>
      </w:tblGrid>
      <w:tr w:rsidR="00714F74" w:rsidRPr="00714F74" w14:paraId="2FB3080A" w14:textId="77777777" w:rsidTr="00714F74">
        <w:trPr>
          <w:trHeight w:val="368"/>
          <w:tblHeader/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  <w:hideMark/>
          </w:tcPr>
          <w:p w14:paraId="7DC3E96E" w14:textId="77777777" w:rsidR="00714F74" w:rsidRPr="00714F74" w:rsidRDefault="00714F74" w:rsidP="005576DC">
            <w:pPr>
              <w:spacing w:after="0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714F74">
              <w:rPr>
                <w:b/>
                <w:bCs/>
                <w:color w:val="002E69" w:themeColor="accent1"/>
                <w:sz w:val="18"/>
                <w:szCs w:val="18"/>
              </w:rPr>
              <w:t>Item/Element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  <w:hideMark/>
          </w:tcPr>
          <w:p w14:paraId="5FDF0BF5" w14:textId="77777777" w:rsidR="00714F74" w:rsidRPr="00714F74" w:rsidRDefault="00714F74" w:rsidP="005576DC">
            <w:pPr>
              <w:spacing w:after="0"/>
              <w:jc w:val="center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714F74">
              <w:rPr>
                <w:b/>
                <w:bCs/>
                <w:color w:val="002E69" w:themeColor="accent1"/>
                <w:sz w:val="18"/>
                <w:szCs w:val="18"/>
              </w:rPr>
              <w:t>Spec #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  <w:hideMark/>
          </w:tcPr>
          <w:p w14:paraId="0ADA9E88" w14:textId="77777777" w:rsidR="00714F74" w:rsidRPr="00714F74" w:rsidRDefault="00714F74" w:rsidP="005576DC">
            <w:pPr>
              <w:spacing w:after="0"/>
              <w:jc w:val="center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714F74">
              <w:rPr>
                <w:b/>
                <w:bCs/>
                <w:color w:val="002E69" w:themeColor="accent1"/>
                <w:sz w:val="18"/>
                <w:szCs w:val="18"/>
              </w:rPr>
              <w:t>LOD #</w:t>
            </w:r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</w:tcPr>
          <w:p w14:paraId="000089CC" w14:textId="77777777" w:rsidR="00714F74" w:rsidRPr="00714F74" w:rsidRDefault="00714F74" w:rsidP="005576DC">
            <w:pPr>
              <w:spacing w:after="0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714F74">
              <w:rPr>
                <w:b/>
                <w:bCs/>
                <w:color w:val="002E69" w:themeColor="accent1"/>
                <w:sz w:val="18"/>
                <w:szCs w:val="18"/>
              </w:rPr>
              <w:t>Description</w:t>
            </w:r>
          </w:p>
        </w:tc>
      </w:tr>
      <w:tr w:rsidR="00A768AF" w:rsidRPr="00714F74" w14:paraId="2BF0D92A" w14:textId="50A3B940" w:rsidTr="006341CE">
        <w:trPr>
          <w:trHeight w:val="317"/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EE000" w14:textId="05F9DEA6" w:rsidR="00A768AF" w:rsidRPr="00714F74" w:rsidRDefault="00A768AF" w:rsidP="00AB1FCD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52DD" w14:textId="35D9F788" w:rsidR="00A768AF" w:rsidRPr="00714F74" w:rsidRDefault="00A768AF" w:rsidP="006341CE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BD395" w14:textId="68C05717" w:rsidR="00A768AF" w:rsidRPr="00714F74" w:rsidRDefault="00A768AF" w:rsidP="006341CE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B394" w14:textId="77777777" w:rsidR="00A768AF" w:rsidRPr="00714F74" w:rsidRDefault="00A768AF" w:rsidP="00AB1FCD">
            <w:pPr>
              <w:rPr>
                <w:sz w:val="18"/>
                <w:szCs w:val="18"/>
              </w:rPr>
            </w:pPr>
          </w:p>
        </w:tc>
      </w:tr>
      <w:tr w:rsidR="00A768AF" w:rsidRPr="00714F74" w14:paraId="33D111D5" w14:textId="56ADD68C" w:rsidTr="006341CE">
        <w:trPr>
          <w:trHeight w:val="317"/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7F886" w14:textId="77777777" w:rsidR="00A768AF" w:rsidRPr="00714F74" w:rsidRDefault="00A768AF" w:rsidP="00AB1FCD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60577" w14:textId="77777777" w:rsidR="00A768AF" w:rsidRPr="00714F74" w:rsidRDefault="00A768AF" w:rsidP="006341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AFCD" w14:textId="77777777" w:rsidR="00A768AF" w:rsidRPr="00714F74" w:rsidRDefault="00A768AF" w:rsidP="006341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A547" w14:textId="77777777" w:rsidR="00A768AF" w:rsidRPr="00714F74" w:rsidRDefault="00A768AF" w:rsidP="00AB1FCD">
            <w:pPr>
              <w:rPr>
                <w:sz w:val="18"/>
                <w:szCs w:val="18"/>
              </w:rPr>
            </w:pPr>
          </w:p>
        </w:tc>
      </w:tr>
      <w:tr w:rsidR="00A768AF" w:rsidRPr="00714F74" w14:paraId="78C19EB9" w14:textId="267EA362" w:rsidTr="006341CE">
        <w:trPr>
          <w:trHeight w:val="317"/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9AC9C" w14:textId="77777777" w:rsidR="00A768AF" w:rsidRPr="00714F74" w:rsidRDefault="00A768AF" w:rsidP="00AB1FCD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ACEC" w14:textId="77777777" w:rsidR="00A768AF" w:rsidRPr="00714F74" w:rsidRDefault="00A768AF" w:rsidP="006341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9A1D0" w14:textId="77777777" w:rsidR="00A768AF" w:rsidRPr="00714F74" w:rsidRDefault="00A768AF" w:rsidP="006341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BB58" w14:textId="77777777" w:rsidR="00A768AF" w:rsidRPr="00714F74" w:rsidRDefault="00A768AF" w:rsidP="00AB1FCD">
            <w:pPr>
              <w:rPr>
                <w:sz w:val="18"/>
                <w:szCs w:val="18"/>
              </w:rPr>
            </w:pPr>
          </w:p>
        </w:tc>
      </w:tr>
    </w:tbl>
    <w:p w14:paraId="2A0EF4F0" w14:textId="4853AAFB" w:rsidR="009C41A0" w:rsidRPr="00714F74" w:rsidRDefault="00714F74" w:rsidP="00714F74">
      <w:pPr>
        <w:spacing w:before="120" w:after="120"/>
        <w:jc w:val="center"/>
        <w:rPr>
          <w:b/>
          <w:bCs/>
          <w:i/>
          <w:iCs/>
          <w:sz w:val="20"/>
          <w:szCs w:val="20"/>
        </w:rPr>
      </w:pPr>
      <w:r w:rsidRPr="00714F74">
        <w:rPr>
          <w:b/>
          <w:bCs/>
          <w:i/>
          <w:iCs/>
          <w:sz w:val="20"/>
          <w:szCs w:val="20"/>
        </w:rPr>
        <w:t>TRAFFIC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65"/>
        <w:gridCol w:w="1170"/>
        <w:gridCol w:w="1260"/>
        <w:gridCol w:w="3775"/>
      </w:tblGrid>
      <w:tr w:rsidR="00714F74" w:rsidRPr="00714F74" w14:paraId="419AE93F" w14:textId="77777777" w:rsidTr="00714F74">
        <w:trPr>
          <w:trHeight w:val="368"/>
          <w:tblHeader/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  <w:hideMark/>
          </w:tcPr>
          <w:p w14:paraId="5B3585C9" w14:textId="77777777" w:rsidR="00714F74" w:rsidRPr="00714F74" w:rsidRDefault="00714F74" w:rsidP="005576DC">
            <w:pPr>
              <w:spacing w:after="0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714F74">
              <w:rPr>
                <w:b/>
                <w:bCs/>
                <w:color w:val="002E69" w:themeColor="accent1"/>
                <w:sz w:val="18"/>
                <w:szCs w:val="18"/>
              </w:rPr>
              <w:t>Item/Element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  <w:hideMark/>
          </w:tcPr>
          <w:p w14:paraId="2F5A4883" w14:textId="77777777" w:rsidR="00714F74" w:rsidRPr="00714F74" w:rsidRDefault="00714F74" w:rsidP="005576DC">
            <w:pPr>
              <w:spacing w:after="0"/>
              <w:jc w:val="center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714F74">
              <w:rPr>
                <w:b/>
                <w:bCs/>
                <w:color w:val="002E69" w:themeColor="accent1"/>
                <w:sz w:val="18"/>
                <w:szCs w:val="18"/>
              </w:rPr>
              <w:t>Spec #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  <w:hideMark/>
          </w:tcPr>
          <w:p w14:paraId="359C90EC" w14:textId="77777777" w:rsidR="00714F74" w:rsidRPr="00714F74" w:rsidRDefault="00714F74" w:rsidP="005576DC">
            <w:pPr>
              <w:spacing w:after="0"/>
              <w:jc w:val="center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714F74">
              <w:rPr>
                <w:b/>
                <w:bCs/>
                <w:color w:val="002E69" w:themeColor="accent1"/>
                <w:sz w:val="18"/>
                <w:szCs w:val="18"/>
              </w:rPr>
              <w:t>LOD #</w:t>
            </w:r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</w:tcPr>
          <w:p w14:paraId="52708493" w14:textId="77777777" w:rsidR="00714F74" w:rsidRPr="00714F74" w:rsidRDefault="00714F74" w:rsidP="005576DC">
            <w:pPr>
              <w:spacing w:after="0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714F74">
              <w:rPr>
                <w:b/>
                <w:bCs/>
                <w:color w:val="002E69" w:themeColor="accent1"/>
                <w:sz w:val="18"/>
                <w:szCs w:val="18"/>
              </w:rPr>
              <w:t>Description</w:t>
            </w:r>
          </w:p>
        </w:tc>
      </w:tr>
      <w:tr w:rsidR="00A768AF" w:rsidRPr="00714F74" w14:paraId="61359122" w14:textId="2E24A6A6" w:rsidTr="006341CE">
        <w:trPr>
          <w:trHeight w:val="317"/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9943B" w14:textId="0FB9DF83" w:rsidR="00A768AF" w:rsidRPr="00714F74" w:rsidRDefault="00A768AF" w:rsidP="00AB1FCD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7D4B" w14:textId="23806545" w:rsidR="00A768AF" w:rsidRPr="00714F74" w:rsidRDefault="00A768AF" w:rsidP="006341CE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B6243" w14:textId="1F3DDE28" w:rsidR="00A768AF" w:rsidRPr="00714F74" w:rsidRDefault="00A768AF" w:rsidP="006341CE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ED05" w14:textId="77777777" w:rsidR="00A768AF" w:rsidRPr="00714F74" w:rsidRDefault="00A768AF" w:rsidP="00AB1FCD">
            <w:pPr>
              <w:rPr>
                <w:sz w:val="18"/>
                <w:szCs w:val="18"/>
              </w:rPr>
            </w:pPr>
          </w:p>
        </w:tc>
      </w:tr>
      <w:tr w:rsidR="00A768AF" w:rsidRPr="00714F74" w14:paraId="7B7C224A" w14:textId="00A1E2ED" w:rsidTr="006341CE">
        <w:trPr>
          <w:trHeight w:val="317"/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E146" w14:textId="77777777" w:rsidR="00A768AF" w:rsidRPr="00714F74" w:rsidRDefault="00A768AF" w:rsidP="00AB1FCD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10249" w14:textId="77777777" w:rsidR="00A768AF" w:rsidRPr="00714F74" w:rsidRDefault="00A768AF" w:rsidP="006341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18BC7" w14:textId="77777777" w:rsidR="00A768AF" w:rsidRPr="00714F74" w:rsidRDefault="00A768AF" w:rsidP="006341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4C54" w14:textId="77777777" w:rsidR="00A768AF" w:rsidRPr="00714F74" w:rsidRDefault="00A768AF" w:rsidP="00AB1FCD">
            <w:pPr>
              <w:rPr>
                <w:sz w:val="18"/>
                <w:szCs w:val="18"/>
              </w:rPr>
            </w:pPr>
          </w:p>
        </w:tc>
      </w:tr>
      <w:tr w:rsidR="00A768AF" w:rsidRPr="00714F74" w14:paraId="4F0FAAE9" w14:textId="3CA3897E" w:rsidTr="006341CE">
        <w:trPr>
          <w:trHeight w:val="317"/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94B5" w14:textId="77777777" w:rsidR="00A768AF" w:rsidRPr="00714F74" w:rsidRDefault="00A768AF" w:rsidP="00AB1FCD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8D247" w14:textId="77777777" w:rsidR="00A768AF" w:rsidRPr="00714F74" w:rsidRDefault="00A768AF" w:rsidP="006341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9E45" w14:textId="77777777" w:rsidR="00A768AF" w:rsidRPr="00714F74" w:rsidRDefault="00A768AF" w:rsidP="006341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7226" w14:textId="77777777" w:rsidR="00A768AF" w:rsidRPr="00714F74" w:rsidRDefault="00A768AF" w:rsidP="00AB1FCD">
            <w:pPr>
              <w:rPr>
                <w:sz w:val="18"/>
                <w:szCs w:val="18"/>
              </w:rPr>
            </w:pPr>
          </w:p>
        </w:tc>
      </w:tr>
    </w:tbl>
    <w:p w14:paraId="694C303C" w14:textId="77777777" w:rsidR="00714F74" w:rsidRDefault="00714F74">
      <w:pPr>
        <w:rPr>
          <w:b/>
          <w:bCs/>
        </w:rPr>
      </w:pPr>
      <w:r>
        <w:rPr>
          <w:b/>
          <w:bCs/>
        </w:rPr>
        <w:br w:type="page"/>
      </w:r>
    </w:p>
    <w:p w14:paraId="2F72322D" w14:textId="60F9ED6C" w:rsidR="009C41A0" w:rsidRPr="00714F74" w:rsidRDefault="00714F74" w:rsidP="00714F74">
      <w:pPr>
        <w:spacing w:before="120" w:after="120"/>
        <w:jc w:val="center"/>
        <w:rPr>
          <w:b/>
          <w:bCs/>
          <w:i/>
          <w:iCs/>
          <w:sz w:val="20"/>
          <w:szCs w:val="20"/>
        </w:rPr>
      </w:pPr>
      <w:r w:rsidRPr="00714F74">
        <w:rPr>
          <w:b/>
          <w:bCs/>
          <w:i/>
          <w:iCs/>
          <w:sz w:val="20"/>
          <w:szCs w:val="20"/>
        </w:rPr>
        <w:lastRenderedPageBreak/>
        <w:t>ENVIRONMENTAL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65"/>
        <w:gridCol w:w="1170"/>
        <w:gridCol w:w="1260"/>
        <w:gridCol w:w="3775"/>
      </w:tblGrid>
      <w:tr w:rsidR="00714F74" w:rsidRPr="00714F74" w14:paraId="7EF13813" w14:textId="77777777" w:rsidTr="00714F74">
        <w:trPr>
          <w:trHeight w:val="368"/>
          <w:tblHeader/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  <w:hideMark/>
          </w:tcPr>
          <w:p w14:paraId="46432D8C" w14:textId="77777777" w:rsidR="00714F74" w:rsidRPr="00714F74" w:rsidRDefault="00714F74" w:rsidP="005576DC">
            <w:pPr>
              <w:spacing w:after="0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714F74">
              <w:rPr>
                <w:b/>
                <w:bCs/>
                <w:color w:val="002E69" w:themeColor="accent1"/>
                <w:sz w:val="18"/>
                <w:szCs w:val="18"/>
              </w:rPr>
              <w:t>Item/Element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  <w:hideMark/>
          </w:tcPr>
          <w:p w14:paraId="1A3727C8" w14:textId="77777777" w:rsidR="00714F74" w:rsidRPr="00714F74" w:rsidRDefault="00714F74" w:rsidP="005576DC">
            <w:pPr>
              <w:spacing w:after="0"/>
              <w:jc w:val="center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714F74">
              <w:rPr>
                <w:b/>
                <w:bCs/>
                <w:color w:val="002E69" w:themeColor="accent1"/>
                <w:sz w:val="18"/>
                <w:szCs w:val="18"/>
              </w:rPr>
              <w:t>Spec #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  <w:hideMark/>
          </w:tcPr>
          <w:p w14:paraId="50FDE7EA" w14:textId="77777777" w:rsidR="00714F74" w:rsidRPr="00714F74" w:rsidRDefault="00714F74" w:rsidP="005576DC">
            <w:pPr>
              <w:spacing w:after="0"/>
              <w:jc w:val="center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714F74">
              <w:rPr>
                <w:b/>
                <w:bCs/>
                <w:color w:val="002E69" w:themeColor="accent1"/>
                <w:sz w:val="18"/>
                <w:szCs w:val="18"/>
              </w:rPr>
              <w:t>LOD #</w:t>
            </w:r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</w:tcPr>
          <w:p w14:paraId="37B6E80E" w14:textId="77777777" w:rsidR="00714F74" w:rsidRPr="00714F74" w:rsidRDefault="00714F74" w:rsidP="005576DC">
            <w:pPr>
              <w:spacing w:after="0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714F74">
              <w:rPr>
                <w:b/>
                <w:bCs/>
                <w:color w:val="002E69" w:themeColor="accent1"/>
                <w:sz w:val="18"/>
                <w:szCs w:val="18"/>
              </w:rPr>
              <w:t>Description</w:t>
            </w:r>
          </w:p>
        </w:tc>
      </w:tr>
      <w:tr w:rsidR="00A768AF" w:rsidRPr="00714F74" w14:paraId="697E84FC" w14:textId="7A8FCF1F" w:rsidTr="006341CE">
        <w:trPr>
          <w:trHeight w:val="317"/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A9B0" w14:textId="56CD5B8C" w:rsidR="00DB34A8" w:rsidRPr="00714F74" w:rsidRDefault="00DB34A8" w:rsidP="00AB1FCD">
            <w:pPr>
              <w:rPr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1ABE5" w14:textId="5D0653E5" w:rsidR="00A768AF" w:rsidRPr="00714F74" w:rsidRDefault="00A768AF" w:rsidP="006341CE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C1356" w14:textId="3D1801B5" w:rsidR="00A768AF" w:rsidRPr="00714F74" w:rsidRDefault="00A768AF" w:rsidP="006341CE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E02E" w14:textId="77777777" w:rsidR="00A768AF" w:rsidRPr="00714F74" w:rsidRDefault="00A768AF" w:rsidP="00AB1FCD">
            <w:pPr>
              <w:rPr>
                <w:sz w:val="18"/>
                <w:szCs w:val="18"/>
              </w:rPr>
            </w:pPr>
          </w:p>
        </w:tc>
      </w:tr>
      <w:tr w:rsidR="000F7A8C" w:rsidRPr="00714F74" w14:paraId="6659C8CF" w14:textId="77777777" w:rsidTr="006341CE">
        <w:trPr>
          <w:trHeight w:val="317"/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45857" w14:textId="77777777" w:rsidR="000F7A8C" w:rsidRPr="00714F74" w:rsidRDefault="000F7A8C" w:rsidP="00AB1FCD">
            <w:pPr>
              <w:rPr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DEEA1" w14:textId="77777777" w:rsidR="000F7A8C" w:rsidRPr="00714F74" w:rsidRDefault="000F7A8C" w:rsidP="006341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854FA" w14:textId="77777777" w:rsidR="000F7A8C" w:rsidRPr="00714F74" w:rsidRDefault="000F7A8C" w:rsidP="006341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E765" w14:textId="77777777" w:rsidR="000F7A8C" w:rsidRPr="00714F74" w:rsidRDefault="000F7A8C" w:rsidP="00AB1FCD">
            <w:pPr>
              <w:rPr>
                <w:sz w:val="18"/>
                <w:szCs w:val="18"/>
              </w:rPr>
            </w:pPr>
          </w:p>
        </w:tc>
      </w:tr>
      <w:tr w:rsidR="000F7A8C" w:rsidRPr="00714F74" w14:paraId="12F18776" w14:textId="77777777" w:rsidTr="006341CE">
        <w:trPr>
          <w:trHeight w:val="317"/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3F54C" w14:textId="77777777" w:rsidR="000F7A8C" w:rsidRPr="00714F74" w:rsidRDefault="000F7A8C" w:rsidP="00AB1FCD">
            <w:pPr>
              <w:rPr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2828" w14:textId="77777777" w:rsidR="000F7A8C" w:rsidRPr="00714F74" w:rsidRDefault="000F7A8C" w:rsidP="006341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69ED" w14:textId="77777777" w:rsidR="000F7A8C" w:rsidRPr="00714F74" w:rsidRDefault="000F7A8C" w:rsidP="006341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6DBB" w14:textId="77777777" w:rsidR="000F7A8C" w:rsidRPr="00714F74" w:rsidRDefault="000F7A8C" w:rsidP="00AB1FCD">
            <w:pPr>
              <w:rPr>
                <w:sz w:val="18"/>
                <w:szCs w:val="18"/>
              </w:rPr>
            </w:pPr>
          </w:p>
        </w:tc>
      </w:tr>
    </w:tbl>
    <w:p w14:paraId="0B03276B" w14:textId="7AD79FBD" w:rsidR="000F7A8C" w:rsidRDefault="000F7A8C">
      <w:pPr>
        <w:rPr>
          <w:rFonts w:asciiTheme="majorHAnsi" w:eastAsiaTheme="majorEastAsia" w:hAnsiTheme="majorHAnsi" w:cstheme="majorBidi"/>
          <w:b/>
          <w:bCs/>
          <w:color w:val="FFFFFF" w:themeColor="background1"/>
          <w:sz w:val="36"/>
          <w:szCs w:val="44"/>
        </w:rPr>
      </w:pPr>
      <w:r>
        <w:br w:type="page"/>
      </w:r>
    </w:p>
    <w:p w14:paraId="0D3A6F4B" w14:textId="72E39FB1" w:rsidR="00930EC5" w:rsidRDefault="00930EC5" w:rsidP="00930F1F">
      <w:pPr>
        <w:pStyle w:val="Heading2"/>
      </w:pPr>
      <w:bookmarkStart w:id="68" w:name="_Toc234508107"/>
      <w:r>
        <w:lastRenderedPageBreak/>
        <w:t xml:space="preserve">APPENDIX B – </w:t>
      </w:r>
      <w:r w:rsidR="00930F1F">
        <w:rPr>
          <w:caps w:val="0"/>
        </w:rPr>
        <w:t>Asset Inventory</w:t>
      </w:r>
      <w:bookmarkEnd w:id="68"/>
    </w:p>
    <w:p w14:paraId="38EC28D7" w14:textId="77777777" w:rsidR="00782721" w:rsidRDefault="00782721" w:rsidP="00782721"/>
    <w:p w14:paraId="71807BDD" w14:textId="691CD341" w:rsidR="001E290F" w:rsidRDefault="001E290F">
      <w:r>
        <w:br w:type="page"/>
      </w:r>
    </w:p>
    <w:p w14:paraId="15697FC0" w14:textId="6CF9B1B9" w:rsidR="001E290F" w:rsidRDefault="001E290F" w:rsidP="00CF41F1">
      <w:pPr>
        <w:pStyle w:val="Caption"/>
        <w:jc w:val="center"/>
      </w:pPr>
      <w:bookmarkStart w:id="69" w:name="_Toc225496079"/>
      <w:r w:rsidRPr="001E290F">
        <w:lastRenderedPageBreak/>
        <w:t>Table 1</w:t>
      </w:r>
      <w:r>
        <w:t>1</w:t>
      </w:r>
      <w:r w:rsidRPr="001E290F">
        <w:t xml:space="preserve"> – Project </w:t>
      </w:r>
      <w:r w:rsidR="00702D8F">
        <w:t>Asset Inventory</w:t>
      </w:r>
      <w:bookmarkEnd w:id="69"/>
    </w:p>
    <w:p w14:paraId="70976823" w14:textId="4283302E" w:rsidR="008443AE" w:rsidRPr="00EA6A9E" w:rsidRDefault="00EA6A9E" w:rsidP="00EA6A9E">
      <w:pPr>
        <w:spacing w:after="120"/>
        <w:jc w:val="center"/>
        <w:rPr>
          <w:b/>
          <w:bCs/>
          <w:i/>
          <w:iCs/>
          <w:sz w:val="24"/>
          <w:szCs w:val="24"/>
        </w:rPr>
      </w:pPr>
      <w:r w:rsidRPr="00EA6A9E">
        <w:rPr>
          <w:b/>
          <w:bCs/>
          <w:i/>
          <w:iCs/>
          <w:sz w:val="20"/>
          <w:szCs w:val="20"/>
        </w:rPr>
        <w:t>TRAFFIC CONTROL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045"/>
        <w:gridCol w:w="1170"/>
        <w:gridCol w:w="4680"/>
      </w:tblGrid>
      <w:tr w:rsidR="00CB3201" w:rsidRPr="008443AE" w14:paraId="45B6B2E8" w14:textId="77777777" w:rsidTr="008443AE">
        <w:trPr>
          <w:trHeight w:val="368"/>
          <w:tblHeader/>
          <w:jc w:val="center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  <w:hideMark/>
          </w:tcPr>
          <w:p w14:paraId="0B56AC0A" w14:textId="77777777" w:rsidR="00CB3201" w:rsidRPr="008443AE" w:rsidRDefault="00CB3201" w:rsidP="008443AE">
            <w:pPr>
              <w:spacing w:after="0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8443AE">
              <w:rPr>
                <w:b/>
                <w:bCs/>
                <w:color w:val="002E69" w:themeColor="accent1"/>
                <w:sz w:val="18"/>
                <w:szCs w:val="18"/>
              </w:rPr>
              <w:t>Item/Element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  <w:hideMark/>
          </w:tcPr>
          <w:p w14:paraId="1712B375" w14:textId="04AFBF2E" w:rsidR="00CB3201" w:rsidRPr="008443AE" w:rsidRDefault="00CB3201" w:rsidP="008443AE">
            <w:pPr>
              <w:spacing w:after="0"/>
              <w:jc w:val="center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8443AE">
              <w:rPr>
                <w:b/>
                <w:bCs/>
                <w:color w:val="002E69" w:themeColor="accent1"/>
                <w:sz w:val="18"/>
                <w:szCs w:val="18"/>
              </w:rPr>
              <w:t>Bid Item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  <w:hideMark/>
          </w:tcPr>
          <w:p w14:paraId="6C9FB384" w14:textId="77777777" w:rsidR="00CB3201" w:rsidRPr="008443AE" w:rsidRDefault="00CB3201" w:rsidP="008443AE">
            <w:pPr>
              <w:spacing w:after="0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8443AE">
              <w:rPr>
                <w:b/>
                <w:bCs/>
                <w:color w:val="002E69" w:themeColor="accent1"/>
                <w:sz w:val="18"/>
                <w:szCs w:val="18"/>
              </w:rPr>
              <w:t>Description</w:t>
            </w:r>
          </w:p>
        </w:tc>
      </w:tr>
      <w:tr w:rsidR="00CB3201" w:rsidRPr="001E290F" w14:paraId="673CAC30" w14:textId="77777777" w:rsidTr="00BA7901">
        <w:trPr>
          <w:trHeight w:val="317"/>
          <w:jc w:val="center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3EB9" w14:textId="353F81B8" w:rsidR="00CB3201" w:rsidRPr="008443AE" w:rsidRDefault="00CB3201" w:rsidP="00B77EE0">
            <w:pPr>
              <w:rPr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FCBA" w14:textId="3DE27F6E" w:rsidR="00CB3201" w:rsidRPr="008443AE" w:rsidRDefault="00CB3201" w:rsidP="00B77EE0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49B8A0" w14:textId="167C695B" w:rsidR="00CB3201" w:rsidRPr="008443AE" w:rsidRDefault="00CB3201" w:rsidP="00B77EE0">
            <w:pPr>
              <w:rPr>
                <w:i/>
                <w:iCs/>
                <w:color w:val="FF0000"/>
                <w:sz w:val="18"/>
                <w:szCs w:val="18"/>
              </w:rPr>
            </w:pPr>
          </w:p>
        </w:tc>
      </w:tr>
      <w:tr w:rsidR="00A34D30" w:rsidRPr="001E290F" w14:paraId="40708FE2" w14:textId="77777777" w:rsidTr="00B77EE0">
        <w:trPr>
          <w:trHeight w:val="317"/>
          <w:jc w:val="center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8B51" w14:textId="77777777" w:rsidR="00A34D30" w:rsidRPr="008443AE" w:rsidRDefault="00A34D30" w:rsidP="001E290F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8CF9" w14:textId="77777777" w:rsidR="00A34D30" w:rsidRPr="008443AE" w:rsidRDefault="00A34D30" w:rsidP="00B77EE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9F118A" w14:textId="77777777" w:rsidR="00A34D30" w:rsidRPr="008443AE" w:rsidRDefault="00A34D30" w:rsidP="001E290F">
            <w:pPr>
              <w:rPr>
                <w:sz w:val="18"/>
                <w:szCs w:val="18"/>
              </w:rPr>
            </w:pPr>
          </w:p>
        </w:tc>
      </w:tr>
      <w:tr w:rsidR="00154CEF" w:rsidRPr="001E290F" w14:paraId="2DC00F23" w14:textId="77777777" w:rsidTr="00B77EE0">
        <w:trPr>
          <w:trHeight w:val="317"/>
          <w:jc w:val="center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2588D" w14:textId="77777777" w:rsidR="00154CEF" w:rsidRPr="008443AE" w:rsidRDefault="00154CEF" w:rsidP="001E290F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0724" w14:textId="77777777" w:rsidR="00154CEF" w:rsidRPr="008443AE" w:rsidRDefault="00154CEF" w:rsidP="00B77EE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AADBD3" w14:textId="77777777" w:rsidR="00154CEF" w:rsidRPr="008443AE" w:rsidRDefault="00154CEF" w:rsidP="001E290F">
            <w:pPr>
              <w:rPr>
                <w:sz w:val="18"/>
                <w:szCs w:val="18"/>
              </w:rPr>
            </w:pPr>
          </w:p>
        </w:tc>
      </w:tr>
    </w:tbl>
    <w:p w14:paraId="0405636A" w14:textId="4199C3E1" w:rsidR="008443AE" w:rsidRPr="00EA6A9E" w:rsidRDefault="00EA6A9E" w:rsidP="00EA6A9E">
      <w:pPr>
        <w:spacing w:before="120" w:after="120"/>
        <w:jc w:val="center"/>
        <w:rPr>
          <w:b/>
          <w:bCs/>
          <w:i/>
          <w:iCs/>
          <w:sz w:val="24"/>
          <w:szCs w:val="24"/>
        </w:rPr>
      </w:pPr>
      <w:r w:rsidRPr="00EA6A9E">
        <w:rPr>
          <w:b/>
          <w:bCs/>
          <w:i/>
          <w:iCs/>
          <w:sz w:val="20"/>
          <w:szCs w:val="20"/>
        </w:rPr>
        <w:t>ROADWAY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045"/>
        <w:gridCol w:w="1170"/>
        <w:gridCol w:w="4680"/>
      </w:tblGrid>
      <w:tr w:rsidR="008443AE" w:rsidRPr="008443AE" w14:paraId="7175F561" w14:textId="77777777" w:rsidTr="008443AE">
        <w:trPr>
          <w:trHeight w:val="368"/>
          <w:tblHeader/>
          <w:jc w:val="center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  <w:hideMark/>
          </w:tcPr>
          <w:p w14:paraId="23D0DE15" w14:textId="77777777" w:rsidR="008443AE" w:rsidRPr="008443AE" w:rsidRDefault="008443AE" w:rsidP="005576DC">
            <w:pPr>
              <w:spacing w:after="0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8443AE">
              <w:rPr>
                <w:b/>
                <w:bCs/>
                <w:color w:val="002E69" w:themeColor="accent1"/>
                <w:sz w:val="18"/>
                <w:szCs w:val="18"/>
              </w:rPr>
              <w:t>Item/Element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  <w:hideMark/>
          </w:tcPr>
          <w:p w14:paraId="1EE49583" w14:textId="77777777" w:rsidR="008443AE" w:rsidRPr="008443AE" w:rsidRDefault="008443AE" w:rsidP="005576DC">
            <w:pPr>
              <w:spacing w:after="0"/>
              <w:jc w:val="center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8443AE">
              <w:rPr>
                <w:b/>
                <w:bCs/>
                <w:color w:val="002E69" w:themeColor="accent1"/>
                <w:sz w:val="18"/>
                <w:szCs w:val="18"/>
              </w:rPr>
              <w:t>Bid Item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  <w:hideMark/>
          </w:tcPr>
          <w:p w14:paraId="424879D0" w14:textId="77777777" w:rsidR="008443AE" w:rsidRPr="008443AE" w:rsidRDefault="008443AE" w:rsidP="005576DC">
            <w:pPr>
              <w:spacing w:after="0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8443AE">
              <w:rPr>
                <w:b/>
                <w:bCs/>
                <w:color w:val="002E69" w:themeColor="accent1"/>
                <w:sz w:val="18"/>
                <w:szCs w:val="18"/>
              </w:rPr>
              <w:t>Description</w:t>
            </w:r>
          </w:p>
        </w:tc>
      </w:tr>
      <w:tr w:rsidR="00CB3201" w:rsidRPr="001E290F" w14:paraId="5052CAC3" w14:textId="77777777" w:rsidTr="00BA7901">
        <w:trPr>
          <w:trHeight w:val="317"/>
          <w:jc w:val="center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02F8C" w14:textId="76C38BED" w:rsidR="00CB3201" w:rsidRPr="008443AE" w:rsidRDefault="00CB3201" w:rsidP="001E290F">
            <w:pPr>
              <w:rPr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E200" w14:textId="22D5950B" w:rsidR="00CB3201" w:rsidRPr="008443AE" w:rsidRDefault="00CB3201" w:rsidP="001E290F">
            <w:pPr>
              <w:rPr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AB2FB9" w14:textId="47910E12" w:rsidR="00CB3201" w:rsidRPr="008443AE" w:rsidRDefault="00CB3201" w:rsidP="001E290F">
            <w:pPr>
              <w:rPr>
                <w:i/>
                <w:iCs/>
                <w:color w:val="FF0000"/>
                <w:sz w:val="18"/>
                <w:szCs w:val="18"/>
              </w:rPr>
            </w:pPr>
          </w:p>
        </w:tc>
      </w:tr>
      <w:tr w:rsidR="00CB3201" w:rsidRPr="001E290F" w14:paraId="67B48E45" w14:textId="77777777" w:rsidTr="009B367A">
        <w:trPr>
          <w:trHeight w:val="317"/>
          <w:jc w:val="center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96CAA" w14:textId="7DE00713" w:rsidR="00CB3201" w:rsidRPr="008443AE" w:rsidRDefault="00CB3201" w:rsidP="001E290F">
            <w:pPr>
              <w:rPr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A76B9" w14:textId="02186B7B" w:rsidR="00CB3201" w:rsidRPr="008443AE" w:rsidRDefault="00CB3201" w:rsidP="001E290F">
            <w:pPr>
              <w:rPr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8ED4E" w14:textId="46DC077F" w:rsidR="00CB3201" w:rsidRPr="008443AE" w:rsidRDefault="00CB3201" w:rsidP="001E290F">
            <w:pPr>
              <w:rPr>
                <w:i/>
                <w:iCs/>
                <w:color w:val="FF0000"/>
                <w:sz w:val="18"/>
                <w:szCs w:val="18"/>
              </w:rPr>
            </w:pPr>
          </w:p>
        </w:tc>
      </w:tr>
      <w:tr w:rsidR="00CB3201" w:rsidRPr="001E290F" w14:paraId="758F26C4" w14:textId="77777777" w:rsidTr="009B367A">
        <w:trPr>
          <w:trHeight w:val="317"/>
          <w:jc w:val="center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CB1B" w14:textId="77777777" w:rsidR="00CB3201" w:rsidRPr="008443AE" w:rsidRDefault="00CB3201" w:rsidP="001E290F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7CB7" w14:textId="77777777" w:rsidR="00CB3201" w:rsidRPr="008443AE" w:rsidRDefault="00CB3201" w:rsidP="001E290F">
            <w:pPr>
              <w:rPr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49E97C" w14:textId="77777777" w:rsidR="00CB3201" w:rsidRPr="008443AE" w:rsidRDefault="00CB3201" w:rsidP="001E290F">
            <w:pPr>
              <w:rPr>
                <w:sz w:val="18"/>
                <w:szCs w:val="18"/>
              </w:rPr>
            </w:pPr>
          </w:p>
        </w:tc>
      </w:tr>
    </w:tbl>
    <w:p w14:paraId="7B4BC1C4" w14:textId="665EFD4B" w:rsidR="008443AE" w:rsidRPr="00EA6A9E" w:rsidRDefault="00EA6A9E" w:rsidP="00EA6A9E">
      <w:pPr>
        <w:spacing w:before="120" w:after="120"/>
        <w:jc w:val="center"/>
        <w:rPr>
          <w:b/>
          <w:bCs/>
          <w:i/>
          <w:iCs/>
          <w:sz w:val="24"/>
          <w:szCs w:val="24"/>
        </w:rPr>
      </w:pPr>
      <w:r w:rsidRPr="00EA6A9E">
        <w:rPr>
          <w:b/>
          <w:bCs/>
          <w:i/>
          <w:iCs/>
          <w:sz w:val="20"/>
          <w:szCs w:val="20"/>
        </w:rPr>
        <w:t>DRAINAGE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045"/>
        <w:gridCol w:w="1170"/>
        <w:gridCol w:w="4680"/>
      </w:tblGrid>
      <w:tr w:rsidR="008443AE" w:rsidRPr="008443AE" w14:paraId="2CB87079" w14:textId="77777777" w:rsidTr="008443AE">
        <w:trPr>
          <w:trHeight w:val="368"/>
          <w:tblHeader/>
          <w:jc w:val="center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  <w:hideMark/>
          </w:tcPr>
          <w:p w14:paraId="3C1A573B" w14:textId="77777777" w:rsidR="008443AE" w:rsidRPr="008443AE" w:rsidRDefault="008443AE" w:rsidP="005576DC">
            <w:pPr>
              <w:spacing w:after="0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8443AE">
              <w:rPr>
                <w:b/>
                <w:bCs/>
                <w:color w:val="002E69" w:themeColor="accent1"/>
                <w:sz w:val="18"/>
                <w:szCs w:val="18"/>
              </w:rPr>
              <w:t>Item/Element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  <w:hideMark/>
          </w:tcPr>
          <w:p w14:paraId="5991465A" w14:textId="77777777" w:rsidR="008443AE" w:rsidRPr="008443AE" w:rsidRDefault="008443AE" w:rsidP="005576DC">
            <w:pPr>
              <w:spacing w:after="0"/>
              <w:jc w:val="center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8443AE">
              <w:rPr>
                <w:b/>
                <w:bCs/>
                <w:color w:val="002E69" w:themeColor="accent1"/>
                <w:sz w:val="18"/>
                <w:szCs w:val="18"/>
              </w:rPr>
              <w:t>Bid Item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  <w:hideMark/>
          </w:tcPr>
          <w:p w14:paraId="3544D552" w14:textId="77777777" w:rsidR="008443AE" w:rsidRPr="008443AE" w:rsidRDefault="008443AE" w:rsidP="005576DC">
            <w:pPr>
              <w:spacing w:after="0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8443AE">
              <w:rPr>
                <w:b/>
                <w:bCs/>
                <w:color w:val="002E69" w:themeColor="accent1"/>
                <w:sz w:val="18"/>
                <w:szCs w:val="18"/>
              </w:rPr>
              <w:t>Description</w:t>
            </w:r>
          </w:p>
        </w:tc>
      </w:tr>
      <w:tr w:rsidR="00CB3201" w:rsidRPr="001E290F" w14:paraId="193917B6" w14:textId="77777777" w:rsidTr="00BA7901">
        <w:trPr>
          <w:trHeight w:val="317"/>
          <w:jc w:val="center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333E5" w14:textId="4A29FB0D" w:rsidR="00CB3201" w:rsidRPr="008443AE" w:rsidRDefault="00CB3201" w:rsidP="001E290F">
            <w:pPr>
              <w:rPr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A9B1A" w14:textId="55557302" w:rsidR="00CB3201" w:rsidRPr="008443AE" w:rsidRDefault="00CB3201" w:rsidP="001E290F">
            <w:pPr>
              <w:rPr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57AA9D" w14:textId="6F84D111" w:rsidR="00CB3201" w:rsidRPr="008443AE" w:rsidRDefault="00CB3201" w:rsidP="001E290F">
            <w:pPr>
              <w:rPr>
                <w:i/>
                <w:iCs/>
                <w:color w:val="FF0000"/>
                <w:sz w:val="18"/>
                <w:szCs w:val="18"/>
              </w:rPr>
            </w:pPr>
          </w:p>
        </w:tc>
      </w:tr>
      <w:tr w:rsidR="00CB3201" w:rsidRPr="001E290F" w14:paraId="1D98CD53" w14:textId="77777777" w:rsidTr="009B367A">
        <w:trPr>
          <w:trHeight w:val="317"/>
          <w:jc w:val="center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F7051" w14:textId="77777777" w:rsidR="00CB3201" w:rsidRPr="008443AE" w:rsidRDefault="00CB3201" w:rsidP="001E290F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4AD0B" w14:textId="77777777" w:rsidR="00CB3201" w:rsidRPr="008443AE" w:rsidRDefault="00CB3201" w:rsidP="001E290F">
            <w:pPr>
              <w:rPr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648D98" w14:textId="77777777" w:rsidR="00CB3201" w:rsidRPr="008443AE" w:rsidRDefault="00CB3201" w:rsidP="001E290F">
            <w:pPr>
              <w:rPr>
                <w:sz w:val="18"/>
                <w:szCs w:val="18"/>
              </w:rPr>
            </w:pPr>
          </w:p>
        </w:tc>
      </w:tr>
      <w:tr w:rsidR="00CB3201" w:rsidRPr="001E290F" w14:paraId="754A6ACB" w14:textId="77777777" w:rsidTr="009B367A">
        <w:trPr>
          <w:trHeight w:val="317"/>
          <w:jc w:val="center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991C" w14:textId="77777777" w:rsidR="00CB3201" w:rsidRPr="008443AE" w:rsidRDefault="00CB3201" w:rsidP="001E290F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3843D" w14:textId="77777777" w:rsidR="00CB3201" w:rsidRPr="008443AE" w:rsidRDefault="00CB3201" w:rsidP="001E290F">
            <w:pPr>
              <w:rPr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6B5938" w14:textId="77777777" w:rsidR="00CB3201" w:rsidRPr="008443AE" w:rsidRDefault="00CB3201" w:rsidP="001E290F">
            <w:pPr>
              <w:rPr>
                <w:sz w:val="18"/>
                <w:szCs w:val="18"/>
              </w:rPr>
            </w:pPr>
          </w:p>
        </w:tc>
      </w:tr>
    </w:tbl>
    <w:p w14:paraId="379E0193" w14:textId="4B69F439" w:rsidR="008443AE" w:rsidRPr="00EA6A9E" w:rsidRDefault="00EA6A9E" w:rsidP="00EA6A9E">
      <w:pPr>
        <w:spacing w:before="120" w:after="120"/>
        <w:jc w:val="center"/>
        <w:rPr>
          <w:b/>
          <w:bCs/>
          <w:i/>
          <w:iCs/>
          <w:sz w:val="24"/>
          <w:szCs w:val="24"/>
        </w:rPr>
      </w:pPr>
      <w:r w:rsidRPr="00EA6A9E">
        <w:rPr>
          <w:b/>
          <w:bCs/>
          <w:i/>
          <w:iCs/>
          <w:sz w:val="20"/>
          <w:szCs w:val="20"/>
        </w:rPr>
        <w:t>BRIDGE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045"/>
        <w:gridCol w:w="1170"/>
        <w:gridCol w:w="4680"/>
      </w:tblGrid>
      <w:tr w:rsidR="008443AE" w:rsidRPr="008443AE" w14:paraId="0BF44476" w14:textId="77777777" w:rsidTr="008443AE">
        <w:trPr>
          <w:trHeight w:val="368"/>
          <w:tblHeader/>
          <w:jc w:val="center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  <w:hideMark/>
          </w:tcPr>
          <w:p w14:paraId="05426BE0" w14:textId="77777777" w:rsidR="008443AE" w:rsidRPr="008443AE" w:rsidRDefault="008443AE" w:rsidP="005576DC">
            <w:pPr>
              <w:spacing w:after="0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8443AE">
              <w:rPr>
                <w:b/>
                <w:bCs/>
                <w:color w:val="002E69" w:themeColor="accent1"/>
                <w:sz w:val="18"/>
                <w:szCs w:val="18"/>
              </w:rPr>
              <w:t>Item/Element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  <w:hideMark/>
          </w:tcPr>
          <w:p w14:paraId="603122E0" w14:textId="77777777" w:rsidR="008443AE" w:rsidRPr="008443AE" w:rsidRDefault="008443AE" w:rsidP="005576DC">
            <w:pPr>
              <w:spacing w:after="0"/>
              <w:jc w:val="center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8443AE">
              <w:rPr>
                <w:b/>
                <w:bCs/>
                <w:color w:val="002E69" w:themeColor="accent1"/>
                <w:sz w:val="18"/>
                <w:szCs w:val="18"/>
              </w:rPr>
              <w:t>Bid Item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  <w:hideMark/>
          </w:tcPr>
          <w:p w14:paraId="5813D58C" w14:textId="77777777" w:rsidR="008443AE" w:rsidRPr="008443AE" w:rsidRDefault="008443AE" w:rsidP="005576DC">
            <w:pPr>
              <w:spacing w:after="0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8443AE">
              <w:rPr>
                <w:b/>
                <w:bCs/>
                <w:color w:val="002E69" w:themeColor="accent1"/>
                <w:sz w:val="18"/>
                <w:szCs w:val="18"/>
              </w:rPr>
              <w:t>Description</w:t>
            </w:r>
          </w:p>
        </w:tc>
      </w:tr>
      <w:tr w:rsidR="00CB3201" w:rsidRPr="001E290F" w14:paraId="47A55881" w14:textId="77777777" w:rsidTr="00BA7901">
        <w:trPr>
          <w:trHeight w:val="317"/>
          <w:jc w:val="center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1D618" w14:textId="2C3B07BC" w:rsidR="00CB3201" w:rsidRPr="008443AE" w:rsidRDefault="00CB3201" w:rsidP="001E290F">
            <w:pPr>
              <w:rPr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F5712" w14:textId="6587F7D1" w:rsidR="00CB3201" w:rsidRPr="008443AE" w:rsidRDefault="00CB3201" w:rsidP="001E290F">
            <w:pPr>
              <w:rPr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0FBBD4" w14:textId="606032C1" w:rsidR="00CB3201" w:rsidRPr="008443AE" w:rsidRDefault="00CB3201" w:rsidP="001E290F">
            <w:pPr>
              <w:rPr>
                <w:i/>
                <w:iCs/>
                <w:color w:val="FF0000"/>
                <w:sz w:val="18"/>
                <w:szCs w:val="18"/>
              </w:rPr>
            </w:pPr>
          </w:p>
        </w:tc>
      </w:tr>
      <w:tr w:rsidR="00CB3201" w:rsidRPr="001E290F" w14:paraId="6F3D075D" w14:textId="77777777" w:rsidTr="009B367A">
        <w:trPr>
          <w:trHeight w:val="317"/>
          <w:jc w:val="center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13850" w14:textId="77777777" w:rsidR="00CB3201" w:rsidRPr="008443AE" w:rsidRDefault="00CB3201" w:rsidP="001E290F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A1AAC" w14:textId="77777777" w:rsidR="00CB3201" w:rsidRPr="008443AE" w:rsidRDefault="00CB3201" w:rsidP="001E290F">
            <w:pPr>
              <w:rPr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193CC3" w14:textId="77777777" w:rsidR="00CB3201" w:rsidRPr="008443AE" w:rsidRDefault="00CB3201" w:rsidP="001E290F">
            <w:pPr>
              <w:rPr>
                <w:sz w:val="18"/>
                <w:szCs w:val="18"/>
              </w:rPr>
            </w:pPr>
          </w:p>
        </w:tc>
      </w:tr>
      <w:tr w:rsidR="00CB3201" w:rsidRPr="001E290F" w14:paraId="35F7CD3B" w14:textId="77777777" w:rsidTr="009B367A">
        <w:trPr>
          <w:trHeight w:val="317"/>
          <w:jc w:val="center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064D0" w14:textId="77777777" w:rsidR="00CB3201" w:rsidRPr="008443AE" w:rsidRDefault="00CB3201" w:rsidP="001E290F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833F1" w14:textId="77777777" w:rsidR="00CB3201" w:rsidRPr="008443AE" w:rsidRDefault="00CB3201" w:rsidP="001E290F">
            <w:pPr>
              <w:rPr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65F869" w14:textId="77777777" w:rsidR="00CB3201" w:rsidRPr="008443AE" w:rsidRDefault="00CB3201" w:rsidP="001E290F">
            <w:pPr>
              <w:rPr>
                <w:sz w:val="18"/>
                <w:szCs w:val="18"/>
              </w:rPr>
            </w:pPr>
          </w:p>
        </w:tc>
      </w:tr>
    </w:tbl>
    <w:p w14:paraId="2B726047" w14:textId="1AEB4AD6" w:rsidR="008443AE" w:rsidRPr="00EA6A9E" w:rsidRDefault="00EA6A9E" w:rsidP="00EA6A9E">
      <w:pPr>
        <w:spacing w:before="120" w:after="120"/>
        <w:jc w:val="center"/>
        <w:rPr>
          <w:b/>
          <w:bCs/>
          <w:i/>
          <w:iCs/>
          <w:sz w:val="24"/>
          <w:szCs w:val="24"/>
        </w:rPr>
      </w:pPr>
      <w:r w:rsidRPr="00EA6A9E">
        <w:rPr>
          <w:b/>
          <w:bCs/>
          <w:i/>
          <w:iCs/>
          <w:sz w:val="20"/>
          <w:szCs w:val="20"/>
        </w:rPr>
        <w:t>TRAFFIC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045"/>
        <w:gridCol w:w="1170"/>
        <w:gridCol w:w="4680"/>
      </w:tblGrid>
      <w:tr w:rsidR="008443AE" w:rsidRPr="008443AE" w14:paraId="4BC10B91" w14:textId="77777777" w:rsidTr="008443AE">
        <w:trPr>
          <w:trHeight w:val="368"/>
          <w:tblHeader/>
          <w:jc w:val="center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  <w:hideMark/>
          </w:tcPr>
          <w:p w14:paraId="35204A68" w14:textId="77777777" w:rsidR="008443AE" w:rsidRPr="008443AE" w:rsidRDefault="008443AE" w:rsidP="005576DC">
            <w:pPr>
              <w:spacing w:after="0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8443AE">
              <w:rPr>
                <w:b/>
                <w:bCs/>
                <w:color w:val="002E69" w:themeColor="accent1"/>
                <w:sz w:val="18"/>
                <w:szCs w:val="18"/>
              </w:rPr>
              <w:t>Item/Element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  <w:hideMark/>
          </w:tcPr>
          <w:p w14:paraId="32D346C2" w14:textId="77777777" w:rsidR="008443AE" w:rsidRPr="008443AE" w:rsidRDefault="008443AE" w:rsidP="005576DC">
            <w:pPr>
              <w:spacing w:after="0"/>
              <w:jc w:val="center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8443AE">
              <w:rPr>
                <w:b/>
                <w:bCs/>
                <w:color w:val="002E69" w:themeColor="accent1"/>
                <w:sz w:val="18"/>
                <w:szCs w:val="18"/>
              </w:rPr>
              <w:t>Bid Item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D1FF" w:themeFill="accent1" w:themeFillTint="33"/>
            <w:vAlign w:val="center"/>
            <w:hideMark/>
          </w:tcPr>
          <w:p w14:paraId="6E4E452F" w14:textId="77777777" w:rsidR="008443AE" w:rsidRPr="008443AE" w:rsidRDefault="008443AE" w:rsidP="005576DC">
            <w:pPr>
              <w:spacing w:after="0"/>
              <w:rPr>
                <w:b/>
                <w:bCs/>
                <w:color w:val="002E69" w:themeColor="accent1"/>
                <w:sz w:val="18"/>
                <w:szCs w:val="18"/>
              </w:rPr>
            </w:pPr>
            <w:r w:rsidRPr="008443AE">
              <w:rPr>
                <w:b/>
                <w:bCs/>
                <w:color w:val="002E69" w:themeColor="accent1"/>
                <w:sz w:val="18"/>
                <w:szCs w:val="18"/>
              </w:rPr>
              <w:t>Description</w:t>
            </w:r>
          </w:p>
        </w:tc>
      </w:tr>
      <w:tr w:rsidR="00CB3201" w:rsidRPr="001E290F" w14:paraId="534F5A7B" w14:textId="77777777" w:rsidTr="00BA7901">
        <w:trPr>
          <w:trHeight w:val="317"/>
          <w:jc w:val="center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32639" w14:textId="4652B6B8" w:rsidR="00CB3201" w:rsidRPr="008443AE" w:rsidRDefault="00CB3201" w:rsidP="001E290F">
            <w:pPr>
              <w:rPr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E4E20" w14:textId="15B470A9" w:rsidR="00CB3201" w:rsidRPr="008443AE" w:rsidRDefault="00CB3201" w:rsidP="001E290F">
            <w:pPr>
              <w:rPr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FAB06E" w14:textId="6FA485F8" w:rsidR="00CB3201" w:rsidRPr="008443AE" w:rsidRDefault="00CB3201" w:rsidP="001E290F">
            <w:pPr>
              <w:rPr>
                <w:i/>
                <w:iCs/>
                <w:color w:val="FF0000"/>
                <w:sz w:val="18"/>
                <w:szCs w:val="18"/>
              </w:rPr>
            </w:pPr>
          </w:p>
        </w:tc>
      </w:tr>
      <w:tr w:rsidR="00CB3201" w:rsidRPr="001E290F" w14:paraId="419841F8" w14:textId="77777777" w:rsidTr="009B367A">
        <w:trPr>
          <w:trHeight w:val="317"/>
          <w:jc w:val="center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EF774" w14:textId="77777777" w:rsidR="00CB3201" w:rsidRPr="008443AE" w:rsidRDefault="00CB3201" w:rsidP="001E290F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DDA8" w14:textId="77777777" w:rsidR="00CB3201" w:rsidRPr="008443AE" w:rsidRDefault="00CB3201" w:rsidP="001E290F">
            <w:pPr>
              <w:rPr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A9F7E8" w14:textId="77777777" w:rsidR="00CB3201" w:rsidRPr="008443AE" w:rsidRDefault="00CB3201" w:rsidP="001E290F">
            <w:pPr>
              <w:rPr>
                <w:sz w:val="18"/>
                <w:szCs w:val="18"/>
              </w:rPr>
            </w:pPr>
          </w:p>
        </w:tc>
      </w:tr>
      <w:tr w:rsidR="00CB3201" w:rsidRPr="001E290F" w14:paraId="077C789E" w14:textId="77777777" w:rsidTr="009B367A">
        <w:trPr>
          <w:trHeight w:val="317"/>
          <w:jc w:val="center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793E6" w14:textId="77777777" w:rsidR="00CB3201" w:rsidRPr="008443AE" w:rsidRDefault="00CB3201" w:rsidP="001E290F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19900" w14:textId="77777777" w:rsidR="00CB3201" w:rsidRPr="008443AE" w:rsidRDefault="00CB3201" w:rsidP="001E290F">
            <w:pPr>
              <w:rPr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CC94FD" w14:textId="77777777" w:rsidR="00CB3201" w:rsidRPr="008443AE" w:rsidRDefault="00CB3201" w:rsidP="001E290F">
            <w:pPr>
              <w:rPr>
                <w:sz w:val="18"/>
                <w:szCs w:val="18"/>
              </w:rPr>
            </w:pPr>
          </w:p>
        </w:tc>
      </w:tr>
    </w:tbl>
    <w:p w14:paraId="45530193" w14:textId="60F49B63" w:rsidR="008F28B6" w:rsidRPr="00EA6A9E" w:rsidRDefault="008F28B6">
      <w:pPr>
        <w:rPr>
          <w:i/>
          <w:iCs/>
        </w:rPr>
      </w:pPr>
      <w:r w:rsidRPr="00EA6A9E">
        <w:rPr>
          <w:i/>
          <w:iCs/>
        </w:rPr>
        <w:br w:type="page"/>
      </w:r>
    </w:p>
    <w:p w14:paraId="2B66DEBA" w14:textId="20582040" w:rsidR="008F28B6" w:rsidRDefault="008F28B6" w:rsidP="00930F1F">
      <w:pPr>
        <w:pStyle w:val="Heading2"/>
      </w:pPr>
      <w:bookmarkStart w:id="70" w:name="_Toc234508108"/>
      <w:r>
        <w:lastRenderedPageBreak/>
        <w:t xml:space="preserve">APPENDIX C – </w:t>
      </w:r>
      <w:r w:rsidR="00930F1F">
        <w:rPr>
          <w:caps w:val="0"/>
        </w:rPr>
        <w:t>Pilot Project Schedule</w:t>
      </w:r>
      <w:bookmarkEnd w:id="70"/>
    </w:p>
    <w:p w14:paraId="2E1B26E6" w14:textId="77777777" w:rsidR="008F28B6" w:rsidRPr="008F28B6" w:rsidRDefault="008F28B6" w:rsidP="000C16C7"/>
    <w:p w14:paraId="22FA1FA0" w14:textId="77777777" w:rsidR="008F28B6" w:rsidRPr="001609CD" w:rsidRDefault="008F28B6" w:rsidP="001609CD">
      <w:pPr>
        <w:rPr>
          <w:i/>
          <w:iCs/>
          <w:color w:val="FF0000"/>
        </w:rPr>
      </w:pPr>
    </w:p>
    <w:sectPr w:rsidR="008F28B6" w:rsidRPr="001609CD" w:rsidSect="003B3D54">
      <w:pgSz w:w="12240" w:h="15840"/>
      <w:pgMar w:top="2160" w:right="1080" w:bottom="1440" w:left="1080" w:header="720" w:footer="5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23177" w14:textId="77777777" w:rsidR="008801AF" w:rsidRDefault="008801AF" w:rsidP="00F920D3">
      <w:pPr>
        <w:spacing w:after="0" w:line="240" w:lineRule="auto"/>
      </w:pPr>
      <w:r>
        <w:separator/>
      </w:r>
    </w:p>
  </w:endnote>
  <w:endnote w:type="continuationSeparator" w:id="0">
    <w:p w14:paraId="26FA3F67" w14:textId="77777777" w:rsidR="008801AF" w:rsidRDefault="008801AF" w:rsidP="00F92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6E077" w14:textId="32ACDE0E" w:rsidR="00066A13" w:rsidRPr="00066A13" w:rsidRDefault="00066A13" w:rsidP="00066A13">
    <w:pPr>
      <w:pStyle w:val="Footer"/>
      <w:tabs>
        <w:tab w:val="clear" w:pos="4680"/>
        <w:tab w:val="clear" w:pos="9360"/>
        <w:tab w:val="center" w:pos="5040"/>
        <w:tab w:val="right" w:pos="10080"/>
      </w:tabs>
      <w:rPr>
        <w:b/>
        <w:bCs/>
        <w:color w:val="E4002B" w:themeColor="text2"/>
        <w:sz w:val="20"/>
        <w:szCs w:val="20"/>
      </w:rPr>
    </w:pPr>
    <w:r>
      <w:rPr>
        <w:b/>
        <w:bCs/>
        <w:color w:val="0053A9" w:themeColor="background2"/>
        <w:sz w:val="20"/>
        <w:szCs w:val="20"/>
      </w:rPr>
      <w:t xml:space="preserve">DISTRICT: </w:t>
    </w:r>
    <w:r>
      <w:rPr>
        <w:b/>
        <w:bCs/>
        <w:color w:val="E4002B" w:themeColor="text2"/>
        <w:sz w:val="20"/>
        <w:szCs w:val="20"/>
      </w:rPr>
      <w:tab/>
      <w:t xml:space="preserve">       </w:t>
    </w:r>
    <w:r w:rsidRPr="00CD7526">
      <w:rPr>
        <w:b/>
        <w:bCs/>
        <w:color w:val="0053A9" w:themeColor="background2"/>
        <w:sz w:val="20"/>
        <w:szCs w:val="20"/>
      </w:rPr>
      <w:t xml:space="preserve">HWY: </w:t>
    </w:r>
    <w:r>
      <w:rPr>
        <w:b/>
        <w:bCs/>
        <w:color w:val="FF0000"/>
        <w:sz w:val="20"/>
        <w:szCs w:val="20"/>
      </w:rPr>
      <w:tab/>
      <w:t xml:space="preserve">        </w:t>
    </w:r>
    <w:r w:rsidRPr="009B72DA">
      <w:rPr>
        <w:b/>
        <w:bCs/>
        <w:color w:val="0053A9" w:themeColor="background2"/>
        <w:sz w:val="20"/>
        <w:szCs w:val="20"/>
      </w:rPr>
      <w:t>CSJ:</w:t>
    </w:r>
    <w:r>
      <w:rPr>
        <w:b/>
        <w:bCs/>
        <w:color w:val="0053A9" w:themeColor="background2"/>
        <w:sz w:val="20"/>
        <w:szCs w:val="20"/>
      </w:rPr>
      <w:t xml:space="preserve"> </w:t>
    </w:r>
  </w:p>
  <w:p w14:paraId="7A12632B" w14:textId="6B6E8AFD" w:rsidR="001771DF" w:rsidRPr="001771DF" w:rsidRDefault="007D750F" w:rsidP="00066A13">
    <w:pPr>
      <w:pStyle w:val="Footer"/>
      <w:tabs>
        <w:tab w:val="clear" w:pos="4680"/>
        <w:tab w:val="clear" w:pos="9360"/>
        <w:tab w:val="left" w:pos="3960"/>
      </w:tabs>
      <w:rPr>
        <w:b/>
        <w:bCs/>
        <w:color w:val="0053A9" w:themeColor="background2"/>
        <w:sz w:val="20"/>
        <w:szCs w:val="20"/>
      </w:rPr>
    </w:pPr>
    <w:r>
      <w:rPr>
        <w:b/>
        <w:bCs/>
        <w:color w:val="0053A9" w:themeColor="background2"/>
        <w:sz w:val="20"/>
        <w:szCs w:val="20"/>
      </w:rPr>
      <w:t xml:space="preserve">REV: </w:t>
    </w:r>
    <w:r w:rsidR="00066A13">
      <w:rPr>
        <w:b/>
        <w:bCs/>
        <w:color w:val="0053A9" w:themeColor="background2"/>
        <w:sz w:val="20"/>
        <w:szCs w:val="20"/>
      </w:rPr>
      <w:tab/>
    </w:r>
    <w:r w:rsidR="001771DF">
      <w:rPr>
        <w:b/>
        <w:bCs/>
        <w:color w:val="0053A9" w:themeColor="background2"/>
        <w:sz w:val="20"/>
        <w:szCs w:val="20"/>
      </w:rPr>
      <w:t xml:space="preserve">Digital Delivery Program </w:t>
    </w:r>
    <w:r w:rsidR="001771DF">
      <w:rPr>
        <w:color w:val="0053A9" w:themeColor="background2"/>
        <w:sz w:val="32"/>
        <w:szCs w:val="32"/>
      </w:rPr>
      <w:t>|</w:t>
    </w:r>
    <w:r w:rsidR="001771DF">
      <w:rPr>
        <w:b/>
        <w:bCs/>
        <w:color w:val="0053A9" w:themeColor="background2"/>
        <w:sz w:val="20"/>
        <w:szCs w:val="20"/>
      </w:rPr>
      <w:t xml:space="preserve"> </w:t>
    </w:r>
    <w:r w:rsidR="001771DF">
      <w:rPr>
        <w:b/>
        <w:bCs/>
        <w:color w:val="E4002B" w:themeColor="text2"/>
        <w:sz w:val="20"/>
        <w:szCs w:val="20"/>
      </w:rPr>
      <w:fldChar w:fldCharType="begin"/>
    </w:r>
    <w:r w:rsidR="001771DF">
      <w:rPr>
        <w:b/>
        <w:bCs/>
        <w:color w:val="E4002B" w:themeColor="text2"/>
        <w:sz w:val="20"/>
        <w:szCs w:val="20"/>
      </w:rPr>
      <w:instrText xml:space="preserve"> PAGE   \* MERGEFORMAT </w:instrText>
    </w:r>
    <w:r w:rsidR="001771DF">
      <w:rPr>
        <w:b/>
        <w:bCs/>
        <w:color w:val="E4002B" w:themeColor="text2"/>
        <w:sz w:val="20"/>
        <w:szCs w:val="20"/>
      </w:rPr>
      <w:fldChar w:fldCharType="separate"/>
    </w:r>
    <w:r w:rsidR="001771DF">
      <w:rPr>
        <w:b/>
        <w:bCs/>
        <w:color w:val="E4002B" w:themeColor="text2"/>
        <w:sz w:val="20"/>
        <w:szCs w:val="20"/>
      </w:rPr>
      <w:t>2</w:t>
    </w:r>
    <w:r w:rsidR="001771DF">
      <w:rPr>
        <w:b/>
        <w:bCs/>
        <w:noProof/>
        <w:color w:val="E4002B" w:themeColor="text2"/>
        <w:sz w:val="20"/>
        <w:szCs w:val="20"/>
      </w:rPr>
      <w:fldChar w:fldCharType="end"/>
    </w:r>
    <w:r w:rsidR="00AB3D99">
      <w:rPr>
        <w:b/>
        <w:bCs/>
        <w:noProof/>
        <w:color w:val="E4002B" w:themeColor="text2"/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F1940" w14:textId="77777777" w:rsidR="00F920D3" w:rsidRPr="00FF64BD" w:rsidRDefault="001771DF" w:rsidP="001771DF">
    <w:pPr>
      <w:pStyle w:val="Footer"/>
      <w:tabs>
        <w:tab w:val="clear" w:pos="4680"/>
        <w:tab w:val="clear" w:pos="9360"/>
        <w:tab w:val="left" w:pos="7501"/>
      </w:tabs>
      <w:rPr>
        <w:b/>
        <w:bCs/>
        <w:color w:val="0053A9" w:themeColor="background2"/>
        <w:sz w:val="20"/>
        <w:szCs w:val="20"/>
      </w:rPr>
    </w:pPr>
    <w:r>
      <w:rPr>
        <w:b/>
        <w:bCs/>
        <w:noProof/>
        <w:color w:val="E4002B" w:themeColor="text2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D7C72" w14:textId="4600859C" w:rsidR="00C33B15" w:rsidRPr="00871AF4" w:rsidRDefault="00E8604C" w:rsidP="00871AF4">
    <w:pPr>
      <w:pStyle w:val="Footer"/>
      <w:tabs>
        <w:tab w:val="clear" w:pos="4680"/>
        <w:tab w:val="clear" w:pos="9360"/>
        <w:tab w:val="center" w:pos="5040"/>
        <w:tab w:val="right" w:pos="10080"/>
      </w:tabs>
      <w:rPr>
        <w:b/>
        <w:bCs/>
        <w:color w:val="E4002B" w:themeColor="text2"/>
        <w:sz w:val="20"/>
        <w:szCs w:val="20"/>
      </w:rPr>
    </w:pPr>
    <w:r>
      <w:rPr>
        <w:b/>
        <w:bCs/>
        <w:color w:val="0053A9" w:themeColor="background2"/>
        <w:sz w:val="20"/>
        <w:szCs w:val="20"/>
      </w:rPr>
      <w:t xml:space="preserve">DISTRICT: </w:t>
    </w:r>
    <w:r w:rsidR="00871AF4">
      <w:rPr>
        <w:b/>
        <w:bCs/>
        <w:color w:val="E4002B" w:themeColor="text2"/>
        <w:sz w:val="20"/>
        <w:szCs w:val="20"/>
      </w:rPr>
      <w:tab/>
    </w:r>
    <w:r w:rsidR="00B357FE">
      <w:rPr>
        <w:b/>
        <w:bCs/>
        <w:color w:val="E4002B" w:themeColor="text2"/>
        <w:sz w:val="20"/>
        <w:szCs w:val="20"/>
      </w:rPr>
      <w:t xml:space="preserve">      </w:t>
    </w:r>
    <w:r w:rsidR="007D750F">
      <w:rPr>
        <w:b/>
        <w:bCs/>
        <w:color w:val="E4002B" w:themeColor="text2"/>
        <w:sz w:val="20"/>
        <w:szCs w:val="20"/>
      </w:rPr>
      <w:t xml:space="preserve"> </w:t>
    </w:r>
    <w:r w:rsidR="00CD7526" w:rsidRPr="00CD7526">
      <w:rPr>
        <w:b/>
        <w:bCs/>
        <w:color w:val="0053A9" w:themeColor="background2"/>
        <w:sz w:val="20"/>
        <w:szCs w:val="20"/>
      </w:rPr>
      <w:t xml:space="preserve">HWY: </w:t>
    </w:r>
    <w:r w:rsidR="0027557F" w:rsidRPr="009B72DA">
      <w:rPr>
        <w:b/>
        <w:bCs/>
        <w:color w:val="E4002B" w:themeColor="text2"/>
        <w:sz w:val="20"/>
        <w:szCs w:val="20"/>
      </w:rPr>
      <w:t xml:space="preserve"> </w:t>
    </w:r>
    <w:r w:rsidR="00871AF4">
      <w:rPr>
        <w:b/>
        <w:bCs/>
        <w:color w:val="FF0000"/>
        <w:sz w:val="20"/>
        <w:szCs w:val="20"/>
      </w:rPr>
      <w:tab/>
      <w:t xml:space="preserve">      </w:t>
    </w:r>
    <w:r w:rsidR="00B357FE">
      <w:rPr>
        <w:b/>
        <w:bCs/>
        <w:color w:val="FF0000"/>
        <w:sz w:val="20"/>
        <w:szCs w:val="20"/>
      </w:rPr>
      <w:t xml:space="preserve">  </w:t>
    </w:r>
    <w:r w:rsidR="007017CB" w:rsidRPr="009B72DA">
      <w:rPr>
        <w:b/>
        <w:bCs/>
        <w:color w:val="0053A9" w:themeColor="background2"/>
        <w:sz w:val="20"/>
        <w:szCs w:val="20"/>
      </w:rPr>
      <w:t>CSJ:</w:t>
    </w:r>
    <w:r w:rsidR="009B72DA">
      <w:rPr>
        <w:b/>
        <w:bCs/>
        <w:color w:val="0053A9" w:themeColor="background2"/>
        <w:sz w:val="20"/>
        <w:szCs w:val="20"/>
      </w:rPr>
      <w:t xml:space="preserve"> </w:t>
    </w:r>
  </w:p>
  <w:p w14:paraId="22C6495A" w14:textId="6A0D3F77" w:rsidR="001771DF" w:rsidRPr="00A33880" w:rsidRDefault="002E1D1B" w:rsidP="00A33880">
    <w:pPr>
      <w:pStyle w:val="Footer"/>
      <w:tabs>
        <w:tab w:val="clear" w:pos="4680"/>
        <w:tab w:val="clear" w:pos="9360"/>
        <w:tab w:val="center" w:pos="5040"/>
      </w:tabs>
      <w:ind w:left="3960" w:hanging="3960"/>
      <w:rPr>
        <w:b/>
        <w:bCs/>
        <w:color w:val="0053A9" w:themeColor="background2"/>
        <w:sz w:val="20"/>
        <w:szCs w:val="20"/>
      </w:rPr>
    </w:pPr>
    <w:r>
      <w:rPr>
        <w:b/>
        <w:bCs/>
        <w:color w:val="0053A9" w:themeColor="background2"/>
        <w:sz w:val="20"/>
        <w:szCs w:val="20"/>
      </w:rPr>
      <w:t>REV:</w:t>
    </w:r>
    <w:r w:rsidR="00EC4241">
      <w:rPr>
        <w:b/>
        <w:bCs/>
        <w:color w:val="E4002B" w:themeColor="text2"/>
        <w:sz w:val="20"/>
        <w:szCs w:val="20"/>
      </w:rPr>
      <w:t xml:space="preserve"> </w:t>
    </w:r>
    <w:r w:rsidR="00871AF4">
      <w:rPr>
        <w:b/>
        <w:bCs/>
        <w:color w:val="0053A9" w:themeColor="background2"/>
        <w:sz w:val="20"/>
        <w:szCs w:val="20"/>
      </w:rPr>
      <w:tab/>
    </w:r>
    <w:r w:rsidR="001771DF" w:rsidRPr="00FF64BD">
      <w:rPr>
        <w:b/>
        <w:bCs/>
        <w:color w:val="0053A9" w:themeColor="background2"/>
        <w:sz w:val="20"/>
        <w:szCs w:val="20"/>
      </w:rPr>
      <w:t>Digital Delivery Program</w:t>
    </w:r>
    <w:r w:rsidR="001771DF">
      <w:rPr>
        <w:b/>
        <w:bCs/>
        <w:color w:val="0053A9" w:themeColor="background2"/>
        <w:sz w:val="20"/>
        <w:szCs w:val="20"/>
      </w:rPr>
      <w:t xml:space="preserve"> </w:t>
    </w:r>
    <w:r w:rsidR="001771DF" w:rsidRPr="000F74E1">
      <w:rPr>
        <w:color w:val="0053A9" w:themeColor="background2"/>
        <w:sz w:val="32"/>
        <w:szCs w:val="32"/>
      </w:rPr>
      <w:t>|</w:t>
    </w:r>
    <w:r w:rsidR="001771DF" w:rsidRPr="00FF64BD">
      <w:rPr>
        <w:b/>
        <w:bCs/>
        <w:color w:val="0053A9" w:themeColor="background2"/>
        <w:sz w:val="20"/>
        <w:szCs w:val="20"/>
      </w:rPr>
      <w:t xml:space="preserve"> </w:t>
    </w:r>
    <w:r w:rsidR="001771DF" w:rsidRPr="00FF64BD">
      <w:rPr>
        <w:b/>
        <w:bCs/>
        <w:color w:val="E4002B" w:themeColor="text2"/>
        <w:sz w:val="20"/>
        <w:szCs w:val="20"/>
      </w:rPr>
      <w:fldChar w:fldCharType="begin"/>
    </w:r>
    <w:r w:rsidR="001771DF" w:rsidRPr="00FF64BD">
      <w:rPr>
        <w:b/>
        <w:bCs/>
        <w:color w:val="E4002B" w:themeColor="text2"/>
        <w:sz w:val="20"/>
        <w:szCs w:val="20"/>
      </w:rPr>
      <w:instrText xml:space="preserve"> PAGE   \* MERGEFORMAT </w:instrText>
    </w:r>
    <w:r w:rsidR="001771DF" w:rsidRPr="00FF64BD">
      <w:rPr>
        <w:b/>
        <w:bCs/>
        <w:color w:val="E4002B" w:themeColor="text2"/>
        <w:sz w:val="20"/>
        <w:szCs w:val="20"/>
      </w:rPr>
      <w:fldChar w:fldCharType="separate"/>
    </w:r>
    <w:r w:rsidR="001771DF" w:rsidRPr="00FF64BD">
      <w:rPr>
        <w:b/>
        <w:bCs/>
        <w:noProof/>
        <w:color w:val="E4002B" w:themeColor="text2"/>
        <w:sz w:val="20"/>
        <w:szCs w:val="20"/>
      </w:rPr>
      <w:t>1</w:t>
    </w:r>
    <w:r w:rsidR="001771DF" w:rsidRPr="00FF64BD">
      <w:rPr>
        <w:b/>
        <w:bCs/>
        <w:noProof/>
        <w:color w:val="E4002B" w:themeColor="text2"/>
        <w:sz w:val="20"/>
        <w:szCs w:val="20"/>
      </w:rPr>
      <w:fldChar w:fldCharType="end"/>
    </w:r>
    <w:r>
      <w:rPr>
        <w:b/>
        <w:bCs/>
        <w:noProof/>
        <w:color w:val="E4002B" w:themeColor="text2"/>
        <w:sz w:val="20"/>
        <w:szCs w:val="20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E2702" w14:textId="31F97650" w:rsidR="00FC2E48" w:rsidRPr="00FC2E48" w:rsidRDefault="00FC2E48" w:rsidP="00FC2E48">
    <w:pPr>
      <w:pStyle w:val="Footer"/>
      <w:tabs>
        <w:tab w:val="clear" w:pos="4680"/>
        <w:tab w:val="clear" w:pos="9360"/>
        <w:tab w:val="center" w:pos="5040"/>
        <w:tab w:val="right" w:pos="10080"/>
      </w:tabs>
      <w:rPr>
        <w:b/>
        <w:bCs/>
        <w:color w:val="E4002B" w:themeColor="text2"/>
        <w:sz w:val="20"/>
        <w:szCs w:val="20"/>
      </w:rPr>
    </w:pPr>
    <w:r>
      <w:rPr>
        <w:b/>
        <w:bCs/>
        <w:color w:val="0053A9" w:themeColor="background2"/>
        <w:sz w:val="20"/>
        <w:szCs w:val="20"/>
      </w:rPr>
      <w:t xml:space="preserve">DISTRICT: </w:t>
    </w:r>
    <w:r>
      <w:rPr>
        <w:b/>
        <w:bCs/>
        <w:color w:val="E4002B" w:themeColor="text2"/>
        <w:sz w:val="20"/>
        <w:szCs w:val="20"/>
      </w:rPr>
      <w:tab/>
      <w:t xml:space="preserve">       </w:t>
    </w:r>
    <w:r w:rsidRPr="00CD7526">
      <w:rPr>
        <w:b/>
        <w:bCs/>
        <w:color w:val="0053A9" w:themeColor="background2"/>
        <w:sz w:val="20"/>
        <w:szCs w:val="20"/>
      </w:rPr>
      <w:t xml:space="preserve">HWY: </w:t>
    </w:r>
    <w:r w:rsidRPr="009B72DA">
      <w:rPr>
        <w:b/>
        <w:bCs/>
        <w:color w:val="E4002B" w:themeColor="text2"/>
        <w:sz w:val="20"/>
        <w:szCs w:val="20"/>
      </w:rPr>
      <w:t xml:space="preserve"> </w:t>
    </w:r>
    <w:r>
      <w:rPr>
        <w:b/>
        <w:bCs/>
        <w:color w:val="FF0000"/>
        <w:sz w:val="20"/>
        <w:szCs w:val="20"/>
      </w:rPr>
      <w:tab/>
      <w:t xml:space="preserve">        </w:t>
    </w:r>
    <w:r w:rsidRPr="009B72DA">
      <w:rPr>
        <w:b/>
        <w:bCs/>
        <w:color w:val="0053A9" w:themeColor="background2"/>
        <w:sz w:val="20"/>
        <w:szCs w:val="20"/>
      </w:rPr>
      <w:t>CSJ:</w:t>
    </w:r>
    <w:r>
      <w:rPr>
        <w:b/>
        <w:bCs/>
        <w:color w:val="0053A9" w:themeColor="background2"/>
        <w:sz w:val="20"/>
        <w:szCs w:val="20"/>
      </w:rPr>
      <w:t xml:space="preserve"> </w:t>
    </w:r>
  </w:p>
  <w:p w14:paraId="0014619C" w14:textId="4F99642C" w:rsidR="001771DF" w:rsidRPr="001771DF" w:rsidRDefault="00347AD4" w:rsidP="00347AD4">
    <w:pPr>
      <w:pStyle w:val="Footer"/>
      <w:tabs>
        <w:tab w:val="center" w:pos="5040"/>
        <w:tab w:val="left" w:pos="5130"/>
      </w:tabs>
      <w:rPr>
        <w:b/>
        <w:bCs/>
        <w:color w:val="0053A9" w:themeColor="background2"/>
        <w:sz w:val="20"/>
        <w:szCs w:val="20"/>
      </w:rPr>
    </w:pPr>
    <w:r>
      <w:rPr>
        <w:b/>
        <w:bCs/>
        <w:color w:val="0053A9" w:themeColor="background2"/>
        <w:sz w:val="20"/>
        <w:szCs w:val="20"/>
      </w:rPr>
      <w:t xml:space="preserve">REV: </w:t>
    </w:r>
    <w:r>
      <w:rPr>
        <w:b/>
        <w:bCs/>
        <w:color w:val="0053A9" w:themeColor="background2"/>
        <w:sz w:val="20"/>
        <w:szCs w:val="20"/>
      </w:rPr>
      <w:tab/>
      <w:t xml:space="preserve">                    </w:t>
    </w:r>
    <w:r w:rsidR="001771DF">
      <w:rPr>
        <w:b/>
        <w:bCs/>
        <w:color w:val="0053A9" w:themeColor="background2"/>
        <w:sz w:val="20"/>
        <w:szCs w:val="20"/>
      </w:rPr>
      <w:t xml:space="preserve">Digital Delivery Program </w:t>
    </w:r>
    <w:r w:rsidR="001771DF">
      <w:rPr>
        <w:color w:val="0053A9" w:themeColor="background2"/>
        <w:sz w:val="32"/>
        <w:szCs w:val="32"/>
      </w:rPr>
      <w:t>|</w:t>
    </w:r>
    <w:r w:rsidR="001771DF">
      <w:rPr>
        <w:b/>
        <w:bCs/>
        <w:color w:val="0053A9" w:themeColor="background2"/>
        <w:sz w:val="20"/>
        <w:szCs w:val="20"/>
      </w:rPr>
      <w:t xml:space="preserve"> </w:t>
    </w:r>
    <w:r w:rsidR="001771DF">
      <w:rPr>
        <w:b/>
        <w:bCs/>
        <w:color w:val="E4002B" w:themeColor="text2"/>
        <w:sz w:val="20"/>
        <w:szCs w:val="20"/>
      </w:rPr>
      <w:fldChar w:fldCharType="begin"/>
    </w:r>
    <w:r w:rsidR="001771DF">
      <w:rPr>
        <w:b/>
        <w:bCs/>
        <w:color w:val="E4002B" w:themeColor="text2"/>
        <w:sz w:val="20"/>
        <w:szCs w:val="20"/>
      </w:rPr>
      <w:instrText xml:space="preserve"> PAGE   \* MERGEFORMAT </w:instrText>
    </w:r>
    <w:r w:rsidR="001771DF">
      <w:rPr>
        <w:b/>
        <w:bCs/>
        <w:color w:val="E4002B" w:themeColor="text2"/>
        <w:sz w:val="20"/>
        <w:szCs w:val="20"/>
      </w:rPr>
      <w:fldChar w:fldCharType="separate"/>
    </w:r>
    <w:r w:rsidR="001771DF">
      <w:rPr>
        <w:b/>
        <w:bCs/>
        <w:color w:val="E4002B" w:themeColor="text2"/>
        <w:sz w:val="20"/>
        <w:szCs w:val="20"/>
      </w:rPr>
      <w:t>2</w:t>
    </w:r>
    <w:r w:rsidR="001771DF">
      <w:rPr>
        <w:b/>
        <w:bCs/>
        <w:noProof/>
        <w:color w:val="E4002B" w:themeColor="text2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479EB" w14:textId="77777777" w:rsidR="008801AF" w:rsidRDefault="008801AF" w:rsidP="00F920D3">
      <w:pPr>
        <w:spacing w:after="0" w:line="240" w:lineRule="auto"/>
      </w:pPr>
      <w:r>
        <w:separator/>
      </w:r>
    </w:p>
  </w:footnote>
  <w:footnote w:type="continuationSeparator" w:id="0">
    <w:p w14:paraId="4AE87C00" w14:textId="77777777" w:rsidR="008801AF" w:rsidRDefault="008801AF" w:rsidP="00F92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B1C2A" w14:textId="0E34023C" w:rsidR="007D750F" w:rsidRDefault="00065FB3" w:rsidP="007115A4">
    <w:pPr>
      <w:pStyle w:val="Header"/>
      <w:tabs>
        <w:tab w:val="clear" w:pos="4680"/>
        <w:tab w:val="clear" w:pos="9360"/>
        <w:tab w:val="left" w:pos="7430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7D6533EE" wp14:editId="11F895CF">
          <wp:simplePos x="0" y="0"/>
          <wp:positionH relativeFrom="page">
            <wp:posOffset>0</wp:posOffset>
          </wp:positionH>
          <wp:positionV relativeFrom="paragraph">
            <wp:posOffset>-448310</wp:posOffset>
          </wp:positionV>
          <wp:extent cx="7772400" cy="10204704"/>
          <wp:effectExtent l="0" t="0" r="0" b="6350"/>
          <wp:wrapNone/>
          <wp:docPr id="2046791800" name="Picture 204679180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6791800" name="Picture 204679180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2047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15A4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0A533" w14:textId="77777777" w:rsidR="00F920D3" w:rsidRDefault="00F920D3">
    <w:pPr>
      <w:pStyle w:val="Header"/>
    </w:pPr>
    <w:r>
      <w:rPr>
        <w:noProof/>
      </w:rPr>
      <w:drawing>
        <wp:anchor distT="0" distB="0" distL="114300" distR="114300" simplePos="0" relativeHeight="251655168" behindDoc="1" locked="0" layoutInCell="1" allowOverlap="1" wp14:anchorId="1E5DC81B" wp14:editId="46E7F81A">
          <wp:simplePos x="0" y="0"/>
          <wp:positionH relativeFrom="page">
            <wp:posOffset>0</wp:posOffset>
          </wp:positionH>
          <wp:positionV relativeFrom="paragraph">
            <wp:posOffset>-448310</wp:posOffset>
          </wp:positionV>
          <wp:extent cx="7799832" cy="10195560"/>
          <wp:effectExtent l="0" t="0" r="0" b="0"/>
          <wp:wrapNone/>
          <wp:docPr id="1947260805" name="Picture 194726080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7260805" name="Picture 194726080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9832" cy="10195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AF61C" w14:textId="1A89C369" w:rsidR="001670DA" w:rsidRDefault="001670DA" w:rsidP="007D16F4">
    <w:pPr>
      <w:pStyle w:val="Header"/>
      <w:tabs>
        <w:tab w:val="clear" w:pos="4680"/>
        <w:tab w:val="clear" w:pos="9360"/>
        <w:tab w:val="left" w:pos="3796"/>
        <w:tab w:val="left" w:pos="702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889506D" wp14:editId="63FD0EF7">
          <wp:simplePos x="0" y="0"/>
          <wp:positionH relativeFrom="page">
            <wp:posOffset>0</wp:posOffset>
          </wp:positionH>
          <wp:positionV relativeFrom="paragraph">
            <wp:posOffset>-448310</wp:posOffset>
          </wp:positionV>
          <wp:extent cx="7775306" cy="10195560"/>
          <wp:effectExtent l="0" t="0" r="0" b="0"/>
          <wp:wrapNone/>
          <wp:docPr id="626175476" name="Picture 62617547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6175476" name="Picture 62617547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5306" cy="10195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A3160">
      <w:tab/>
    </w:r>
    <w:r w:rsidR="003A1D77"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4A32C" w14:textId="4E2E7285" w:rsidR="00E8604C" w:rsidRDefault="007115A4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BB172F5" wp14:editId="2B10EE55">
          <wp:simplePos x="0" y="0"/>
          <wp:positionH relativeFrom="page">
            <wp:posOffset>0</wp:posOffset>
          </wp:positionH>
          <wp:positionV relativeFrom="paragraph">
            <wp:posOffset>-448310</wp:posOffset>
          </wp:positionV>
          <wp:extent cx="7770464" cy="10195560"/>
          <wp:effectExtent l="0" t="0" r="2540" b="0"/>
          <wp:wrapNone/>
          <wp:docPr id="819801275" name="Picture 81980127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3601267" name="Picture 146360126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0464" cy="10195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B513A7" w14:textId="42D706D8" w:rsidR="00C937A9" w:rsidRDefault="00C937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34EB8"/>
    <w:multiLevelType w:val="hybridMultilevel"/>
    <w:tmpl w:val="6EDEC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83571"/>
    <w:multiLevelType w:val="hybridMultilevel"/>
    <w:tmpl w:val="C4B28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55DAD"/>
    <w:multiLevelType w:val="hybridMultilevel"/>
    <w:tmpl w:val="0786E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F0D08"/>
    <w:multiLevelType w:val="hybridMultilevel"/>
    <w:tmpl w:val="37DA25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0175C2"/>
    <w:multiLevelType w:val="hybridMultilevel"/>
    <w:tmpl w:val="EBAA7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703721"/>
    <w:multiLevelType w:val="hybridMultilevel"/>
    <w:tmpl w:val="4AC03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90E48"/>
    <w:multiLevelType w:val="hybridMultilevel"/>
    <w:tmpl w:val="297A7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F3E2C"/>
    <w:multiLevelType w:val="hybridMultilevel"/>
    <w:tmpl w:val="CCBA8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17587A"/>
    <w:multiLevelType w:val="hybridMultilevel"/>
    <w:tmpl w:val="11F40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9B2216"/>
    <w:multiLevelType w:val="hybridMultilevel"/>
    <w:tmpl w:val="2BF6F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E6015"/>
    <w:multiLevelType w:val="hybridMultilevel"/>
    <w:tmpl w:val="BFC2E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206E95"/>
    <w:multiLevelType w:val="hybridMultilevel"/>
    <w:tmpl w:val="26B8B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3862B7"/>
    <w:multiLevelType w:val="hybridMultilevel"/>
    <w:tmpl w:val="C11CF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5417E"/>
    <w:multiLevelType w:val="hybridMultilevel"/>
    <w:tmpl w:val="51B03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AC4A0E"/>
    <w:multiLevelType w:val="hybridMultilevel"/>
    <w:tmpl w:val="8CC03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391C14"/>
    <w:multiLevelType w:val="hybridMultilevel"/>
    <w:tmpl w:val="C01A3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7F6483"/>
    <w:multiLevelType w:val="hybridMultilevel"/>
    <w:tmpl w:val="72C20E42"/>
    <w:lvl w:ilvl="0" w:tplc="65666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2006F5"/>
    <w:multiLevelType w:val="hybridMultilevel"/>
    <w:tmpl w:val="163EA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130078">
    <w:abstractNumId w:val="13"/>
  </w:num>
  <w:num w:numId="2" w16cid:durableId="1591809753">
    <w:abstractNumId w:val="7"/>
  </w:num>
  <w:num w:numId="3" w16cid:durableId="2122189799">
    <w:abstractNumId w:val="7"/>
  </w:num>
  <w:num w:numId="4" w16cid:durableId="1415710646">
    <w:abstractNumId w:val="0"/>
  </w:num>
  <w:num w:numId="5" w16cid:durableId="650403658">
    <w:abstractNumId w:val="14"/>
  </w:num>
  <w:num w:numId="6" w16cid:durableId="1561091335">
    <w:abstractNumId w:val="1"/>
  </w:num>
  <w:num w:numId="7" w16cid:durableId="1648433610">
    <w:abstractNumId w:val="2"/>
  </w:num>
  <w:num w:numId="8" w16cid:durableId="1393196188">
    <w:abstractNumId w:val="9"/>
  </w:num>
  <w:num w:numId="9" w16cid:durableId="2116245324">
    <w:abstractNumId w:val="10"/>
  </w:num>
  <w:num w:numId="10" w16cid:durableId="1910529261">
    <w:abstractNumId w:val="8"/>
  </w:num>
  <w:num w:numId="11" w16cid:durableId="1976253101">
    <w:abstractNumId w:val="6"/>
  </w:num>
  <w:num w:numId="12" w16cid:durableId="248320540">
    <w:abstractNumId w:val="17"/>
  </w:num>
  <w:num w:numId="13" w16cid:durableId="538125327">
    <w:abstractNumId w:val="17"/>
  </w:num>
  <w:num w:numId="14" w16cid:durableId="344093496">
    <w:abstractNumId w:val="15"/>
  </w:num>
  <w:num w:numId="15" w16cid:durableId="311956372">
    <w:abstractNumId w:val="11"/>
  </w:num>
  <w:num w:numId="16" w16cid:durableId="1371372588">
    <w:abstractNumId w:val="13"/>
  </w:num>
  <w:num w:numId="17" w16cid:durableId="2121728264">
    <w:abstractNumId w:val="15"/>
  </w:num>
  <w:num w:numId="18" w16cid:durableId="538128201">
    <w:abstractNumId w:val="12"/>
  </w:num>
  <w:num w:numId="19" w16cid:durableId="119343768">
    <w:abstractNumId w:val="4"/>
  </w:num>
  <w:num w:numId="20" w16cid:durableId="1888255895">
    <w:abstractNumId w:val="5"/>
  </w:num>
  <w:num w:numId="21" w16cid:durableId="946042093">
    <w:abstractNumId w:val="16"/>
  </w:num>
  <w:num w:numId="22" w16cid:durableId="19284663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C72"/>
    <w:rsid w:val="00000817"/>
    <w:rsid w:val="00001AC8"/>
    <w:rsid w:val="00001C80"/>
    <w:rsid w:val="00001E27"/>
    <w:rsid w:val="00002C27"/>
    <w:rsid w:val="000032AE"/>
    <w:rsid w:val="00003F2E"/>
    <w:rsid w:val="00003FC9"/>
    <w:rsid w:val="00007989"/>
    <w:rsid w:val="00013D56"/>
    <w:rsid w:val="00015E83"/>
    <w:rsid w:val="000171A2"/>
    <w:rsid w:val="0001755B"/>
    <w:rsid w:val="000224F8"/>
    <w:rsid w:val="0002519C"/>
    <w:rsid w:val="00030206"/>
    <w:rsid w:val="00031407"/>
    <w:rsid w:val="00031600"/>
    <w:rsid w:val="00031A76"/>
    <w:rsid w:val="000328AB"/>
    <w:rsid w:val="00032B1B"/>
    <w:rsid w:val="00032ECB"/>
    <w:rsid w:val="00036448"/>
    <w:rsid w:val="000365BD"/>
    <w:rsid w:val="000370F2"/>
    <w:rsid w:val="00042960"/>
    <w:rsid w:val="000441FC"/>
    <w:rsid w:val="0004619D"/>
    <w:rsid w:val="00046FAD"/>
    <w:rsid w:val="0005301D"/>
    <w:rsid w:val="00053D7E"/>
    <w:rsid w:val="000543A7"/>
    <w:rsid w:val="00054E43"/>
    <w:rsid w:val="00055E82"/>
    <w:rsid w:val="000616F3"/>
    <w:rsid w:val="000621F6"/>
    <w:rsid w:val="00063636"/>
    <w:rsid w:val="00065018"/>
    <w:rsid w:val="0006586A"/>
    <w:rsid w:val="00065FB3"/>
    <w:rsid w:val="00066A13"/>
    <w:rsid w:val="000705E4"/>
    <w:rsid w:val="00072AF3"/>
    <w:rsid w:val="0007421C"/>
    <w:rsid w:val="000758E3"/>
    <w:rsid w:val="00080B9B"/>
    <w:rsid w:val="00081820"/>
    <w:rsid w:val="00085371"/>
    <w:rsid w:val="000937FD"/>
    <w:rsid w:val="000938F1"/>
    <w:rsid w:val="00094E42"/>
    <w:rsid w:val="0009518A"/>
    <w:rsid w:val="0009707B"/>
    <w:rsid w:val="00097762"/>
    <w:rsid w:val="000977E9"/>
    <w:rsid w:val="000A02D3"/>
    <w:rsid w:val="000A061B"/>
    <w:rsid w:val="000A1A88"/>
    <w:rsid w:val="000A291F"/>
    <w:rsid w:val="000A3ECE"/>
    <w:rsid w:val="000A50BC"/>
    <w:rsid w:val="000A601E"/>
    <w:rsid w:val="000B1666"/>
    <w:rsid w:val="000B3800"/>
    <w:rsid w:val="000B3DC3"/>
    <w:rsid w:val="000B4611"/>
    <w:rsid w:val="000B4CBA"/>
    <w:rsid w:val="000B5C52"/>
    <w:rsid w:val="000B5FC0"/>
    <w:rsid w:val="000B726F"/>
    <w:rsid w:val="000C16C7"/>
    <w:rsid w:val="000C29CE"/>
    <w:rsid w:val="000C3579"/>
    <w:rsid w:val="000C3E91"/>
    <w:rsid w:val="000C3F6E"/>
    <w:rsid w:val="000C42DE"/>
    <w:rsid w:val="000C53D0"/>
    <w:rsid w:val="000C549D"/>
    <w:rsid w:val="000C5886"/>
    <w:rsid w:val="000C58AA"/>
    <w:rsid w:val="000C73CD"/>
    <w:rsid w:val="000D11CF"/>
    <w:rsid w:val="000D2A14"/>
    <w:rsid w:val="000D3762"/>
    <w:rsid w:val="000D4DD5"/>
    <w:rsid w:val="000D782B"/>
    <w:rsid w:val="000E05B5"/>
    <w:rsid w:val="000E12A4"/>
    <w:rsid w:val="000E1461"/>
    <w:rsid w:val="000E1E3D"/>
    <w:rsid w:val="000E1FFB"/>
    <w:rsid w:val="000E2259"/>
    <w:rsid w:val="000E27B9"/>
    <w:rsid w:val="000E2A23"/>
    <w:rsid w:val="000E2EE3"/>
    <w:rsid w:val="000E75AD"/>
    <w:rsid w:val="000F0694"/>
    <w:rsid w:val="000F158D"/>
    <w:rsid w:val="000F5B08"/>
    <w:rsid w:val="000F74E1"/>
    <w:rsid w:val="000F7A8C"/>
    <w:rsid w:val="0010032C"/>
    <w:rsid w:val="0010032F"/>
    <w:rsid w:val="00100926"/>
    <w:rsid w:val="00100FAB"/>
    <w:rsid w:val="00102967"/>
    <w:rsid w:val="00102974"/>
    <w:rsid w:val="00103897"/>
    <w:rsid w:val="001135E6"/>
    <w:rsid w:val="0012051B"/>
    <w:rsid w:val="001215AA"/>
    <w:rsid w:val="00121F11"/>
    <w:rsid w:val="001220C4"/>
    <w:rsid w:val="0012383F"/>
    <w:rsid w:val="0012595F"/>
    <w:rsid w:val="00132B59"/>
    <w:rsid w:val="0013558A"/>
    <w:rsid w:val="00142C72"/>
    <w:rsid w:val="00142FE9"/>
    <w:rsid w:val="001453BD"/>
    <w:rsid w:val="00145553"/>
    <w:rsid w:val="00145EA0"/>
    <w:rsid w:val="0014664C"/>
    <w:rsid w:val="0014745C"/>
    <w:rsid w:val="00147C82"/>
    <w:rsid w:val="00150081"/>
    <w:rsid w:val="00153A8C"/>
    <w:rsid w:val="00154CEF"/>
    <w:rsid w:val="0015727B"/>
    <w:rsid w:val="001609CD"/>
    <w:rsid w:val="0016119F"/>
    <w:rsid w:val="00162DCF"/>
    <w:rsid w:val="00163683"/>
    <w:rsid w:val="001639D7"/>
    <w:rsid w:val="00166C1D"/>
    <w:rsid w:val="001670DA"/>
    <w:rsid w:val="0017306C"/>
    <w:rsid w:val="00175F1B"/>
    <w:rsid w:val="001769CA"/>
    <w:rsid w:val="00176A66"/>
    <w:rsid w:val="001771DF"/>
    <w:rsid w:val="0017736E"/>
    <w:rsid w:val="001814B8"/>
    <w:rsid w:val="00181DC6"/>
    <w:rsid w:val="001826CB"/>
    <w:rsid w:val="00182BBC"/>
    <w:rsid w:val="001841A4"/>
    <w:rsid w:val="00185984"/>
    <w:rsid w:val="0018626F"/>
    <w:rsid w:val="001872FC"/>
    <w:rsid w:val="00187C95"/>
    <w:rsid w:val="00192EE4"/>
    <w:rsid w:val="00196539"/>
    <w:rsid w:val="001A026C"/>
    <w:rsid w:val="001A3482"/>
    <w:rsid w:val="001A6BC8"/>
    <w:rsid w:val="001A7306"/>
    <w:rsid w:val="001A7B35"/>
    <w:rsid w:val="001B012D"/>
    <w:rsid w:val="001B091E"/>
    <w:rsid w:val="001B27B5"/>
    <w:rsid w:val="001B3FAD"/>
    <w:rsid w:val="001B6440"/>
    <w:rsid w:val="001C0370"/>
    <w:rsid w:val="001C20C0"/>
    <w:rsid w:val="001C244A"/>
    <w:rsid w:val="001D0D0C"/>
    <w:rsid w:val="001D136C"/>
    <w:rsid w:val="001D1665"/>
    <w:rsid w:val="001D551E"/>
    <w:rsid w:val="001E290F"/>
    <w:rsid w:val="001E6C21"/>
    <w:rsid w:val="001E7976"/>
    <w:rsid w:val="001F0174"/>
    <w:rsid w:val="001F070D"/>
    <w:rsid w:val="001F0A48"/>
    <w:rsid w:val="001F2599"/>
    <w:rsid w:val="001F2CA1"/>
    <w:rsid w:val="001F34A8"/>
    <w:rsid w:val="001F49D7"/>
    <w:rsid w:val="001F744E"/>
    <w:rsid w:val="001F777A"/>
    <w:rsid w:val="002019CE"/>
    <w:rsid w:val="00201A08"/>
    <w:rsid w:val="0020209B"/>
    <w:rsid w:val="00202B55"/>
    <w:rsid w:val="00206A5C"/>
    <w:rsid w:val="00207AF6"/>
    <w:rsid w:val="002143ED"/>
    <w:rsid w:val="00220774"/>
    <w:rsid w:val="00221E0A"/>
    <w:rsid w:val="002238BE"/>
    <w:rsid w:val="002240D8"/>
    <w:rsid w:val="0022411F"/>
    <w:rsid w:val="002243C7"/>
    <w:rsid w:val="0022598A"/>
    <w:rsid w:val="00226DE0"/>
    <w:rsid w:val="00227816"/>
    <w:rsid w:val="00227A3D"/>
    <w:rsid w:val="002305B0"/>
    <w:rsid w:val="00230FFB"/>
    <w:rsid w:val="00231E76"/>
    <w:rsid w:val="002321C9"/>
    <w:rsid w:val="002322E0"/>
    <w:rsid w:val="002326C9"/>
    <w:rsid w:val="00235F69"/>
    <w:rsid w:val="002400EF"/>
    <w:rsid w:val="0024093E"/>
    <w:rsid w:val="00244C91"/>
    <w:rsid w:val="002460D5"/>
    <w:rsid w:val="00251136"/>
    <w:rsid w:val="00251E62"/>
    <w:rsid w:val="0025297D"/>
    <w:rsid w:val="00252BE0"/>
    <w:rsid w:val="002623E5"/>
    <w:rsid w:val="00262BEA"/>
    <w:rsid w:val="002635B8"/>
    <w:rsid w:val="00265AFE"/>
    <w:rsid w:val="00270F46"/>
    <w:rsid w:val="00272C7E"/>
    <w:rsid w:val="002749DF"/>
    <w:rsid w:val="0027557F"/>
    <w:rsid w:val="002756AF"/>
    <w:rsid w:val="00276BFA"/>
    <w:rsid w:val="0028225A"/>
    <w:rsid w:val="00282625"/>
    <w:rsid w:val="002826EE"/>
    <w:rsid w:val="00286E69"/>
    <w:rsid w:val="00286F30"/>
    <w:rsid w:val="0029002F"/>
    <w:rsid w:val="0029260A"/>
    <w:rsid w:val="00294103"/>
    <w:rsid w:val="002967CE"/>
    <w:rsid w:val="00297C19"/>
    <w:rsid w:val="002A242F"/>
    <w:rsid w:val="002A2CC6"/>
    <w:rsid w:val="002A3417"/>
    <w:rsid w:val="002A5D4F"/>
    <w:rsid w:val="002A5FAE"/>
    <w:rsid w:val="002A69D3"/>
    <w:rsid w:val="002B00B0"/>
    <w:rsid w:val="002B1F64"/>
    <w:rsid w:val="002B479E"/>
    <w:rsid w:val="002B7FCC"/>
    <w:rsid w:val="002C0B1D"/>
    <w:rsid w:val="002C1FBE"/>
    <w:rsid w:val="002C1FF1"/>
    <w:rsid w:val="002C5981"/>
    <w:rsid w:val="002D2DF8"/>
    <w:rsid w:val="002D3E3A"/>
    <w:rsid w:val="002D47C1"/>
    <w:rsid w:val="002D52DC"/>
    <w:rsid w:val="002D6EBF"/>
    <w:rsid w:val="002D7FC5"/>
    <w:rsid w:val="002E0029"/>
    <w:rsid w:val="002E155D"/>
    <w:rsid w:val="002E1630"/>
    <w:rsid w:val="002E1D1B"/>
    <w:rsid w:val="002E27A1"/>
    <w:rsid w:val="002E50A8"/>
    <w:rsid w:val="002E543E"/>
    <w:rsid w:val="002F1C5D"/>
    <w:rsid w:val="002F2ED6"/>
    <w:rsid w:val="002F382D"/>
    <w:rsid w:val="002F471B"/>
    <w:rsid w:val="002F6177"/>
    <w:rsid w:val="003013DF"/>
    <w:rsid w:val="0030166B"/>
    <w:rsid w:val="003017FE"/>
    <w:rsid w:val="00302AEC"/>
    <w:rsid w:val="003036DC"/>
    <w:rsid w:val="00304153"/>
    <w:rsid w:val="00304F77"/>
    <w:rsid w:val="003060C5"/>
    <w:rsid w:val="003067DA"/>
    <w:rsid w:val="003068BB"/>
    <w:rsid w:val="003078F3"/>
    <w:rsid w:val="00311C12"/>
    <w:rsid w:val="00312824"/>
    <w:rsid w:val="0031450C"/>
    <w:rsid w:val="00317272"/>
    <w:rsid w:val="00317A9C"/>
    <w:rsid w:val="0032061E"/>
    <w:rsid w:val="00321C47"/>
    <w:rsid w:val="00321CD3"/>
    <w:rsid w:val="00321ED1"/>
    <w:rsid w:val="003262DC"/>
    <w:rsid w:val="00330879"/>
    <w:rsid w:val="00332752"/>
    <w:rsid w:val="003336E9"/>
    <w:rsid w:val="00334B77"/>
    <w:rsid w:val="00334C05"/>
    <w:rsid w:val="00336ED2"/>
    <w:rsid w:val="00337A85"/>
    <w:rsid w:val="00340040"/>
    <w:rsid w:val="00340BF7"/>
    <w:rsid w:val="003412FE"/>
    <w:rsid w:val="00342FE5"/>
    <w:rsid w:val="00344605"/>
    <w:rsid w:val="0034735E"/>
    <w:rsid w:val="00347AD4"/>
    <w:rsid w:val="0035097F"/>
    <w:rsid w:val="00352060"/>
    <w:rsid w:val="00352160"/>
    <w:rsid w:val="00357415"/>
    <w:rsid w:val="00360736"/>
    <w:rsid w:val="00360A7B"/>
    <w:rsid w:val="00360FBE"/>
    <w:rsid w:val="0036107F"/>
    <w:rsid w:val="003635C3"/>
    <w:rsid w:val="0036493B"/>
    <w:rsid w:val="003660B7"/>
    <w:rsid w:val="003703A8"/>
    <w:rsid w:val="0037291B"/>
    <w:rsid w:val="00374294"/>
    <w:rsid w:val="00374457"/>
    <w:rsid w:val="00374CDC"/>
    <w:rsid w:val="00374D35"/>
    <w:rsid w:val="00376241"/>
    <w:rsid w:val="00376EBB"/>
    <w:rsid w:val="00380ABC"/>
    <w:rsid w:val="00386D91"/>
    <w:rsid w:val="00387EB8"/>
    <w:rsid w:val="003911F2"/>
    <w:rsid w:val="0039170F"/>
    <w:rsid w:val="0039181E"/>
    <w:rsid w:val="00394842"/>
    <w:rsid w:val="00395162"/>
    <w:rsid w:val="003A1D77"/>
    <w:rsid w:val="003B13C2"/>
    <w:rsid w:val="003B17A4"/>
    <w:rsid w:val="003B27AD"/>
    <w:rsid w:val="003B3160"/>
    <w:rsid w:val="003B3D54"/>
    <w:rsid w:val="003B4966"/>
    <w:rsid w:val="003B6A2C"/>
    <w:rsid w:val="003C020C"/>
    <w:rsid w:val="003C1E9C"/>
    <w:rsid w:val="003C22AB"/>
    <w:rsid w:val="003C3FB5"/>
    <w:rsid w:val="003C5417"/>
    <w:rsid w:val="003C64E4"/>
    <w:rsid w:val="003C65DC"/>
    <w:rsid w:val="003D0FF1"/>
    <w:rsid w:val="003D2C80"/>
    <w:rsid w:val="003D5E5F"/>
    <w:rsid w:val="003E110E"/>
    <w:rsid w:val="003E18B8"/>
    <w:rsid w:val="003E41A3"/>
    <w:rsid w:val="003E48DA"/>
    <w:rsid w:val="003E4CAC"/>
    <w:rsid w:val="003E5234"/>
    <w:rsid w:val="003E5BCC"/>
    <w:rsid w:val="003E5FDB"/>
    <w:rsid w:val="003F0D56"/>
    <w:rsid w:val="003F14BA"/>
    <w:rsid w:val="00403614"/>
    <w:rsid w:val="00404722"/>
    <w:rsid w:val="004050DC"/>
    <w:rsid w:val="00405839"/>
    <w:rsid w:val="0040594C"/>
    <w:rsid w:val="00411650"/>
    <w:rsid w:val="00411832"/>
    <w:rsid w:val="00413247"/>
    <w:rsid w:val="004146A2"/>
    <w:rsid w:val="00415213"/>
    <w:rsid w:val="004154FD"/>
    <w:rsid w:val="00415E66"/>
    <w:rsid w:val="00417FC9"/>
    <w:rsid w:val="00421032"/>
    <w:rsid w:val="00424255"/>
    <w:rsid w:val="00425905"/>
    <w:rsid w:val="00426232"/>
    <w:rsid w:val="00426495"/>
    <w:rsid w:val="0042674F"/>
    <w:rsid w:val="004275B4"/>
    <w:rsid w:val="00434EF4"/>
    <w:rsid w:val="00441F10"/>
    <w:rsid w:val="004422DA"/>
    <w:rsid w:val="00444E77"/>
    <w:rsid w:val="004451AF"/>
    <w:rsid w:val="0044633F"/>
    <w:rsid w:val="004527F7"/>
    <w:rsid w:val="00460F5A"/>
    <w:rsid w:val="00461233"/>
    <w:rsid w:val="0046249E"/>
    <w:rsid w:val="00462EBC"/>
    <w:rsid w:val="00463B86"/>
    <w:rsid w:val="00482D61"/>
    <w:rsid w:val="004845C9"/>
    <w:rsid w:val="0048462C"/>
    <w:rsid w:val="00485DD5"/>
    <w:rsid w:val="00491C0C"/>
    <w:rsid w:val="004A297B"/>
    <w:rsid w:val="004A4CC1"/>
    <w:rsid w:val="004A4F3F"/>
    <w:rsid w:val="004A71EE"/>
    <w:rsid w:val="004B1244"/>
    <w:rsid w:val="004B2A18"/>
    <w:rsid w:val="004B3BC0"/>
    <w:rsid w:val="004B4C41"/>
    <w:rsid w:val="004B5B75"/>
    <w:rsid w:val="004C00C3"/>
    <w:rsid w:val="004C0201"/>
    <w:rsid w:val="004C495A"/>
    <w:rsid w:val="004C5615"/>
    <w:rsid w:val="004C7E20"/>
    <w:rsid w:val="004D3539"/>
    <w:rsid w:val="004D63AC"/>
    <w:rsid w:val="004D7AC6"/>
    <w:rsid w:val="004E2ECF"/>
    <w:rsid w:val="004E2EF3"/>
    <w:rsid w:val="004E3C26"/>
    <w:rsid w:val="004E6175"/>
    <w:rsid w:val="004E685E"/>
    <w:rsid w:val="004E70F6"/>
    <w:rsid w:val="004F061C"/>
    <w:rsid w:val="004F31B8"/>
    <w:rsid w:val="004F39C2"/>
    <w:rsid w:val="004F5A3A"/>
    <w:rsid w:val="004F6235"/>
    <w:rsid w:val="00500A5F"/>
    <w:rsid w:val="00500A61"/>
    <w:rsid w:val="0050176F"/>
    <w:rsid w:val="00502061"/>
    <w:rsid w:val="00502AC2"/>
    <w:rsid w:val="00503252"/>
    <w:rsid w:val="00504295"/>
    <w:rsid w:val="00504B0C"/>
    <w:rsid w:val="005057A7"/>
    <w:rsid w:val="005072B0"/>
    <w:rsid w:val="005072C1"/>
    <w:rsid w:val="005126EB"/>
    <w:rsid w:val="0051299B"/>
    <w:rsid w:val="00512E51"/>
    <w:rsid w:val="005134B7"/>
    <w:rsid w:val="00514761"/>
    <w:rsid w:val="00514B0E"/>
    <w:rsid w:val="00514D37"/>
    <w:rsid w:val="00516E51"/>
    <w:rsid w:val="0052136F"/>
    <w:rsid w:val="00521737"/>
    <w:rsid w:val="005239EE"/>
    <w:rsid w:val="00523E83"/>
    <w:rsid w:val="005249FA"/>
    <w:rsid w:val="00524F80"/>
    <w:rsid w:val="00526630"/>
    <w:rsid w:val="005268EA"/>
    <w:rsid w:val="005318D6"/>
    <w:rsid w:val="00531C46"/>
    <w:rsid w:val="0053352C"/>
    <w:rsid w:val="0053796B"/>
    <w:rsid w:val="00542EED"/>
    <w:rsid w:val="00545195"/>
    <w:rsid w:val="005455A7"/>
    <w:rsid w:val="0054564A"/>
    <w:rsid w:val="00545726"/>
    <w:rsid w:val="0054681B"/>
    <w:rsid w:val="00546939"/>
    <w:rsid w:val="005506FD"/>
    <w:rsid w:val="00554143"/>
    <w:rsid w:val="0055662F"/>
    <w:rsid w:val="005577F0"/>
    <w:rsid w:val="005578A4"/>
    <w:rsid w:val="00563B1B"/>
    <w:rsid w:val="005643FF"/>
    <w:rsid w:val="00564CE7"/>
    <w:rsid w:val="005654AB"/>
    <w:rsid w:val="005670BF"/>
    <w:rsid w:val="00567702"/>
    <w:rsid w:val="00570EFC"/>
    <w:rsid w:val="00573A45"/>
    <w:rsid w:val="00574BE6"/>
    <w:rsid w:val="0057639E"/>
    <w:rsid w:val="00576C65"/>
    <w:rsid w:val="005826CF"/>
    <w:rsid w:val="00582833"/>
    <w:rsid w:val="00583E24"/>
    <w:rsid w:val="0058597E"/>
    <w:rsid w:val="00585FCC"/>
    <w:rsid w:val="0058762D"/>
    <w:rsid w:val="0059049D"/>
    <w:rsid w:val="00590FEA"/>
    <w:rsid w:val="0059210B"/>
    <w:rsid w:val="00596869"/>
    <w:rsid w:val="00597040"/>
    <w:rsid w:val="00597A42"/>
    <w:rsid w:val="00597D18"/>
    <w:rsid w:val="005A2534"/>
    <w:rsid w:val="005A3160"/>
    <w:rsid w:val="005A5D99"/>
    <w:rsid w:val="005A7368"/>
    <w:rsid w:val="005B0710"/>
    <w:rsid w:val="005B430C"/>
    <w:rsid w:val="005B5B63"/>
    <w:rsid w:val="005B785A"/>
    <w:rsid w:val="005B7C7A"/>
    <w:rsid w:val="005B7DAF"/>
    <w:rsid w:val="005C324D"/>
    <w:rsid w:val="005D066B"/>
    <w:rsid w:val="005D3FBA"/>
    <w:rsid w:val="005E058C"/>
    <w:rsid w:val="005E181B"/>
    <w:rsid w:val="005E24DB"/>
    <w:rsid w:val="005E4BE2"/>
    <w:rsid w:val="005F063E"/>
    <w:rsid w:val="005F3A88"/>
    <w:rsid w:val="005F7CD3"/>
    <w:rsid w:val="00602372"/>
    <w:rsid w:val="006028C8"/>
    <w:rsid w:val="006028CF"/>
    <w:rsid w:val="006028F9"/>
    <w:rsid w:val="00603F52"/>
    <w:rsid w:val="00604B4A"/>
    <w:rsid w:val="006056D2"/>
    <w:rsid w:val="00606526"/>
    <w:rsid w:val="00611976"/>
    <w:rsid w:val="00613783"/>
    <w:rsid w:val="006156A1"/>
    <w:rsid w:val="0062009A"/>
    <w:rsid w:val="0062154A"/>
    <w:rsid w:val="0062184C"/>
    <w:rsid w:val="00622A3E"/>
    <w:rsid w:val="00624BDD"/>
    <w:rsid w:val="00626BD4"/>
    <w:rsid w:val="006311AE"/>
    <w:rsid w:val="00633F11"/>
    <w:rsid w:val="006341CE"/>
    <w:rsid w:val="00634832"/>
    <w:rsid w:val="006348F9"/>
    <w:rsid w:val="00635DCA"/>
    <w:rsid w:val="00635F21"/>
    <w:rsid w:val="006360D5"/>
    <w:rsid w:val="0063665B"/>
    <w:rsid w:val="00636A26"/>
    <w:rsid w:val="00637761"/>
    <w:rsid w:val="006379E8"/>
    <w:rsid w:val="006403E0"/>
    <w:rsid w:val="0064175E"/>
    <w:rsid w:val="006426E8"/>
    <w:rsid w:val="0064414D"/>
    <w:rsid w:val="00645B81"/>
    <w:rsid w:val="0064618E"/>
    <w:rsid w:val="0065043B"/>
    <w:rsid w:val="0065175C"/>
    <w:rsid w:val="006542BC"/>
    <w:rsid w:val="00655924"/>
    <w:rsid w:val="00655C95"/>
    <w:rsid w:val="006566D1"/>
    <w:rsid w:val="00657688"/>
    <w:rsid w:val="006578C5"/>
    <w:rsid w:val="00657DCE"/>
    <w:rsid w:val="00661475"/>
    <w:rsid w:val="00663220"/>
    <w:rsid w:val="006632DE"/>
    <w:rsid w:val="006665E1"/>
    <w:rsid w:val="006671D1"/>
    <w:rsid w:val="00667C67"/>
    <w:rsid w:val="00671C29"/>
    <w:rsid w:val="006724B7"/>
    <w:rsid w:val="00672B74"/>
    <w:rsid w:val="0067656E"/>
    <w:rsid w:val="00676D02"/>
    <w:rsid w:val="006776B0"/>
    <w:rsid w:val="00683D5F"/>
    <w:rsid w:val="006849E5"/>
    <w:rsid w:val="00684E3E"/>
    <w:rsid w:val="00693FC6"/>
    <w:rsid w:val="00695538"/>
    <w:rsid w:val="006A10B3"/>
    <w:rsid w:val="006A5A23"/>
    <w:rsid w:val="006A7128"/>
    <w:rsid w:val="006A7771"/>
    <w:rsid w:val="006A7DA1"/>
    <w:rsid w:val="006B045F"/>
    <w:rsid w:val="006B250A"/>
    <w:rsid w:val="006B3553"/>
    <w:rsid w:val="006B431B"/>
    <w:rsid w:val="006B5624"/>
    <w:rsid w:val="006B6C0B"/>
    <w:rsid w:val="006C48C8"/>
    <w:rsid w:val="006C5F90"/>
    <w:rsid w:val="006C7C2A"/>
    <w:rsid w:val="006D17D4"/>
    <w:rsid w:val="006D21D7"/>
    <w:rsid w:val="006D27FA"/>
    <w:rsid w:val="006D6632"/>
    <w:rsid w:val="006D7542"/>
    <w:rsid w:val="006E0323"/>
    <w:rsid w:val="006E1457"/>
    <w:rsid w:val="006E16A2"/>
    <w:rsid w:val="006E1C30"/>
    <w:rsid w:val="006E1DB3"/>
    <w:rsid w:val="006E3053"/>
    <w:rsid w:val="006E3D70"/>
    <w:rsid w:val="006E6C73"/>
    <w:rsid w:val="006F0F62"/>
    <w:rsid w:val="006F1E8F"/>
    <w:rsid w:val="006F4065"/>
    <w:rsid w:val="006F67B9"/>
    <w:rsid w:val="007017CB"/>
    <w:rsid w:val="00702773"/>
    <w:rsid w:val="00702D8F"/>
    <w:rsid w:val="007038EC"/>
    <w:rsid w:val="007050E1"/>
    <w:rsid w:val="00705216"/>
    <w:rsid w:val="0070777B"/>
    <w:rsid w:val="00707B33"/>
    <w:rsid w:val="007115A4"/>
    <w:rsid w:val="007116A2"/>
    <w:rsid w:val="00714F74"/>
    <w:rsid w:val="00715C3C"/>
    <w:rsid w:val="0071727D"/>
    <w:rsid w:val="0072492F"/>
    <w:rsid w:val="00726038"/>
    <w:rsid w:val="007265C0"/>
    <w:rsid w:val="0072747B"/>
    <w:rsid w:val="007300F2"/>
    <w:rsid w:val="00731A72"/>
    <w:rsid w:val="00732C09"/>
    <w:rsid w:val="00733115"/>
    <w:rsid w:val="007353C1"/>
    <w:rsid w:val="0073579B"/>
    <w:rsid w:val="00736680"/>
    <w:rsid w:val="00737B42"/>
    <w:rsid w:val="00740CB2"/>
    <w:rsid w:val="00744393"/>
    <w:rsid w:val="00745ECA"/>
    <w:rsid w:val="007518EF"/>
    <w:rsid w:val="00752B3D"/>
    <w:rsid w:val="00765C1E"/>
    <w:rsid w:val="007678AE"/>
    <w:rsid w:val="00771782"/>
    <w:rsid w:val="0077357A"/>
    <w:rsid w:val="00776A28"/>
    <w:rsid w:val="00777153"/>
    <w:rsid w:val="00781359"/>
    <w:rsid w:val="00782721"/>
    <w:rsid w:val="00790E91"/>
    <w:rsid w:val="00791544"/>
    <w:rsid w:val="00791549"/>
    <w:rsid w:val="00791A4F"/>
    <w:rsid w:val="00792725"/>
    <w:rsid w:val="0079295A"/>
    <w:rsid w:val="00795137"/>
    <w:rsid w:val="00795695"/>
    <w:rsid w:val="007957E8"/>
    <w:rsid w:val="00795EDD"/>
    <w:rsid w:val="007A2285"/>
    <w:rsid w:val="007A387F"/>
    <w:rsid w:val="007A39E2"/>
    <w:rsid w:val="007A5543"/>
    <w:rsid w:val="007A64F9"/>
    <w:rsid w:val="007B1E1C"/>
    <w:rsid w:val="007B2FFF"/>
    <w:rsid w:val="007B3C79"/>
    <w:rsid w:val="007B500A"/>
    <w:rsid w:val="007B595B"/>
    <w:rsid w:val="007B5E2F"/>
    <w:rsid w:val="007B64FF"/>
    <w:rsid w:val="007C0C16"/>
    <w:rsid w:val="007C0CFA"/>
    <w:rsid w:val="007C206C"/>
    <w:rsid w:val="007C2889"/>
    <w:rsid w:val="007C416B"/>
    <w:rsid w:val="007C61E4"/>
    <w:rsid w:val="007C7368"/>
    <w:rsid w:val="007D16F4"/>
    <w:rsid w:val="007D207F"/>
    <w:rsid w:val="007D2601"/>
    <w:rsid w:val="007D369A"/>
    <w:rsid w:val="007D750F"/>
    <w:rsid w:val="007E0BA4"/>
    <w:rsid w:val="007E1C41"/>
    <w:rsid w:val="007E2D84"/>
    <w:rsid w:val="007E34AD"/>
    <w:rsid w:val="007E3E20"/>
    <w:rsid w:val="007E4D2E"/>
    <w:rsid w:val="007E57DF"/>
    <w:rsid w:val="007E6C06"/>
    <w:rsid w:val="007E751B"/>
    <w:rsid w:val="007E7DFC"/>
    <w:rsid w:val="007F1A8E"/>
    <w:rsid w:val="007F1B1C"/>
    <w:rsid w:val="007F3636"/>
    <w:rsid w:val="007F4F03"/>
    <w:rsid w:val="008021CB"/>
    <w:rsid w:val="00804176"/>
    <w:rsid w:val="00804731"/>
    <w:rsid w:val="0080546D"/>
    <w:rsid w:val="008064A2"/>
    <w:rsid w:val="00806C44"/>
    <w:rsid w:val="008071F2"/>
    <w:rsid w:val="008155A3"/>
    <w:rsid w:val="00816038"/>
    <w:rsid w:val="00820C2A"/>
    <w:rsid w:val="00820C71"/>
    <w:rsid w:val="00821DF1"/>
    <w:rsid w:val="00822BC0"/>
    <w:rsid w:val="00823503"/>
    <w:rsid w:val="008247AE"/>
    <w:rsid w:val="00825A72"/>
    <w:rsid w:val="00826EB5"/>
    <w:rsid w:val="00831211"/>
    <w:rsid w:val="00831FB8"/>
    <w:rsid w:val="00831FBD"/>
    <w:rsid w:val="008321CF"/>
    <w:rsid w:val="00832BC0"/>
    <w:rsid w:val="0083543C"/>
    <w:rsid w:val="00836C10"/>
    <w:rsid w:val="00837DF7"/>
    <w:rsid w:val="008419F8"/>
    <w:rsid w:val="008422F3"/>
    <w:rsid w:val="008443AE"/>
    <w:rsid w:val="0084521F"/>
    <w:rsid w:val="008459CE"/>
    <w:rsid w:val="00846511"/>
    <w:rsid w:val="00850B51"/>
    <w:rsid w:val="00854ADC"/>
    <w:rsid w:val="008562A2"/>
    <w:rsid w:val="0085665D"/>
    <w:rsid w:val="0085679A"/>
    <w:rsid w:val="00865395"/>
    <w:rsid w:val="008676D7"/>
    <w:rsid w:val="008714FB"/>
    <w:rsid w:val="00871AF4"/>
    <w:rsid w:val="00872465"/>
    <w:rsid w:val="00873A66"/>
    <w:rsid w:val="00873CC5"/>
    <w:rsid w:val="00874DFE"/>
    <w:rsid w:val="00874F36"/>
    <w:rsid w:val="00876E51"/>
    <w:rsid w:val="0088012A"/>
    <w:rsid w:val="008801AF"/>
    <w:rsid w:val="00880290"/>
    <w:rsid w:val="00881610"/>
    <w:rsid w:val="00881C59"/>
    <w:rsid w:val="00882E54"/>
    <w:rsid w:val="0088363C"/>
    <w:rsid w:val="00884F43"/>
    <w:rsid w:val="00885328"/>
    <w:rsid w:val="00887A89"/>
    <w:rsid w:val="008900CB"/>
    <w:rsid w:val="0089063C"/>
    <w:rsid w:val="00892D6E"/>
    <w:rsid w:val="008934AA"/>
    <w:rsid w:val="00893543"/>
    <w:rsid w:val="008938D2"/>
    <w:rsid w:val="00894DBF"/>
    <w:rsid w:val="00895947"/>
    <w:rsid w:val="008975F2"/>
    <w:rsid w:val="008A08AE"/>
    <w:rsid w:val="008A2C66"/>
    <w:rsid w:val="008A32EB"/>
    <w:rsid w:val="008A58F1"/>
    <w:rsid w:val="008B0681"/>
    <w:rsid w:val="008B15DE"/>
    <w:rsid w:val="008B32A5"/>
    <w:rsid w:val="008B4E1B"/>
    <w:rsid w:val="008B6D31"/>
    <w:rsid w:val="008B7939"/>
    <w:rsid w:val="008C1436"/>
    <w:rsid w:val="008C1D00"/>
    <w:rsid w:val="008C4676"/>
    <w:rsid w:val="008C49E9"/>
    <w:rsid w:val="008C4A52"/>
    <w:rsid w:val="008D1C1F"/>
    <w:rsid w:val="008D3CE2"/>
    <w:rsid w:val="008D6E73"/>
    <w:rsid w:val="008D7B76"/>
    <w:rsid w:val="008E1F07"/>
    <w:rsid w:val="008E1F4B"/>
    <w:rsid w:val="008E33E1"/>
    <w:rsid w:val="008E3CEC"/>
    <w:rsid w:val="008E4E21"/>
    <w:rsid w:val="008E4E56"/>
    <w:rsid w:val="008F0739"/>
    <w:rsid w:val="008F0CB7"/>
    <w:rsid w:val="008F12CA"/>
    <w:rsid w:val="008F1A85"/>
    <w:rsid w:val="008F264C"/>
    <w:rsid w:val="008F28B6"/>
    <w:rsid w:val="009042EE"/>
    <w:rsid w:val="00910B60"/>
    <w:rsid w:val="009136D9"/>
    <w:rsid w:val="00916C82"/>
    <w:rsid w:val="00920B58"/>
    <w:rsid w:val="00920C30"/>
    <w:rsid w:val="00920F63"/>
    <w:rsid w:val="009227C1"/>
    <w:rsid w:val="00923B6D"/>
    <w:rsid w:val="009305DB"/>
    <w:rsid w:val="00930A65"/>
    <w:rsid w:val="00930EC5"/>
    <w:rsid w:val="00930F1F"/>
    <w:rsid w:val="00931F8C"/>
    <w:rsid w:val="0093203C"/>
    <w:rsid w:val="00932E5F"/>
    <w:rsid w:val="00933E29"/>
    <w:rsid w:val="00935527"/>
    <w:rsid w:val="00936012"/>
    <w:rsid w:val="00936B7A"/>
    <w:rsid w:val="00937CF6"/>
    <w:rsid w:val="00940AAD"/>
    <w:rsid w:val="00940D0D"/>
    <w:rsid w:val="00945D30"/>
    <w:rsid w:val="00947200"/>
    <w:rsid w:val="00947789"/>
    <w:rsid w:val="00952394"/>
    <w:rsid w:val="009530E5"/>
    <w:rsid w:val="00957507"/>
    <w:rsid w:val="00960345"/>
    <w:rsid w:val="00961425"/>
    <w:rsid w:val="00961F36"/>
    <w:rsid w:val="00963571"/>
    <w:rsid w:val="00963C64"/>
    <w:rsid w:val="00965654"/>
    <w:rsid w:val="00965D4F"/>
    <w:rsid w:val="009672CA"/>
    <w:rsid w:val="0097085D"/>
    <w:rsid w:val="0097273F"/>
    <w:rsid w:val="00974029"/>
    <w:rsid w:val="00977385"/>
    <w:rsid w:val="0098258A"/>
    <w:rsid w:val="00983A8E"/>
    <w:rsid w:val="00985B99"/>
    <w:rsid w:val="009910CE"/>
    <w:rsid w:val="00991470"/>
    <w:rsid w:val="00996415"/>
    <w:rsid w:val="009966BC"/>
    <w:rsid w:val="0099687E"/>
    <w:rsid w:val="00996C7E"/>
    <w:rsid w:val="009A1BEA"/>
    <w:rsid w:val="009A24B4"/>
    <w:rsid w:val="009A2BBA"/>
    <w:rsid w:val="009A2FE3"/>
    <w:rsid w:val="009A3E68"/>
    <w:rsid w:val="009A47E4"/>
    <w:rsid w:val="009A4DEF"/>
    <w:rsid w:val="009B1414"/>
    <w:rsid w:val="009B16EB"/>
    <w:rsid w:val="009B1F30"/>
    <w:rsid w:val="009B367A"/>
    <w:rsid w:val="009B6A10"/>
    <w:rsid w:val="009B715B"/>
    <w:rsid w:val="009B72DA"/>
    <w:rsid w:val="009C15B0"/>
    <w:rsid w:val="009C3585"/>
    <w:rsid w:val="009C41A0"/>
    <w:rsid w:val="009C630E"/>
    <w:rsid w:val="009C692C"/>
    <w:rsid w:val="009C75D4"/>
    <w:rsid w:val="009C7EC4"/>
    <w:rsid w:val="009D0C6D"/>
    <w:rsid w:val="009D106A"/>
    <w:rsid w:val="009D1368"/>
    <w:rsid w:val="009D2B20"/>
    <w:rsid w:val="009D48BE"/>
    <w:rsid w:val="009D4941"/>
    <w:rsid w:val="009D4A47"/>
    <w:rsid w:val="009D55F9"/>
    <w:rsid w:val="009D6A6F"/>
    <w:rsid w:val="009D6DE5"/>
    <w:rsid w:val="009D7C1A"/>
    <w:rsid w:val="009D7C4E"/>
    <w:rsid w:val="009D7F50"/>
    <w:rsid w:val="009E11FD"/>
    <w:rsid w:val="009E2736"/>
    <w:rsid w:val="009E344C"/>
    <w:rsid w:val="009E4390"/>
    <w:rsid w:val="009E45B4"/>
    <w:rsid w:val="009E46C7"/>
    <w:rsid w:val="009E59CF"/>
    <w:rsid w:val="009F14DF"/>
    <w:rsid w:val="009F1C1A"/>
    <w:rsid w:val="009F2020"/>
    <w:rsid w:val="009F43E6"/>
    <w:rsid w:val="009F4B9B"/>
    <w:rsid w:val="00A0004B"/>
    <w:rsid w:val="00A0013B"/>
    <w:rsid w:val="00A00BF2"/>
    <w:rsid w:val="00A029CA"/>
    <w:rsid w:val="00A04C5B"/>
    <w:rsid w:val="00A06D1C"/>
    <w:rsid w:val="00A07191"/>
    <w:rsid w:val="00A0762E"/>
    <w:rsid w:val="00A1058E"/>
    <w:rsid w:val="00A108C2"/>
    <w:rsid w:val="00A128C4"/>
    <w:rsid w:val="00A12D89"/>
    <w:rsid w:val="00A15577"/>
    <w:rsid w:val="00A16597"/>
    <w:rsid w:val="00A17247"/>
    <w:rsid w:val="00A175C2"/>
    <w:rsid w:val="00A2369E"/>
    <w:rsid w:val="00A24BB6"/>
    <w:rsid w:val="00A278BD"/>
    <w:rsid w:val="00A27B2A"/>
    <w:rsid w:val="00A3035D"/>
    <w:rsid w:val="00A31A2A"/>
    <w:rsid w:val="00A32466"/>
    <w:rsid w:val="00A33524"/>
    <w:rsid w:val="00A336BA"/>
    <w:rsid w:val="00A33880"/>
    <w:rsid w:val="00A34D2F"/>
    <w:rsid w:val="00A34D30"/>
    <w:rsid w:val="00A4179F"/>
    <w:rsid w:val="00A44747"/>
    <w:rsid w:val="00A452C8"/>
    <w:rsid w:val="00A4790A"/>
    <w:rsid w:val="00A512BC"/>
    <w:rsid w:val="00A529BE"/>
    <w:rsid w:val="00A571DC"/>
    <w:rsid w:val="00A65505"/>
    <w:rsid w:val="00A65986"/>
    <w:rsid w:val="00A65E22"/>
    <w:rsid w:val="00A66550"/>
    <w:rsid w:val="00A6657F"/>
    <w:rsid w:val="00A70DFB"/>
    <w:rsid w:val="00A71C88"/>
    <w:rsid w:val="00A73525"/>
    <w:rsid w:val="00A73A5A"/>
    <w:rsid w:val="00A755A8"/>
    <w:rsid w:val="00A768AF"/>
    <w:rsid w:val="00A81F06"/>
    <w:rsid w:val="00A8424B"/>
    <w:rsid w:val="00A8712D"/>
    <w:rsid w:val="00A91864"/>
    <w:rsid w:val="00A927D0"/>
    <w:rsid w:val="00A929E8"/>
    <w:rsid w:val="00A92C2D"/>
    <w:rsid w:val="00A97A69"/>
    <w:rsid w:val="00A97ADB"/>
    <w:rsid w:val="00AA3247"/>
    <w:rsid w:val="00AA3B1C"/>
    <w:rsid w:val="00AA421E"/>
    <w:rsid w:val="00AA43B5"/>
    <w:rsid w:val="00AA54A9"/>
    <w:rsid w:val="00AA5EE8"/>
    <w:rsid w:val="00AA6B00"/>
    <w:rsid w:val="00AB0C1F"/>
    <w:rsid w:val="00AB1305"/>
    <w:rsid w:val="00AB1FCD"/>
    <w:rsid w:val="00AB3D99"/>
    <w:rsid w:val="00AB4E59"/>
    <w:rsid w:val="00AC1422"/>
    <w:rsid w:val="00AC2AF7"/>
    <w:rsid w:val="00AC2D56"/>
    <w:rsid w:val="00AC2F64"/>
    <w:rsid w:val="00AC4C49"/>
    <w:rsid w:val="00AD53AF"/>
    <w:rsid w:val="00AD5808"/>
    <w:rsid w:val="00AD603A"/>
    <w:rsid w:val="00AE16FC"/>
    <w:rsid w:val="00AE1F73"/>
    <w:rsid w:val="00AE349B"/>
    <w:rsid w:val="00AE459F"/>
    <w:rsid w:val="00AE4F76"/>
    <w:rsid w:val="00AE7A6C"/>
    <w:rsid w:val="00AF03D9"/>
    <w:rsid w:val="00AF0833"/>
    <w:rsid w:val="00AF1E5D"/>
    <w:rsid w:val="00AF3F53"/>
    <w:rsid w:val="00AF6B3D"/>
    <w:rsid w:val="00AF6D4E"/>
    <w:rsid w:val="00AF70A1"/>
    <w:rsid w:val="00B002C6"/>
    <w:rsid w:val="00B05D59"/>
    <w:rsid w:val="00B0655D"/>
    <w:rsid w:val="00B07903"/>
    <w:rsid w:val="00B07D21"/>
    <w:rsid w:val="00B14476"/>
    <w:rsid w:val="00B14D62"/>
    <w:rsid w:val="00B157F5"/>
    <w:rsid w:val="00B166C7"/>
    <w:rsid w:val="00B166CA"/>
    <w:rsid w:val="00B17477"/>
    <w:rsid w:val="00B17AE1"/>
    <w:rsid w:val="00B201AE"/>
    <w:rsid w:val="00B205F3"/>
    <w:rsid w:val="00B20F31"/>
    <w:rsid w:val="00B21E38"/>
    <w:rsid w:val="00B22853"/>
    <w:rsid w:val="00B22B07"/>
    <w:rsid w:val="00B238FE"/>
    <w:rsid w:val="00B302B7"/>
    <w:rsid w:val="00B30424"/>
    <w:rsid w:val="00B30899"/>
    <w:rsid w:val="00B33123"/>
    <w:rsid w:val="00B357FE"/>
    <w:rsid w:val="00B3584A"/>
    <w:rsid w:val="00B36A98"/>
    <w:rsid w:val="00B36C2E"/>
    <w:rsid w:val="00B37743"/>
    <w:rsid w:val="00B40762"/>
    <w:rsid w:val="00B41F40"/>
    <w:rsid w:val="00B42369"/>
    <w:rsid w:val="00B4358F"/>
    <w:rsid w:val="00B4374A"/>
    <w:rsid w:val="00B47A6C"/>
    <w:rsid w:val="00B47CA2"/>
    <w:rsid w:val="00B510AF"/>
    <w:rsid w:val="00B51355"/>
    <w:rsid w:val="00B52865"/>
    <w:rsid w:val="00B53C82"/>
    <w:rsid w:val="00B53FDB"/>
    <w:rsid w:val="00B55C1F"/>
    <w:rsid w:val="00B56ED6"/>
    <w:rsid w:val="00B60623"/>
    <w:rsid w:val="00B63F6D"/>
    <w:rsid w:val="00B63FF7"/>
    <w:rsid w:val="00B64361"/>
    <w:rsid w:val="00B709CE"/>
    <w:rsid w:val="00B719CD"/>
    <w:rsid w:val="00B71A9E"/>
    <w:rsid w:val="00B720A6"/>
    <w:rsid w:val="00B7268B"/>
    <w:rsid w:val="00B73CDC"/>
    <w:rsid w:val="00B75D3C"/>
    <w:rsid w:val="00B7733D"/>
    <w:rsid w:val="00B77E9F"/>
    <w:rsid w:val="00B77EE0"/>
    <w:rsid w:val="00B80607"/>
    <w:rsid w:val="00B8060A"/>
    <w:rsid w:val="00B830C9"/>
    <w:rsid w:val="00B83B0A"/>
    <w:rsid w:val="00B83BE2"/>
    <w:rsid w:val="00B85615"/>
    <w:rsid w:val="00B85893"/>
    <w:rsid w:val="00B85F74"/>
    <w:rsid w:val="00B87C7C"/>
    <w:rsid w:val="00B90AEB"/>
    <w:rsid w:val="00B91850"/>
    <w:rsid w:val="00B92A30"/>
    <w:rsid w:val="00B93B6D"/>
    <w:rsid w:val="00B93C0C"/>
    <w:rsid w:val="00B95728"/>
    <w:rsid w:val="00B95A08"/>
    <w:rsid w:val="00B97FAD"/>
    <w:rsid w:val="00BA35EE"/>
    <w:rsid w:val="00BA36D3"/>
    <w:rsid w:val="00BA43A4"/>
    <w:rsid w:val="00BA44BC"/>
    <w:rsid w:val="00BA5955"/>
    <w:rsid w:val="00BA5F5D"/>
    <w:rsid w:val="00BA7901"/>
    <w:rsid w:val="00BA7B52"/>
    <w:rsid w:val="00BB0348"/>
    <w:rsid w:val="00BB1280"/>
    <w:rsid w:val="00BB69BB"/>
    <w:rsid w:val="00BC32CF"/>
    <w:rsid w:val="00BC5A6B"/>
    <w:rsid w:val="00BC7CDB"/>
    <w:rsid w:val="00BD1BE3"/>
    <w:rsid w:val="00BD659E"/>
    <w:rsid w:val="00BE2ACE"/>
    <w:rsid w:val="00BE2FC6"/>
    <w:rsid w:val="00BE6165"/>
    <w:rsid w:val="00BE7360"/>
    <w:rsid w:val="00BE74E1"/>
    <w:rsid w:val="00BE7632"/>
    <w:rsid w:val="00BF08E8"/>
    <w:rsid w:val="00BF3DF4"/>
    <w:rsid w:val="00C0268B"/>
    <w:rsid w:val="00C03326"/>
    <w:rsid w:val="00C07796"/>
    <w:rsid w:val="00C10AB8"/>
    <w:rsid w:val="00C12518"/>
    <w:rsid w:val="00C12A56"/>
    <w:rsid w:val="00C1319D"/>
    <w:rsid w:val="00C1543A"/>
    <w:rsid w:val="00C205CD"/>
    <w:rsid w:val="00C20731"/>
    <w:rsid w:val="00C2154E"/>
    <w:rsid w:val="00C22406"/>
    <w:rsid w:val="00C22D86"/>
    <w:rsid w:val="00C24830"/>
    <w:rsid w:val="00C25D24"/>
    <w:rsid w:val="00C27A3A"/>
    <w:rsid w:val="00C306A1"/>
    <w:rsid w:val="00C324D5"/>
    <w:rsid w:val="00C32F7F"/>
    <w:rsid w:val="00C335FE"/>
    <w:rsid w:val="00C33B15"/>
    <w:rsid w:val="00C33F3C"/>
    <w:rsid w:val="00C35906"/>
    <w:rsid w:val="00C35C3C"/>
    <w:rsid w:val="00C37419"/>
    <w:rsid w:val="00C3792B"/>
    <w:rsid w:val="00C40A7F"/>
    <w:rsid w:val="00C41069"/>
    <w:rsid w:val="00C41E9C"/>
    <w:rsid w:val="00C430DE"/>
    <w:rsid w:val="00C5020E"/>
    <w:rsid w:val="00C50394"/>
    <w:rsid w:val="00C51CF6"/>
    <w:rsid w:val="00C523A5"/>
    <w:rsid w:val="00C54F43"/>
    <w:rsid w:val="00C5513F"/>
    <w:rsid w:val="00C552F6"/>
    <w:rsid w:val="00C57ACE"/>
    <w:rsid w:val="00C62795"/>
    <w:rsid w:val="00C62985"/>
    <w:rsid w:val="00C63AAF"/>
    <w:rsid w:val="00C63C72"/>
    <w:rsid w:val="00C65D2D"/>
    <w:rsid w:val="00C6686B"/>
    <w:rsid w:val="00C7169F"/>
    <w:rsid w:val="00C718E9"/>
    <w:rsid w:val="00C72F11"/>
    <w:rsid w:val="00C743DA"/>
    <w:rsid w:val="00C75AC2"/>
    <w:rsid w:val="00C7681A"/>
    <w:rsid w:val="00C83206"/>
    <w:rsid w:val="00C84F9C"/>
    <w:rsid w:val="00C85595"/>
    <w:rsid w:val="00C8680E"/>
    <w:rsid w:val="00C8705A"/>
    <w:rsid w:val="00C87F7E"/>
    <w:rsid w:val="00C90CAB"/>
    <w:rsid w:val="00C9113F"/>
    <w:rsid w:val="00C937A9"/>
    <w:rsid w:val="00C95E2B"/>
    <w:rsid w:val="00C976CE"/>
    <w:rsid w:val="00CA089E"/>
    <w:rsid w:val="00CA1814"/>
    <w:rsid w:val="00CA511E"/>
    <w:rsid w:val="00CA6453"/>
    <w:rsid w:val="00CA756F"/>
    <w:rsid w:val="00CB0166"/>
    <w:rsid w:val="00CB0EF7"/>
    <w:rsid w:val="00CB135B"/>
    <w:rsid w:val="00CB1E03"/>
    <w:rsid w:val="00CB264C"/>
    <w:rsid w:val="00CB3201"/>
    <w:rsid w:val="00CB5F43"/>
    <w:rsid w:val="00CB7ABF"/>
    <w:rsid w:val="00CB7BC2"/>
    <w:rsid w:val="00CC08AD"/>
    <w:rsid w:val="00CC134F"/>
    <w:rsid w:val="00CC2610"/>
    <w:rsid w:val="00CC4F45"/>
    <w:rsid w:val="00CC5923"/>
    <w:rsid w:val="00CC7C28"/>
    <w:rsid w:val="00CC7E71"/>
    <w:rsid w:val="00CD0AF2"/>
    <w:rsid w:val="00CD3C04"/>
    <w:rsid w:val="00CD53DF"/>
    <w:rsid w:val="00CD5E62"/>
    <w:rsid w:val="00CD7526"/>
    <w:rsid w:val="00CE1E1B"/>
    <w:rsid w:val="00CE63DC"/>
    <w:rsid w:val="00CF0156"/>
    <w:rsid w:val="00CF03AD"/>
    <w:rsid w:val="00CF0406"/>
    <w:rsid w:val="00CF41F1"/>
    <w:rsid w:val="00CF5E12"/>
    <w:rsid w:val="00D00E2D"/>
    <w:rsid w:val="00D015AF"/>
    <w:rsid w:val="00D01794"/>
    <w:rsid w:val="00D02B48"/>
    <w:rsid w:val="00D0383A"/>
    <w:rsid w:val="00D1144F"/>
    <w:rsid w:val="00D11D09"/>
    <w:rsid w:val="00D120C1"/>
    <w:rsid w:val="00D15010"/>
    <w:rsid w:val="00D154E2"/>
    <w:rsid w:val="00D15DD6"/>
    <w:rsid w:val="00D17874"/>
    <w:rsid w:val="00D178D1"/>
    <w:rsid w:val="00D20F34"/>
    <w:rsid w:val="00D3132E"/>
    <w:rsid w:val="00D34A1B"/>
    <w:rsid w:val="00D374A8"/>
    <w:rsid w:val="00D40FE7"/>
    <w:rsid w:val="00D41686"/>
    <w:rsid w:val="00D45237"/>
    <w:rsid w:val="00D47821"/>
    <w:rsid w:val="00D47852"/>
    <w:rsid w:val="00D50316"/>
    <w:rsid w:val="00D56655"/>
    <w:rsid w:val="00D56CC1"/>
    <w:rsid w:val="00D57025"/>
    <w:rsid w:val="00D610F9"/>
    <w:rsid w:val="00D61C34"/>
    <w:rsid w:val="00D620A2"/>
    <w:rsid w:val="00D6415C"/>
    <w:rsid w:val="00D716D4"/>
    <w:rsid w:val="00D760D5"/>
    <w:rsid w:val="00D7663F"/>
    <w:rsid w:val="00D84173"/>
    <w:rsid w:val="00D84454"/>
    <w:rsid w:val="00D90B7F"/>
    <w:rsid w:val="00D919BA"/>
    <w:rsid w:val="00D91C60"/>
    <w:rsid w:val="00D97596"/>
    <w:rsid w:val="00D97627"/>
    <w:rsid w:val="00D97AE8"/>
    <w:rsid w:val="00DA181C"/>
    <w:rsid w:val="00DA30E0"/>
    <w:rsid w:val="00DA4B3B"/>
    <w:rsid w:val="00DA4B52"/>
    <w:rsid w:val="00DB10B7"/>
    <w:rsid w:val="00DB247E"/>
    <w:rsid w:val="00DB29E5"/>
    <w:rsid w:val="00DB34A8"/>
    <w:rsid w:val="00DB4D63"/>
    <w:rsid w:val="00DB53B7"/>
    <w:rsid w:val="00DB5DAF"/>
    <w:rsid w:val="00DB7165"/>
    <w:rsid w:val="00DC10B3"/>
    <w:rsid w:val="00DC1197"/>
    <w:rsid w:val="00DC3E1E"/>
    <w:rsid w:val="00DC5C8C"/>
    <w:rsid w:val="00DC70F3"/>
    <w:rsid w:val="00DD20E5"/>
    <w:rsid w:val="00DD2C94"/>
    <w:rsid w:val="00DD387D"/>
    <w:rsid w:val="00DD41DB"/>
    <w:rsid w:val="00DD4FDF"/>
    <w:rsid w:val="00DD5047"/>
    <w:rsid w:val="00DD53EF"/>
    <w:rsid w:val="00DD738A"/>
    <w:rsid w:val="00DD7EC4"/>
    <w:rsid w:val="00DE0458"/>
    <w:rsid w:val="00DE09B6"/>
    <w:rsid w:val="00DE296F"/>
    <w:rsid w:val="00DF4215"/>
    <w:rsid w:val="00DF4857"/>
    <w:rsid w:val="00DF55AA"/>
    <w:rsid w:val="00DF63A1"/>
    <w:rsid w:val="00E0091E"/>
    <w:rsid w:val="00E01CC6"/>
    <w:rsid w:val="00E04636"/>
    <w:rsid w:val="00E120C2"/>
    <w:rsid w:val="00E15931"/>
    <w:rsid w:val="00E216A9"/>
    <w:rsid w:val="00E223E2"/>
    <w:rsid w:val="00E223EA"/>
    <w:rsid w:val="00E22F32"/>
    <w:rsid w:val="00E23A64"/>
    <w:rsid w:val="00E23B55"/>
    <w:rsid w:val="00E2495F"/>
    <w:rsid w:val="00E27489"/>
    <w:rsid w:val="00E27F3B"/>
    <w:rsid w:val="00E3142E"/>
    <w:rsid w:val="00E31F9A"/>
    <w:rsid w:val="00E32EDD"/>
    <w:rsid w:val="00E33826"/>
    <w:rsid w:val="00E35AB1"/>
    <w:rsid w:val="00E409E8"/>
    <w:rsid w:val="00E40E5E"/>
    <w:rsid w:val="00E42057"/>
    <w:rsid w:val="00E44A3F"/>
    <w:rsid w:val="00E463E0"/>
    <w:rsid w:val="00E46E0A"/>
    <w:rsid w:val="00E46E9B"/>
    <w:rsid w:val="00E522E0"/>
    <w:rsid w:val="00E55478"/>
    <w:rsid w:val="00E60C58"/>
    <w:rsid w:val="00E613C5"/>
    <w:rsid w:val="00E64919"/>
    <w:rsid w:val="00E6527B"/>
    <w:rsid w:val="00E70FD1"/>
    <w:rsid w:val="00E72467"/>
    <w:rsid w:val="00E74BAF"/>
    <w:rsid w:val="00E75202"/>
    <w:rsid w:val="00E7649B"/>
    <w:rsid w:val="00E76A15"/>
    <w:rsid w:val="00E76E17"/>
    <w:rsid w:val="00E774F6"/>
    <w:rsid w:val="00E8099A"/>
    <w:rsid w:val="00E814E7"/>
    <w:rsid w:val="00E84758"/>
    <w:rsid w:val="00E85EAC"/>
    <w:rsid w:val="00E8604C"/>
    <w:rsid w:val="00E872DA"/>
    <w:rsid w:val="00E92221"/>
    <w:rsid w:val="00E93234"/>
    <w:rsid w:val="00E9472D"/>
    <w:rsid w:val="00E958CD"/>
    <w:rsid w:val="00E960D4"/>
    <w:rsid w:val="00E9690E"/>
    <w:rsid w:val="00E97C37"/>
    <w:rsid w:val="00EA0498"/>
    <w:rsid w:val="00EA0FD9"/>
    <w:rsid w:val="00EA50B2"/>
    <w:rsid w:val="00EA5B32"/>
    <w:rsid w:val="00EA5E3D"/>
    <w:rsid w:val="00EA6A9E"/>
    <w:rsid w:val="00EB03B7"/>
    <w:rsid w:val="00EB0606"/>
    <w:rsid w:val="00EB0795"/>
    <w:rsid w:val="00EB0805"/>
    <w:rsid w:val="00EB0B2F"/>
    <w:rsid w:val="00EB109B"/>
    <w:rsid w:val="00EB285E"/>
    <w:rsid w:val="00EB3D65"/>
    <w:rsid w:val="00EB4571"/>
    <w:rsid w:val="00EB618F"/>
    <w:rsid w:val="00EB61D0"/>
    <w:rsid w:val="00EB6A8C"/>
    <w:rsid w:val="00EB6BCB"/>
    <w:rsid w:val="00EC1736"/>
    <w:rsid w:val="00EC4241"/>
    <w:rsid w:val="00EC4B7B"/>
    <w:rsid w:val="00EC71AD"/>
    <w:rsid w:val="00ED349A"/>
    <w:rsid w:val="00ED586D"/>
    <w:rsid w:val="00ED711E"/>
    <w:rsid w:val="00EE2D60"/>
    <w:rsid w:val="00EE3A93"/>
    <w:rsid w:val="00EE3C52"/>
    <w:rsid w:val="00EE4183"/>
    <w:rsid w:val="00EE4963"/>
    <w:rsid w:val="00EE5473"/>
    <w:rsid w:val="00EE7F75"/>
    <w:rsid w:val="00EF1048"/>
    <w:rsid w:val="00EF3795"/>
    <w:rsid w:val="00EF428F"/>
    <w:rsid w:val="00F0041E"/>
    <w:rsid w:val="00F01783"/>
    <w:rsid w:val="00F01AA3"/>
    <w:rsid w:val="00F01DFB"/>
    <w:rsid w:val="00F03960"/>
    <w:rsid w:val="00F06637"/>
    <w:rsid w:val="00F1037A"/>
    <w:rsid w:val="00F1121C"/>
    <w:rsid w:val="00F133F2"/>
    <w:rsid w:val="00F16103"/>
    <w:rsid w:val="00F17812"/>
    <w:rsid w:val="00F24AE2"/>
    <w:rsid w:val="00F24D0C"/>
    <w:rsid w:val="00F25040"/>
    <w:rsid w:val="00F25595"/>
    <w:rsid w:val="00F2605C"/>
    <w:rsid w:val="00F272AC"/>
    <w:rsid w:val="00F2797D"/>
    <w:rsid w:val="00F27E61"/>
    <w:rsid w:val="00F321A8"/>
    <w:rsid w:val="00F32810"/>
    <w:rsid w:val="00F32ED8"/>
    <w:rsid w:val="00F3498C"/>
    <w:rsid w:val="00F351D9"/>
    <w:rsid w:val="00F36F02"/>
    <w:rsid w:val="00F36FD1"/>
    <w:rsid w:val="00F371F9"/>
    <w:rsid w:val="00F4098E"/>
    <w:rsid w:val="00F40A6D"/>
    <w:rsid w:val="00F42D32"/>
    <w:rsid w:val="00F43FE3"/>
    <w:rsid w:val="00F44F13"/>
    <w:rsid w:val="00F52AC5"/>
    <w:rsid w:val="00F541BE"/>
    <w:rsid w:val="00F55B52"/>
    <w:rsid w:val="00F57961"/>
    <w:rsid w:val="00F57C41"/>
    <w:rsid w:val="00F6156E"/>
    <w:rsid w:val="00F624EB"/>
    <w:rsid w:val="00F631A1"/>
    <w:rsid w:val="00F673DD"/>
    <w:rsid w:val="00F71322"/>
    <w:rsid w:val="00F71AFF"/>
    <w:rsid w:val="00F726AB"/>
    <w:rsid w:val="00F814AD"/>
    <w:rsid w:val="00F816BA"/>
    <w:rsid w:val="00F8223A"/>
    <w:rsid w:val="00F85F9D"/>
    <w:rsid w:val="00F8695A"/>
    <w:rsid w:val="00F87690"/>
    <w:rsid w:val="00F877C0"/>
    <w:rsid w:val="00F920D3"/>
    <w:rsid w:val="00F92149"/>
    <w:rsid w:val="00F92981"/>
    <w:rsid w:val="00F95D83"/>
    <w:rsid w:val="00FA071B"/>
    <w:rsid w:val="00FA0FA6"/>
    <w:rsid w:val="00FA18D4"/>
    <w:rsid w:val="00FA368F"/>
    <w:rsid w:val="00FA58F7"/>
    <w:rsid w:val="00FB0134"/>
    <w:rsid w:val="00FB08AF"/>
    <w:rsid w:val="00FB08D1"/>
    <w:rsid w:val="00FB0B57"/>
    <w:rsid w:val="00FB14CE"/>
    <w:rsid w:val="00FB16CE"/>
    <w:rsid w:val="00FB2E1F"/>
    <w:rsid w:val="00FB36BE"/>
    <w:rsid w:val="00FB4772"/>
    <w:rsid w:val="00FB489C"/>
    <w:rsid w:val="00FB6D40"/>
    <w:rsid w:val="00FC26A8"/>
    <w:rsid w:val="00FC2A4C"/>
    <w:rsid w:val="00FC2E48"/>
    <w:rsid w:val="00FC4517"/>
    <w:rsid w:val="00FD0B93"/>
    <w:rsid w:val="00FD150B"/>
    <w:rsid w:val="00FD1652"/>
    <w:rsid w:val="00FD233B"/>
    <w:rsid w:val="00FD2442"/>
    <w:rsid w:val="00FD63D3"/>
    <w:rsid w:val="00FD7070"/>
    <w:rsid w:val="00FE0C32"/>
    <w:rsid w:val="00FE0CD5"/>
    <w:rsid w:val="00FE2598"/>
    <w:rsid w:val="00FE30DC"/>
    <w:rsid w:val="00FE66E1"/>
    <w:rsid w:val="00FE683F"/>
    <w:rsid w:val="00FF032A"/>
    <w:rsid w:val="00FF09E9"/>
    <w:rsid w:val="00FF1F51"/>
    <w:rsid w:val="00FF3888"/>
    <w:rsid w:val="00FF38D6"/>
    <w:rsid w:val="00FF3BE9"/>
    <w:rsid w:val="00FF4448"/>
    <w:rsid w:val="00FF4866"/>
    <w:rsid w:val="00FF64BD"/>
    <w:rsid w:val="00FF77A2"/>
    <w:rsid w:val="00FF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12A6D8"/>
  <w15:chartTrackingRefBased/>
  <w15:docId w15:val="{F0B6F582-2847-4460-9DB5-CADEE72EF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3AE"/>
  </w:style>
  <w:style w:type="paragraph" w:styleId="Heading1">
    <w:name w:val="heading 1"/>
    <w:basedOn w:val="Title"/>
    <w:next w:val="Normal"/>
    <w:link w:val="Heading1Char"/>
    <w:uiPriority w:val="9"/>
    <w:qFormat/>
    <w:rsid w:val="00930F1F"/>
    <w:pPr>
      <w:outlineLvl w:val="0"/>
    </w:pPr>
  </w:style>
  <w:style w:type="paragraph" w:styleId="Heading2">
    <w:name w:val="heading 2"/>
    <w:next w:val="Normal"/>
    <w:link w:val="Heading2Char"/>
    <w:uiPriority w:val="9"/>
    <w:unhideWhenUsed/>
    <w:qFormat/>
    <w:rsid w:val="00930F1F"/>
    <w:pPr>
      <w:shd w:val="clear" w:color="auto" w:fill="0053A9" w:themeFill="background2"/>
      <w:spacing w:after="240"/>
      <w:outlineLvl w:val="1"/>
    </w:pPr>
    <w:rPr>
      <w:b/>
      <w:caps/>
      <w:color w:val="FFFFFF" w:themeColor="background1"/>
      <w:sz w:val="36"/>
    </w:rPr>
  </w:style>
  <w:style w:type="paragraph" w:styleId="Heading3">
    <w:name w:val="heading 3"/>
    <w:next w:val="Normal"/>
    <w:link w:val="Heading3Char"/>
    <w:uiPriority w:val="9"/>
    <w:unhideWhenUsed/>
    <w:qFormat/>
    <w:rsid w:val="00961425"/>
    <w:pPr>
      <w:spacing w:before="240" w:after="120"/>
      <w:outlineLvl w:val="2"/>
    </w:pPr>
    <w:rPr>
      <w:rFonts w:asciiTheme="majorHAnsi" w:eastAsiaTheme="majorEastAsia" w:hAnsiTheme="majorHAnsi" w:cstheme="majorBidi"/>
      <w:b/>
      <w:bCs/>
      <w:color w:val="0053A9" w:themeColor="background2"/>
      <w:sz w:val="36"/>
      <w:szCs w:val="36"/>
    </w:rPr>
  </w:style>
  <w:style w:type="paragraph" w:styleId="Heading4">
    <w:name w:val="heading 4"/>
    <w:next w:val="Normal"/>
    <w:link w:val="Heading4Char"/>
    <w:uiPriority w:val="9"/>
    <w:unhideWhenUsed/>
    <w:qFormat/>
    <w:rsid w:val="005D066B"/>
    <w:pPr>
      <w:outlineLvl w:val="3"/>
    </w:pPr>
    <w:rPr>
      <w:rFonts w:asciiTheme="majorHAnsi" w:eastAsiaTheme="majorEastAsia" w:hAnsiTheme="majorHAnsi" w:cstheme="majorBidi"/>
      <w:b/>
      <w:bCs/>
      <w:color w:val="0C75FF" w:themeColor="accent1" w:themeTint="99"/>
      <w:sz w:val="32"/>
      <w:szCs w:val="3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B0B5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bCs/>
      <w:i/>
      <w:iCs/>
      <w:color w:val="002E69" w:themeColor="accent1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27E6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1634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20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20D3"/>
  </w:style>
  <w:style w:type="paragraph" w:styleId="Footer">
    <w:name w:val="footer"/>
    <w:basedOn w:val="Normal"/>
    <w:link w:val="FooterChar"/>
    <w:uiPriority w:val="99"/>
    <w:unhideWhenUsed/>
    <w:rsid w:val="00F920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20D3"/>
  </w:style>
  <w:style w:type="character" w:customStyle="1" w:styleId="Heading1Char">
    <w:name w:val="Heading 1 Char"/>
    <w:basedOn w:val="DefaultParagraphFont"/>
    <w:link w:val="Heading1"/>
    <w:uiPriority w:val="9"/>
    <w:rsid w:val="00930F1F"/>
    <w:rPr>
      <w:rFonts w:asciiTheme="majorHAnsi" w:eastAsiaTheme="majorEastAsia" w:hAnsiTheme="majorHAnsi" w:cstheme="majorBidi"/>
      <w:b/>
      <w:bCs/>
      <w:color w:val="FFFFFF" w:themeColor="background1"/>
      <w:spacing w:val="-10"/>
      <w:kern w:val="28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930F1F"/>
    <w:rPr>
      <w:b/>
      <w:caps/>
      <w:color w:val="FFFFFF" w:themeColor="background1"/>
      <w:sz w:val="36"/>
      <w:shd w:val="clear" w:color="auto" w:fill="0053A9" w:themeFill="background2"/>
    </w:rPr>
  </w:style>
  <w:style w:type="character" w:customStyle="1" w:styleId="Heading3Char">
    <w:name w:val="Heading 3 Char"/>
    <w:basedOn w:val="DefaultParagraphFont"/>
    <w:link w:val="Heading3"/>
    <w:uiPriority w:val="9"/>
    <w:rsid w:val="00961425"/>
    <w:rPr>
      <w:rFonts w:asciiTheme="majorHAnsi" w:eastAsiaTheme="majorEastAsia" w:hAnsiTheme="majorHAnsi" w:cstheme="majorBidi"/>
      <w:b/>
      <w:bCs/>
      <w:color w:val="0053A9" w:themeColor="background2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5D066B"/>
    <w:rPr>
      <w:rFonts w:asciiTheme="majorHAnsi" w:eastAsiaTheme="majorEastAsia" w:hAnsiTheme="majorHAnsi" w:cstheme="majorBidi"/>
      <w:b/>
      <w:bCs/>
      <w:color w:val="0C75FF" w:themeColor="accent1" w:themeTint="99"/>
      <w:sz w:val="32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FB0B57"/>
    <w:rPr>
      <w:rFonts w:asciiTheme="majorHAnsi" w:eastAsiaTheme="majorEastAsia" w:hAnsiTheme="majorHAnsi" w:cstheme="majorBidi"/>
      <w:b/>
      <w:bCs/>
      <w:i/>
      <w:iCs/>
      <w:color w:val="002E69" w:themeColor="accent1"/>
      <w:sz w:val="24"/>
      <w:szCs w:val="24"/>
    </w:rPr>
  </w:style>
  <w:style w:type="paragraph" w:styleId="ListParagraph">
    <w:name w:val="List Paragraph"/>
    <w:basedOn w:val="Normal"/>
    <w:uiPriority w:val="34"/>
    <w:qFormat/>
    <w:rsid w:val="00F920D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2A2CC6"/>
    <w:pPr>
      <w:spacing w:after="0" w:line="240" w:lineRule="auto"/>
      <w:contextualSpacing/>
      <w:jc w:val="right"/>
    </w:pPr>
    <w:rPr>
      <w:rFonts w:asciiTheme="majorHAnsi" w:eastAsiaTheme="majorEastAsia" w:hAnsiTheme="majorHAnsi" w:cstheme="majorBidi"/>
      <w:b/>
      <w:bCs/>
      <w:color w:val="FFFFFF" w:themeColor="background1"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A2CC6"/>
    <w:rPr>
      <w:rFonts w:asciiTheme="majorHAnsi" w:eastAsiaTheme="majorEastAsia" w:hAnsiTheme="majorHAnsi" w:cstheme="majorBidi"/>
      <w:b/>
      <w:bCs/>
      <w:color w:val="FFFFFF" w:themeColor="background1"/>
      <w:spacing w:val="-10"/>
      <w:kern w:val="28"/>
      <w:sz w:val="72"/>
      <w:szCs w:val="72"/>
    </w:rPr>
  </w:style>
  <w:style w:type="table" w:styleId="TableGrid">
    <w:name w:val="Table Grid"/>
    <w:basedOn w:val="TableNormal"/>
    <w:uiPriority w:val="39"/>
    <w:rsid w:val="00244C91"/>
    <w:pPr>
      <w:spacing w:after="0" w:line="240" w:lineRule="auto"/>
    </w:pPr>
    <w:tblPr/>
  </w:style>
  <w:style w:type="table" w:customStyle="1" w:styleId="TableGrid1">
    <w:name w:val="Table Grid1"/>
    <w:basedOn w:val="TableNormal"/>
    <w:next w:val="TableGrid"/>
    <w:uiPriority w:val="39"/>
    <w:rsid w:val="00F16103"/>
    <w:pPr>
      <w:spacing w:after="0" w:line="240" w:lineRule="auto"/>
    </w:pPr>
    <w:rPr>
      <w:rFonts w:ascii="Arial" w:eastAsia="Arial" w:hAnsi="Arial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2"/>
    <w:next w:val="Normal"/>
    <w:uiPriority w:val="39"/>
    <w:unhideWhenUsed/>
    <w:qFormat/>
    <w:rsid w:val="005134B7"/>
    <w:pPr>
      <w:shd w:val="clear" w:color="auto" w:fill="auto"/>
      <w:outlineLvl w:val="9"/>
    </w:pPr>
    <w:rPr>
      <w:b w:val="0"/>
      <w:bCs/>
      <w:color w:val="00224E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20F34"/>
    <w:pPr>
      <w:tabs>
        <w:tab w:val="right" w:leader="dot" w:pos="10070"/>
      </w:tabs>
      <w:spacing w:after="100"/>
      <w:ind w:left="450"/>
    </w:pPr>
  </w:style>
  <w:style w:type="paragraph" w:styleId="TOC2">
    <w:name w:val="toc 2"/>
    <w:basedOn w:val="Normal"/>
    <w:next w:val="Normal"/>
    <w:autoRedefine/>
    <w:uiPriority w:val="39"/>
    <w:unhideWhenUsed/>
    <w:rsid w:val="005134B7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5134B7"/>
    <w:rPr>
      <w:color w:val="0563C1" w:themeColor="hyperlink"/>
      <w:u w:val="single"/>
    </w:rPr>
  </w:style>
  <w:style w:type="table" w:customStyle="1" w:styleId="TableGrid2">
    <w:name w:val="Table Grid2"/>
    <w:basedOn w:val="TableNormal"/>
    <w:next w:val="TableGrid"/>
    <w:uiPriority w:val="39"/>
    <w:rsid w:val="00CF0406"/>
    <w:pPr>
      <w:spacing w:after="0" w:line="240" w:lineRule="auto"/>
    </w:pPr>
    <w:rPr>
      <w:rFonts w:ascii="Arial" w:eastAsia="Arial" w:hAnsi="Arial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unhideWhenUsed/>
    <w:rsid w:val="009D4941"/>
    <w:pPr>
      <w:spacing w:after="100"/>
      <w:ind w:left="440"/>
    </w:pPr>
  </w:style>
  <w:style w:type="table" w:customStyle="1" w:styleId="TableGrid3">
    <w:name w:val="Table Grid3"/>
    <w:basedOn w:val="TableNormal"/>
    <w:next w:val="TableGrid"/>
    <w:uiPriority w:val="39"/>
    <w:rsid w:val="00B201AE"/>
    <w:pPr>
      <w:spacing w:after="0" w:line="240" w:lineRule="auto"/>
    </w:pPr>
    <w:rPr>
      <w:rFonts w:ascii="Arial" w:eastAsia="Arial" w:hAnsi="Arial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A291F"/>
    <w:rPr>
      <w:color w:val="605E5C"/>
      <w:shd w:val="clear" w:color="auto" w:fill="E1DFDD"/>
    </w:rPr>
  </w:style>
  <w:style w:type="table" w:customStyle="1" w:styleId="TableGrid4">
    <w:name w:val="Table Grid4"/>
    <w:basedOn w:val="TableNormal"/>
    <w:next w:val="TableGrid"/>
    <w:uiPriority w:val="39"/>
    <w:rsid w:val="0002519C"/>
    <w:pPr>
      <w:spacing w:after="0" w:line="240" w:lineRule="auto"/>
    </w:pPr>
    <w:rPr>
      <w:rFonts w:ascii="Arial" w:eastAsia="Arial" w:hAnsi="Arial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E50A8"/>
    <w:pPr>
      <w:spacing w:after="200" w:line="240" w:lineRule="auto"/>
    </w:pPr>
    <w:rPr>
      <w:b/>
      <w:iCs/>
      <w:color w:val="000000" w:themeColor="text1"/>
      <w:sz w:val="24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B8060A"/>
    <w:pPr>
      <w:spacing w:after="0"/>
    </w:pPr>
  </w:style>
  <w:style w:type="character" w:styleId="FollowedHyperlink">
    <w:name w:val="FollowedHyperlink"/>
    <w:basedOn w:val="DefaultParagraphFont"/>
    <w:uiPriority w:val="99"/>
    <w:semiHidden/>
    <w:unhideWhenUsed/>
    <w:rsid w:val="001F017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B5E2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429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29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29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29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2960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042960"/>
    <w:rPr>
      <w:color w:val="2B579A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05216"/>
    <w:rPr>
      <w:color w:val="666666"/>
    </w:rPr>
  </w:style>
  <w:style w:type="paragraph" w:styleId="TOC4">
    <w:name w:val="toc 4"/>
    <w:basedOn w:val="Normal"/>
    <w:next w:val="Normal"/>
    <w:autoRedefine/>
    <w:uiPriority w:val="39"/>
    <w:unhideWhenUsed/>
    <w:rsid w:val="00AE7A6C"/>
    <w:pPr>
      <w:spacing w:after="100"/>
      <w:ind w:left="660"/>
    </w:pPr>
  </w:style>
  <w:style w:type="character" w:customStyle="1" w:styleId="Heading6Char">
    <w:name w:val="Heading 6 Char"/>
    <w:basedOn w:val="DefaultParagraphFont"/>
    <w:link w:val="Heading6"/>
    <w:uiPriority w:val="9"/>
    <w:rsid w:val="00F27E61"/>
    <w:rPr>
      <w:rFonts w:asciiTheme="majorHAnsi" w:eastAsiaTheme="majorEastAsia" w:hAnsiTheme="majorHAnsi" w:cstheme="majorBidi"/>
      <w:color w:val="001634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2.png"/><Relationship Id="rId26" Type="http://schemas.openxmlformats.org/officeDocument/2006/relationships/hyperlink" Target="https://www.txdot.gov/business/resources/digital-delivery/digital-delivery-training/drainage/openroads-designer-for-drainage-utility.html" TargetMode="External"/><Relationship Id="rId39" Type="http://schemas.openxmlformats.org/officeDocument/2006/relationships/fontTable" Target="fontTable.xml"/><Relationship Id="rId21" Type="http://schemas.openxmlformats.org/officeDocument/2006/relationships/header" Target="header4.xml"/><Relationship Id="rId34" Type="http://schemas.openxmlformats.org/officeDocument/2006/relationships/hyperlink" Target="mailto:Javier.Nava@txdot.gov" TargetMode="Externa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5" Type="http://schemas.openxmlformats.org/officeDocument/2006/relationships/hyperlink" Target="https://www.txdot.gov/business/resources/highway/bridge/3d-bridge-modeling.html" TargetMode="External"/><Relationship Id="rId33" Type="http://schemas.openxmlformats.org/officeDocument/2006/relationships/hyperlink" Target="https://www.txdot.gov/business/resources/digital-delivery/bentley-connect-data.html" TargetMode="External"/><Relationship Id="rId38" Type="http://schemas.openxmlformats.org/officeDocument/2006/relationships/hyperlink" Target="https://www.txdot.gov/content/dam/docs/division/des/digital-delivery/ddp-qc-process-2025.pdf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29" Type="http://schemas.openxmlformats.org/officeDocument/2006/relationships/hyperlink" Target="https://www.txdot.gov/content/dam/docs/division/des/digital-delivery/digital-delivery-strategic-plan-20250402.pdf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yperlink" Target="https://www.txdot.gov/content/dam/docs/division/des/digital-delivery/digital-delivery-model-development-standards-20250805.pdf" TargetMode="External"/><Relationship Id="rId32" Type="http://schemas.openxmlformats.org/officeDocument/2006/relationships/hyperlink" Target="https://docs.bentley.com/LiveContent/index.html" TargetMode="External"/><Relationship Id="rId37" Type="http://schemas.openxmlformats.org/officeDocument/2006/relationships/hyperlink" Target="https://www.txdot.gov/content/dam/docs/division/des/digital-delivery/digital-delivery-model-development-standards-20250805.pdf" TargetMode="External"/><Relationship Id="rId40" Type="http://schemas.openxmlformats.org/officeDocument/2006/relationships/theme" Target="theme/theme1.xml"/><Relationship Id="rId36" Type="http://schemas.openxmlformats.org/officeDocument/2006/relationships/hyperlink" Target="https://www.txdot.gov/content/dam/docs/division/des/digital-delivery/digital-delivery-model-development-standards-20250805.pdf" TargetMode="External"/><Relationship Id="rId15" Type="http://schemas.openxmlformats.org/officeDocument/2006/relationships/footer" Target="footer1.xml"/><Relationship Id="rId23" Type="http://schemas.openxmlformats.org/officeDocument/2006/relationships/hyperlink" Target="https://www.txdot.gov/content/dam/docs/division/des/digital-delivery/ddp-template-point-naming-convention-2025.pdf" TargetMode="External"/><Relationship Id="rId28" Type="http://schemas.openxmlformats.org/officeDocument/2006/relationships/hyperlink" Target="https://www.txdot.gov/content/dam/docs/division/des/digital-delivery/ddp-3d-model-breakline-creation-2025.pdf" TargetMode="Externa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31" Type="http://schemas.openxmlformats.org/officeDocument/2006/relationships/hyperlink" Target="https://www.txdot.gov/content/dam/docs/division/des/digital-delivery/ddp-digial-design-pse-qc-checklist-instructions-2025.pdf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hyperlink" Target="https://www.txdot.gov/business/resources/digital-delivery/bentley-connect-data.html" TargetMode="External"/><Relationship Id="rId27" Type="http://schemas.openxmlformats.org/officeDocument/2006/relationships/hyperlink" Target="https://www.txdot.gov/content/dam/docs/division/des/digital-delivery/ddp-bentley-icp-design-review-2025.pdf" TargetMode="External"/><Relationship Id="rId30" Type="http://schemas.openxmlformats.org/officeDocument/2006/relationships/hyperlink" Target="https://www.txdot.gov/content/dam/docs/division/des/digital-delivery/ddp-digital-delivery-pse-qc-checklist-2025.xlsx" TargetMode="External"/><Relationship Id="rId35" Type="http://schemas.openxmlformats.org/officeDocument/2006/relationships/hyperlink" Target="mailto:Robert.Allen2@txdot.gov" TargetMode="External"/><Relationship Id="rId8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n.ventura\Desktop\Digital%20Delivery%20Program\TxDOT_DDP_Model_Management_Plan_003910096.dotx" TargetMode="External"/></Relationships>
</file>

<file path=word/theme/theme1.xml><?xml version="1.0" encoding="utf-8"?>
<a:theme xmlns:a="http://schemas.openxmlformats.org/drawingml/2006/main" name="Office Theme">
  <a:themeElements>
    <a:clrScheme name="TXDOT - DDS">
      <a:dk1>
        <a:sysClr val="windowText" lastClr="000000"/>
      </a:dk1>
      <a:lt1>
        <a:sysClr val="window" lastClr="FFFFFF"/>
      </a:lt1>
      <a:dk2>
        <a:srgbClr val="E4002B"/>
      </a:dk2>
      <a:lt2>
        <a:srgbClr val="0053A9"/>
      </a:lt2>
      <a:accent1>
        <a:srgbClr val="002E69"/>
      </a:accent1>
      <a:accent2>
        <a:srgbClr val="8EC02D"/>
      </a:accent2>
      <a:accent3>
        <a:srgbClr val="F2CE1B"/>
      </a:accent3>
      <a:accent4>
        <a:srgbClr val="DF5C16"/>
      </a:accent4>
      <a:accent5>
        <a:srgbClr val="196533"/>
      </a:accent5>
      <a:accent6>
        <a:srgbClr val="5F0F40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7C4B7CF64C2459079E8B45807CF7B" ma:contentTypeVersion="17" ma:contentTypeDescription="Create a new document." ma:contentTypeScope="" ma:versionID="46e4ed451dfc72798b8de3a972df583a">
  <xsd:schema xmlns:xsd="http://www.w3.org/2001/XMLSchema" xmlns:xs="http://www.w3.org/2001/XMLSchema" xmlns:p="http://schemas.microsoft.com/office/2006/metadata/properties" xmlns:ns2="f5d86666-5e07-4241-b9ae-97b6d842867a" xmlns:ns3="ce966506-f495-4e49-add7-87c47e97353d" targetNamespace="http://schemas.microsoft.com/office/2006/metadata/properties" ma:root="true" ma:fieldsID="6b629a756d41178702521d26831bbdb1" ns2:_="" ns3:_="">
    <xsd:import namespace="f5d86666-5e07-4241-b9ae-97b6d842867a"/>
    <xsd:import namespace="ce966506-f495-4e49-add7-87c47e9735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MeetingDat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86666-5e07-4241-b9ae-97b6d8428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100b2c1-7ce8-4bfa-b3ce-153ab71b1a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etingDate" ma:index="23" nillable="true" ma:displayName="Meeting Date" ma:default="2025-07-30T05:00:00.000Z" ma:description="Actual Meeting Date, not upload date." ma:format="DateOnly" ma:internalName="MeetingDate">
      <xsd:simpleType>
        <xsd:restriction base="dms:DateTim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66506-f495-4e49-add7-87c47e97353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c7ad7a7-cce6-46a3-8c38-6f8ab7f27210}" ma:internalName="TaxCatchAll" ma:showField="CatchAllData" ma:web="ce966506-f495-4e49-add7-87c47e9735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966506-f495-4e49-add7-87c47e97353d" xsi:nil="true"/>
    <lcf76f155ced4ddcb4097134ff3c332f xmlns="f5d86666-5e07-4241-b9ae-97b6d842867a">
      <Terms xmlns="http://schemas.microsoft.com/office/infopath/2007/PartnerControls"/>
    </lcf76f155ced4ddcb4097134ff3c332f>
    <MeetingDate xmlns="f5d86666-5e07-4241-b9ae-97b6d842867a">2025-07-31T05:00:00+00:00</MeetingD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BFB05BE3D8C74B895A744FEBD71802" ma:contentTypeVersion="19" ma:contentTypeDescription="Create a new document." ma:contentTypeScope="" ma:versionID="4ceedc3257ac9371fef274b8b8ae7868">
  <xsd:schema xmlns:xsd="http://www.w3.org/2001/XMLSchema" xmlns:xs="http://www.w3.org/2001/XMLSchema" xmlns:p="http://schemas.microsoft.com/office/2006/metadata/properties" xmlns:ns2="c18e8617-fc0f-4dda-a87a-c0ec120ddf92" xmlns:ns3="66a72ec0-3341-4341-879c-f8273af3c985" xmlns:ns4="22cc3746-4700-4e28-9224-b9db0720b74f" targetNamespace="http://schemas.microsoft.com/office/2006/metadata/properties" ma:root="true" ma:fieldsID="80c4e932c04027ee85ee971155584546" ns2:_="" ns3:_="" ns4:_="">
    <xsd:import namespace="c18e8617-fc0f-4dda-a87a-c0ec120ddf92"/>
    <xsd:import namespace="66a72ec0-3341-4341-879c-f8273af3c985"/>
    <xsd:import namespace="22cc3746-4700-4e28-9224-b9db0720b74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e8617-fc0f-4dda-a87a-c0ec120ddf9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a72ec0-3341-4341-879c-f8273af3c9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81a52b0-d0f4-44f0-98bb-0d102f5fd1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c3746-4700-4e28-9224-b9db0720b74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ee15044-079e-4dc5-82c7-e8e709b1ad76}" ma:internalName="TaxCatchAll" ma:showField="CatchAllData" ma:web="22cc3746-4700-4e28-9224-b9db0720b7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781a52b0-d0f4-44f0-98bb-0d102f5fd161" ContentTypeId="0x0101" PreviousValue="false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F3AFD-8AE0-4DAB-B009-B4B04D9725AC}"/>
</file>

<file path=customXml/itemProps2.xml><?xml version="1.0" encoding="utf-8"?>
<ds:datastoreItem xmlns:ds="http://schemas.openxmlformats.org/officeDocument/2006/customXml" ds:itemID="{5D2630DF-8475-40F7-B1A8-3659E41AF885}">
  <ds:schemaRefs>
    <ds:schemaRef ds:uri="http://schemas.microsoft.com/office/2006/metadata/properties"/>
    <ds:schemaRef ds:uri="http://schemas.microsoft.com/office/infopath/2007/PartnerControls"/>
    <ds:schemaRef ds:uri="22cc3746-4700-4e28-9224-b9db0720b74f"/>
    <ds:schemaRef ds:uri="66a72ec0-3341-4341-879c-f8273af3c985"/>
  </ds:schemaRefs>
</ds:datastoreItem>
</file>

<file path=customXml/itemProps3.xml><?xml version="1.0" encoding="utf-8"?>
<ds:datastoreItem xmlns:ds="http://schemas.openxmlformats.org/officeDocument/2006/customXml" ds:itemID="{00008185-683F-47BA-A0EC-4896D35FFA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8e8617-fc0f-4dda-a87a-c0ec120ddf92"/>
    <ds:schemaRef ds:uri="66a72ec0-3341-4341-879c-f8273af3c985"/>
    <ds:schemaRef ds:uri="22cc3746-4700-4e28-9224-b9db0720b7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86DB9D-711A-4FED-8CFD-696D3347F15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85C09CC-113C-468B-9CB9-9AE971C321D9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153763D8-A138-45D9-A905-B6502E0677E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220d30-0b59-47e5-8a81-a4a9d9afbdc4}" enabled="0" method="" siteId="{7e220d30-0b59-47e5-8a81-a4a9d9afbdc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TxDOT_DDP_Model_Management_Plan_003910096.dotx</Template>
  <TotalTime>0</TotalTime>
  <Pages>29</Pages>
  <Words>3372</Words>
  <Characters>19997</Characters>
  <Application>Microsoft Office Word</Application>
  <DocSecurity>0</DocSecurity>
  <Lines>1249</Lines>
  <Paragraphs>631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Digital Delivery Program Project Execution Plan</vt:lpstr>
    </vt:vector>
  </TitlesOfParts>
  <Company/>
  <LinksUpToDate>false</LinksUpToDate>
  <CharactersWithSpaces>22738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Digital Delivery Program Project Execution Plan</dc:title>
  <dc:subject/>
  <dc:creator>TxDOT</dc:creator>
  <cp:keywords>Digital Delivery; Project Execution Plan; Project Planning; Project Lifecycle; Quality Control</cp:keywords>
  <dc:description/>
  <cp:lastModifiedBy>Doucet, Micheline</cp:lastModifiedBy>
  <cp:revision>42</cp:revision>
  <cp:lastPrinted>2026-07-31T12:43:00Z</cp:lastPrinted>
  <dcterms:created xsi:type="dcterms:W3CDTF">2026-03-27T14:19:00Z</dcterms:created>
  <dcterms:modified xsi:type="dcterms:W3CDTF">2026-07-31T12:51:00Z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0x0101001A57C4B7CF64C2459079E8B45807CF7B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Folder_Number">
    <vt:lpwstr/>
  </property>
  <property fmtid="{D5CDD505-2E9C-101B-9397-08002B2CF9AE}" pid="6" name="Folder_Code">
    <vt:lpwstr/>
  </property>
  <property fmtid="{D5CDD505-2E9C-101B-9397-08002B2CF9AE}" pid="7" name="Folder_Name">
    <vt:lpwstr/>
  </property>
  <property fmtid="{D5CDD505-2E9C-101B-9397-08002B2CF9AE}" pid="8" name="Folder_Description">
    <vt:lpwstr/>
  </property>
  <property fmtid="{D5CDD505-2E9C-101B-9397-08002B2CF9AE}" pid="9" name="/Folder_Name/">
    <vt:lpwstr/>
  </property>
  <property fmtid="{D5CDD505-2E9C-101B-9397-08002B2CF9AE}" pid="10" name="/Folder_Description/">
    <vt:lpwstr/>
  </property>
  <property fmtid="{D5CDD505-2E9C-101B-9397-08002B2CF9AE}" pid="11" name="Folder_Version">
    <vt:lpwstr/>
  </property>
  <property fmtid="{D5CDD505-2E9C-101B-9397-08002B2CF9AE}" pid="12" name="Folder_VersionSeq">
    <vt:lpwstr/>
  </property>
  <property fmtid="{D5CDD505-2E9C-101B-9397-08002B2CF9AE}" pid="13" name="Folder_Manager">
    <vt:lpwstr/>
  </property>
  <property fmtid="{D5CDD505-2E9C-101B-9397-08002B2CF9AE}" pid="14" name="Folder_ManagerDesc">
    <vt:lpwstr/>
  </property>
  <property fmtid="{D5CDD505-2E9C-101B-9397-08002B2CF9AE}" pid="15" name="Folder_Storage">
    <vt:lpwstr/>
  </property>
  <property fmtid="{D5CDD505-2E9C-101B-9397-08002B2CF9AE}" pid="16" name="Folder_StorageDesc">
    <vt:lpwstr/>
  </property>
  <property fmtid="{D5CDD505-2E9C-101B-9397-08002B2CF9AE}" pid="17" name="Folder_Creator">
    <vt:lpwstr/>
  </property>
  <property fmtid="{D5CDD505-2E9C-101B-9397-08002B2CF9AE}" pid="18" name="Folder_CreatorDesc">
    <vt:lpwstr/>
  </property>
  <property fmtid="{D5CDD505-2E9C-101B-9397-08002B2CF9AE}" pid="19" name="Folder_CreateDate">
    <vt:lpwstr/>
  </property>
  <property fmtid="{D5CDD505-2E9C-101B-9397-08002B2CF9AE}" pid="20" name="Folder_Updater">
    <vt:lpwstr/>
  </property>
  <property fmtid="{D5CDD505-2E9C-101B-9397-08002B2CF9AE}" pid="21" name="Folder_UpdaterDesc">
    <vt:lpwstr/>
  </property>
  <property fmtid="{D5CDD505-2E9C-101B-9397-08002B2CF9AE}" pid="22" name="Folder_UpdateDate">
    <vt:lpwstr/>
  </property>
  <property fmtid="{D5CDD505-2E9C-101B-9397-08002B2CF9AE}" pid="23" name="Document_Number">
    <vt:lpwstr/>
  </property>
  <property fmtid="{D5CDD505-2E9C-101B-9397-08002B2CF9AE}" pid="24" name="Document_Name">
    <vt:lpwstr/>
  </property>
  <property fmtid="{D5CDD505-2E9C-101B-9397-08002B2CF9AE}" pid="25" name="Document_FileName">
    <vt:lpwstr/>
  </property>
  <property fmtid="{D5CDD505-2E9C-101B-9397-08002B2CF9AE}" pid="26" name="Document_Version">
    <vt:lpwstr/>
  </property>
  <property fmtid="{D5CDD505-2E9C-101B-9397-08002B2CF9AE}" pid="27" name="Document_VersionSeq">
    <vt:lpwstr/>
  </property>
  <property fmtid="{D5CDD505-2E9C-101B-9397-08002B2CF9AE}" pid="28" name="Document_Creator">
    <vt:lpwstr/>
  </property>
  <property fmtid="{D5CDD505-2E9C-101B-9397-08002B2CF9AE}" pid="29" name="Document_CreatorDesc">
    <vt:lpwstr/>
  </property>
  <property fmtid="{D5CDD505-2E9C-101B-9397-08002B2CF9AE}" pid="30" name="Document_CreateDate">
    <vt:lpwstr/>
  </property>
  <property fmtid="{D5CDD505-2E9C-101B-9397-08002B2CF9AE}" pid="31" name="Document_Updater">
    <vt:lpwstr/>
  </property>
  <property fmtid="{D5CDD505-2E9C-101B-9397-08002B2CF9AE}" pid="32" name="Document_UpdaterDesc">
    <vt:lpwstr/>
  </property>
  <property fmtid="{D5CDD505-2E9C-101B-9397-08002B2CF9AE}" pid="33" name="Document_UpdateDate">
    <vt:lpwstr/>
  </property>
  <property fmtid="{D5CDD505-2E9C-101B-9397-08002B2CF9AE}" pid="34" name="Document_Size">
    <vt:lpwstr/>
  </property>
  <property fmtid="{D5CDD505-2E9C-101B-9397-08002B2CF9AE}" pid="35" name="Document_Storage">
    <vt:lpwstr/>
  </property>
  <property fmtid="{D5CDD505-2E9C-101B-9397-08002B2CF9AE}" pid="36" name="Document_StorageDesc">
    <vt:lpwstr/>
  </property>
  <property fmtid="{D5CDD505-2E9C-101B-9397-08002B2CF9AE}" pid="37" name="Document_Department">
    <vt:lpwstr/>
  </property>
  <property fmtid="{D5CDD505-2E9C-101B-9397-08002B2CF9AE}" pid="38" name="Document_DepartmentDesc">
    <vt:lpwstr/>
  </property>
</Properties>
</file>