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1E812" w14:textId="77FE8D9B" w:rsidR="00F77F85" w:rsidRPr="00917F65" w:rsidRDefault="00F77F85" w:rsidP="00771021">
      <w:pPr>
        <w:pStyle w:val="Heading1"/>
        <w:rPr>
          <w:szCs w:val="48"/>
        </w:rPr>
      </w:pPr>
      <w:r>
        <w:rPr>
          <w:szCs w:val="48"/>
        </w:rPr>
        <w:t>Documentation Standard</w:t>
      </w:r>
      <w:r w:rsidR="00AD5A4C">
        <w:rPr>
          <w:szCs w:val="48"/>
        </w:rPr>
        <w:t xml:space="preserve">: </w:t>
      </w:r>
      <w:r w:rsidR="00CA1A5E">
        <w:rPr>
          <w:szCs w:val="48"/>
        </w:rPr>
        <w:t xml:space="preserve">Preparing a </w:t>
      </w:r>
      <w:r>
        <w:rPr>
          <w:szCs w:val="48"/>
        </w:rPr>
        <w:t xml:space="preserve">Historic </w:t>
      </w:r>
      <w:r w:rsidR="00BD54D1">
        <w:rPr>
          <w:szCs w:val="48"/>
        </w:rPr>
        <w:t>Resources</w:t>
      </w:r>
      <w:r>
        <w:rPr>
          <w:szCs w:val="48"/>
        </w:rPr>
        <w:t xml:space="preserve"> Research Design</w:t>
      </w:r>
    </w:p>
    <w:p w14:paraId="3E95FC99" w14:textId="4F442BEE" w:rsidR="00A135E1" w:rsidRPr="00E41B59" w:rsidRDefault="00A135E1" w:rsidP="00482FD1">
      <w:r>
        <w:t xml:space="preserve">Use this </w:t>
      </w:r>
      <w:r w:rsidR="00A25A73">
        <w:t>D</w:t>
      </w:r>
      <w:r>
        <w:t xml:space="preserve">ocumentation </w:t>
      </w:r>
      <w:r w:rsidR="00A25A73">
        <w:t>S</w:t>
      </w:r>
      <w:r>
        <w:t xml:space="preserve">tandard (DS) and the template </w:t>
      </w:r>
      <w:r w:rsidR="0023228C">
        <w:t xml:space="preserve">linked in </w:t>
      </w:r>
      <w:r w:rsidR="007A67F2" w:rsidRPr="007A67F2">
        <w:rPr>
          <w:color w:val="0000FF"/>
          <w:u w:val="single"/>
        </w:rPr>
        <w:fldChar w:fldCharType="begin"/>
      </w:r>
      <w:r w:rsidR="007A67F2" w:rsidRPr="007A67F2">
        <w:rPr>
          <w:color w:val="0000FF"/>
          <w:u w:val="single"/>
        </w:rPr>
        <w:instrText xml:space="preserve"> REF _Ref224631104 \h  \* MERGEFORMAT </w:instrText>
      </w:r>
      <w:r w:rsidR="007A67F2" w:rsidRPr="007A67F2">
        <w:rPr>
          <w:color w:val="0000FF"/>
          <w:u w:val="single"/>
        </w:rPr>
      </w:r>
      <w:r w:rsidR="007A67F2" w:rsidRPr="007A67F2">
        <w:rPr>
          <w:color w:val="0000FF"/>
          <w:u w:val="single"/>
        </w:rPr>
        <w:fldChar w:fldCharType="separate"/>
      </w:r>
      <w:r w:rsidR="007A67F2" w:rsidRPr="007A67F2">
        <w:rPr>
          <w:color w:val="0000FF"/>
          <w:u w:val="single"/>
        </w:rPr>
        <w:t>Appendix A</w:t>
      </w:r>
      <w:r w:rsidR="007A67F2" w:rsidRPr="007A67F2">
        <w:rPr>
          <w:color w:val="0000FF"/>
          <w:u w:val="single"/>
        </w:rPr>
        <w:fldChar w:fldCharType="end"/>
      </w:r>
      <w:r w:rsidR="007A67F2">
        <w:t xml:space="preserve"> </w:t>
      </w:r>
      <w:r>
        <w:t xml:space="preserve">to prepare a </w:t>
      </w:r>
      <w:r w:rsidR="00A25A73">
        <w:t>H</w:t>
      </w:r>
      <w:r>
        <w:t xml:space="preserve">istoric </w:t>
      </w:r>
      <w:r w:rsidR="00F13878">
        <w:t xml:space="preserve">Resources </w:t>
      </w:r>
      <w:r w:rsidR="00A25A73">
        <w:t>R</w:t>
      </w:r>
      <w:r>
        <w:t xml:space="preserve">esearch </w:t>
      </w:r>
      <w:r w:rsidR="00A25A73">
        <w:t>D</w:t>
      </w:r>
      <w:r>
        <w:t>esign (H</w:t>
      </w:r>
      <w:r w:rsidR="00344B31">
        <w:t>R</w:t>
      </w:r>
      <w:r>
        <w:t>RD). The DS and template can be used for state projects and federal projects assigned to the Texas Department of Transportation (TxDOT) by the Federal Highway Administration (FHWA).</w:t>
      </w:r>
    </w:p>
    <w:p w14:paraId="1B086063" w14:textId="36199A70" w:rsidR="00A135E1" w:rsidRPr="00E41B59" w:rsidRDefault="00A135E1" w:rsidP="00482FD1">
      <w:r w:rsidRPr="00E41B59">
        <w:t>The H</w:t>
      </w:r>
      <w:r w:rsidR="00443802">
        <w:t>R</w:t>
      </w:r>
      <w:r w:rsidRPr="00E41B59">
        <w:t xml:space="preserve">RD must meet the TxDOT publication standards as outlined by the </w:t>
      </w:r>
      <w:r w:rsidRPr="007323C6">
        <w:t>TxDOT Brand Guidelines</w:t>
      </w:r>
      <w:r w:rsidRPr="00E41B59">
        <w:t>.</w:t>
      </w:r>
    </w:p>
    <w:p w14:paraId="6730F485" w14:textId="64097CDB" w:rsidR="00E9313B" w:rsidRPr="00E41B59" w:rsidRDefault="00A135E1" w:rsidP="008D0424">
      <w:r>
        <w:t xml:space="preserve">To prepare an </w:t>
      </w:r>
      <w:r w:rsidR="00443802">
        <w:t>HRRD</w:t>
      </w:r>
      <w:r>
        <w:t xml:space="preserve">, use the DS and template instructions to enter project-specific information in the prompts and required sections. Prompts are marked </w:t>
      </w:r>
      <w:r w:rsidR="00AE33A8">
        <w:t xml:space="preserve">in the template </w:t>
      </w:r>
      <w:r w:rsidR="00BA185A">
        <w:t xml:space="preserve">with gray highlighting </w:t>
      </w:r>
      <w:r w:rsidR="00BF434B">
        <w:t>and brackets</w:t>
      </w:r>
      <w:r w:rsidR="00AE33A8">
        <w:t>:</w:t>
      </w:r>
      <w:r>
        <w:t xml:space="preserve"> </w:t>
      </w:r>
      <w:r w:rsidR="005650C3" w:rsidRPr="635C146F">
        <w:rPr>
          <w:highlight w:val="lightGray"/>
        </w:rPr>
        <w:t>[</w:t>
      </w:r>
      <w:r w:rsidR="008823F2" w:rsidRPr="635C146F">
        <w:rPr>
          <w:highlight w:val="lightGray"/>
        </w:rPr>
        <w:t>E</w:t>
      </w:r>
      <w:r w:rsidRPr="635C146F">
        <w:rPr>
          <w:highlight w:val="lightGray"/>
        </w:rPr>
        <w:t>xample</w:t>
      </w:r>
      <w:r w:rsidR="005650C3" w:rsidRPr="635C146F">
        <w:rPr>
          <w:highlight w:val="lightGray"/>
        </w:rPr>
        <w:t>]</w:t>
      </w:r>
      <w:r>
        <w:t xml:space="preserve">. When complete, ensure no prompts remain in the final </w:t>
      </w:r>
      <w:r w:rsidR="00443802">
        <w:t>HRRD</w:t>
      </w:r>
      <w:r>
        <w:t>.</w:t>
      </w:r>
    </w:p>
    <w:p w14:paraId="00F6D3C5" w14:textId="2BE75D47" w:rsidR="3CADEB71" w:rsidRDefault="3CADEB71" w:rsidP="38320ECE">
      <w:r w:rsidRPr="38320ECE">
        <w:rPr>
          <w:rFonts w:ascii="Verdana" w:eastAsia="Verdana" w:hAnsi="Verdana" w:cs="Verdana"/>
          <w:color w:val="000000" w:themeColor="text2"/>
        </w:rPr>
        <w:t>The template provides boilerplate language in some sections. This language is intended to help streamline report writing, but it may be edited, deleted, or replaced as needed.</w:t>
      </w:r>
    </w:p>
    <w:p w14:paraId="5C21876E" w14:textId="3118551A" w:rsidR="5B40A51C" w:rsidRPr="00A3787E" w:rsidRDefault="00977838" w:rsidP="00E732CC">
      <w:pPr>
        <w:pStyle w:val="Heading2"/>
      </w:pPr>
      <w:r w:rsidRPr="00A3787E">
        <w:t>Accessibility Requirements</w:t>
      </w:r>
    </w:p>
    <w:p w14:paraId="742F5B3C" w14:textId="1FC35784" w:rsidR="00A85655" w:rsidRDefault="00C90649" w:rsidP="0084004C">
      <w:r>
        <w:t xml:space="preserve">All </w:t>
      </w:r>
      <w:r w:rsidR="006D48D1">
        <w:t xml:space="preserve">TxDOT </w:t>
      </w:r>
      <w:r>
        <w:t xml:space="preserve">digital </w:t>
      </w:r>
      <w:r w:rsidR="00F75385">
        <w:t xml:space="preserve">content </w:t>
      </w:r>
      <w:r>
        <w:t>must meet federal and state digital accessibility standards, including the Americans with Disabilities Act (ADA), Section 508</w:t>
      </w:r>
      <w:r w:rsidR="000E47B0">
        <w:t xml:space="preserve"> of the Rehabilitation Act</w:t>
      </w:r>
      <w:r>
        <w:t xml:space="preserve">, </w:t>
      </w:r>
      <w:r w:rsidR="000E47B0">
        <w:t>W</w:t>
      </w:r>
      <w:r w:rsidR="2754A77D">
        <w:t>eb Content Accessibility Guidelines (W</w:t>
      </w:r>
      <w:r w:rsidR="000E47B0">
        <w:t>CAG</w:t>
      </w:r>
      <w:r w:rsidR="718E10E0">
        <w:t>)</w:t>
      </w:r>
      <w:r w:rsidR="000E47B0">
        <w:t xml:space="preserve"> 2.1 Level AA guidelines, and </w:t>
      </w:r>
      <w:r w:rsidR="009C3B4F">
        <w:t xml:space="preserve">1 </w:t>
      </w:r>
      <w:r>
        <w:t>Texas Administrative Code (TAC</w:t>
      </w:r>
      <w:r w:rsidR="009C3B4F">
        <w:t>)</w:t>
      </w:r>
      <w:r>
        <w:t xml:space="preserve"> 206 and 213</w:t>
      </w:r>
      <w:r w:rsidR="00F77090">
        <w:t xml:space="preserve">. </w:t>
      </w:r>
      <w:r>
        <w:t>Deliverables submitted to TxDOT must be fully accessible, including correct tagging, reading order, heading structure, color contrast, table of contents, metadata, and alternative text for images, maps, tables, and figures.</w:t>
      </w:r>
    </w:p>
    <w:p w14:paraId="0B835DFA" w14:textId="67952C21" w:rsidR="00B85C79" w:rsidRDefault="00FC2DCA" w:rsidP="00B85C79">
      <w:pPr>
        <w:keepNext w:val="0"/>
        <w:keepLines w:val="0"/>
      </w:pPr>
      <w:r>
        <w:t xml:space="preserve">The </w:t>
      </w:r>
      <w:r w:rsidR="00443802">
        <w:t>HRRD</w:t>
      </w:r>
      <w:r w:rsidR="005E4B83">
        <w:t xml:space="preserve"> </w:t>
      </w:r>
      <w:r w:rsidR="00B229CE">
        <w:t xml:space="preserve">template </w:t>
      </w:r>
      <w:r w:rsidR="00C271FA">
        <w:t>(Microsoft Word</w:t>
      </w:r>
      <w:r w:rsidR="00B65EC7">
        <w:t xml:space="preserve"> format</w:t>
      </w:r>
      <w:r w:rsidR="00C271FA">
        <w:t xml:space="preserve">) </w:t>
      </w:r>
      <w:r w:rsidR="0023362A">
        <w:t xml:space="preserve">meets </w:t>
      </w:r>
      <w:r w:rsidR="00B229CE">
        <w:t>TxDOT</w:t>
      </w:r>
      <w:r w:rsidR="005E4B83">
        <w:t>’s</w:t>
      </w:r>
      <w:r w:rsidR="00B229CE">
        <w:t xml:space="preserve"> digital accessibility </w:t>
      </w:r>
      <w:r w:rsidR="00070EF9">
        <w:t xml:space="preserve">requirements. </w:t>
      </w:r>
      <w:r w:rsidR="00B229CE">
        <w:t xml:space="preserve">It is the responsibility of the </w:t>
      </w:r>
      <w:r w:rsidR="00443802">
        <w:t>HRRD</w:t>
      </w:r>
      <w:r w:rsidR="00C945BF">
        <w:t xml:space="preserve"> author to </w:t>
      </w:r>
      <w:r w:rsidR="4E4FA057">
        <w:t>ensure that</w:t>
      </w:r>
      <w:r w:rsidR="00C945BF">
        <w:t xml:space="preserve"> the </w:t>
      </w:r>
      <w:r w:rsidR="003A16B7">
        <w:t xml:space="preserve">completed </w:t>
      </w:r>
      <w:r w:rsidR="00443802">
        <w:t>HRRD</w:t>
      </w:r>
      <w:r w:rsidR="003A16B7">
        <w:t xml:space="preserve"> </w:t>
      </w:r>
      <w:r w:rsidR="009C3B4F">
        <w:t xml:space="preserve">portable document format </w:t>
      </w:r>
      <w:r w:rsidR="00567BF0">
        <w:t>(PDF</w:t>
      </w:r>
      <w:r w:rsidR="009C3B4F">
        <w:t>)</w:t>
      </w:r>
      <w:r w:rsidR="00567BF0">
        <w:t xml:space="preserve"> </w:t>
      </w:r>
      <w:r w:rsidR="00A85655">
        <w:t xml:space="preserve">also </w:t>
      </w:r>
      <w:r w:rsidR="00B65EC7">
        <w:t xml:space="preserve">meets </w:t>
      </w:r>
      <w:r w:rsidR="00C41090">
        <w:t>TxDOT’s digital accessibility</w:t>
      </w:r>
      <w:r w:rsidR="005369A5">
        <w:t xml:space="preserve"> </w:t>
      </w:r>
      <w:r w:rsidR="00070EF9">
        <w:t>requirements.</w:t>
      </w:r>
      <w:r w:rsidR="00EF267F">
        <w:t xml:space="preserve"> See </w:t>
      </w:r>
      <w:r w:rsidR="008E20F9">
        <w:t>the General Service Administration</w:t>
      </w:r>
      <w:r w:rsidR="00D01774">
        <w:t xml:space="preserve"> (GSA) </w:t>
      </w:r>
      <w:r w:rsidR="00BC5602" w:rsidRPr="007323C6">
        <w:rPr>
          <w:rFonts w:cs="Times New Roman"/>
        </w:rPr>
        <w:t>Section 50</w:t>
      </w:r>
      <w:r w:rsidR="00D01774" w:rsidRPr="007323C6">
        <w:rPr>
          <w:rFonts w:cs="Times New Roman"/>
        </w:rPr>
        <w:t>8 website</w:t>
      </w:r>
      <w:r w:rsidR="00BC5602">
        <w:t xml:space="preserve"> and </w:t>
      </w:r>
      <w:r w:rsidR="00EF267F" w:rsidRPr="007323C6">
        <w:rPr>
          <w:rFonts w:cs="Times New Roman"/>
        </w:rPr>
        <w:t>TxDOT’s Accessibility Resources</w:t>
      </w:r>
      <w:r w:rsidR="00EF267F">
        <w:t xml:space="preserve"> for </w:t>
      </w:r>
      <w:r w:rsidR="000F16E7">
        <w:t xml:space="preserve">training materials and </w:t>
      </w:r>
      <w:r w:rsidR="008E20F9">
        <w:t>guidance.</w:t>
      </w:r>
    </w:p>
    <w:p w14:paraId="46759657" w14:textId="5CC835BF" w:rsidR="00A508F6" w:rsidRDefault="00B50073" w:rsidP="00E732CC">
      <w:pPr>
        <w:pStyle w:val="Heading2"/>
      </w:pPr>
      <w:r>
        <w:lastRenderedPageBreak/>
        <w:t xml:space="preserve">Historic </w:t>
      </w:r>
      <w:r w:rsidR="001B3432">
        <w:t xml:space="preserve">Resources </w:t>
      </w:r>
      <w:r w:rsidR="00A508F6">
        <w:t xml:space="preserve">Survey </w:t>
      </w:r>
      <w:r w:rsidR="001B3432">
        <w:t xml:space="preserve">Report </w:t>
      </w:r>
      <w:r w:rsidR="00A508F6">
        <w:t>Types</w:t>
      </w:r>
    </w:p>
    <w:p w14:paraId="48EE3D76" w14:textId="144539CF" w:rsidR="00A508F6" w:rsidRDefault="00A508F6" w:rsidP="00C83E5A">
      <w:r>
        <w:t xml:space="preserve">All survey types </w:t>
      </w:r>
      <w:r w:rsidR="006E46E3">
        <w:t>documen</w:t>
      </w:r>
      <w:r w:rsidR="005F1565">
        <w:t>t</w:t>
      </w:r>
      <w:r w:rsidR="006E46E3">
        <w:t xml:space="preserve"> historic-age resources and provide </w:t>
      </w:r>
      <w:r w:rsidR="009C3B4F">
        <w:t>National Register</w:t>
      </w:r>
      <w:r w:rsidR="00BC6E85">
        <w:t xml:space="preserve"> of</w:t>
      </w:r>
      <w:r w:rsidR="009C3B4F">
        <w:t xml:space="preserve"> Historic Places (</w:t>
      </w:r>
      <w:r w:rsidR="00561E77">
        <w:t>NRHP</w:t>
      </w:r>
      <w:r w:rsidR="009C3B4F">
        <w:t>)</w:t>
      </w:r>
      <w:r w:rsidR="00561E77">
        <w:t xml:space="preserve"> </w:t>
      </w:r>
      <w:r>
        <w:t>eligibility recommendations. It is the specific survey method, the level of field work, and the level and amount of contextual and resource-specific research that differ</w:t>
      </w:r>
      <w:r w:rsidR="00561E77">
        <w:t xml:space="preserve"> among the survey types</w:t>
      </w:r>
      <w:r>
        <w:t>. Survey requirements depend on a host of variables like the project area, types of resources, and anticipated impacts.</w:t>
      </w:r>
      <w:r w:rsidR="005670F0">
        <w:t xml:space="preserve"> The list below provides a general </w:t>
      </w:r>
      <w:r w:rsidR="008E3F22">
        <w:t>definition</w:t>
      </w:r>
      <w:r w:rsidR="005670F0">
        <w:t xml:space="preserve"> of each </w:t>
      </w:r>
      <w:r w:rsidR="000F041E">
        <w:t>HRSR</w:t>
      </w:r>
      <w:r w:rsidR="005670F0">
        <w:t xml:space="preserve"> type:</w:t>
      </w:r>
    </w:p>
    <w:p w14:paraId="76B8A50A" w14:textId="0D1611FF" w:rsidR="00A508F6" w:rsidRDefault="00A508F6" w:rsidP="00AA34AE">
      <w:pPr>
        <w:pStyle w:val="ListBullet"/>
        <w:contextualSpacing w:val="0"/>
      </w:pPr>
      <w:r w:rsidRPr="004D427C">
        <w:rPr>
          <w:rFonts w:asciiTheme="majorHAnsi" w:hAnsiTheme="majorHAnsi"/>
        </w:rPr>
        <w:t>Desktop survey</w:t>
      </w:r>
      <w:r>
        <w:t>: A</w:t>
      </w:r>
      <w:r w:rsidR="00B50073">
        <w:t xml:space="preserve"> survey</w:t>
      </w:r>
      <w:r>
        <w:t xml:space="preserve"> completed at the desktop level using tools like Google Street View or Bing to document resources.</w:t>
      </w:r>
      <w:r w:rsidR="008B032A">
        <w:t xml:space="preserve"> Historical context and resource-specific research is also completed at the desktop level.</w:t>
      </w:r>
      <w:r>
        <w:t xml:space="preserve"> Allowed in limited circumstances with </w:t>
      </w:r>
      <w:r w:rsidR="00417B62">
        <w:t xml:space="preserve">prior </w:t>
      </w:r>
      <w:r w:rsidR="00F2290A">
        <w:t xml:space="preserve">TxDOT </w:t>
      </w:r>
      <w:r w:rsidR="00417B62">
        <w:t xml:space="preserve">Historical Studies Project Planner </w:t>
      </w:r>
      <w:r>
        <w:t xml:space="preserve">approval. Typically used in instances where there are </w:t>
      </w:r>
      <w:r w:rsidR="00C65AA2">
        <w:t>ten</w:t>
      </w:r>
      <w:r>
        <w:t xml:space="preserve"> or fewer historic-age resources in the </w:t>
      </w:r>
      <w:r w:rsidR="00BC6E85">
        <w:t>area of potential effect (</w:t>
      </w:r>
      <w:r>
        <w:t>APE</w:t>
      </w:r>
      <w:r w:rsidR="00BC6E85">
        <w:t>)</w:t>
      </w:r>
      <w:r>
        <w:t xml:space="preserve">, when anticipated project impacts are </w:t>
      </w:r>
      <w:r w:rsidR="009F5DF2">
        <w:t>minimal</w:t>
      </w:r>
      <w:r>
        <w:t xml:space="preserve">, and when no demolition or displacement of historic-age resources is anticipated. </w:t>
      </w:r>
      <w:r w:rsidR="00E039FE">
        <w:t xml:space="preserve">See also </w:t>
      </w:r>
      <w:r w:rsidR="004D427C" w:rsidRPr="008C5359">
        <w:rPr>
          <w:i/>
          <w:iCs/>
        </w:rPr>
        <w:t>Guidance</w:t>
      </w:r>
      <w:r w:rsidR="00CE5851">
        <w:rPr>
          <w:i/>
          <w:iCs/>
        </w:rPr>
        <w:t xml:space="preserve">: </w:t>
      </w:r>
      <w:r w:rsidR="004D427C" w:rsidRPr="008C5359">
        <w:rPr>
          <w:i/>
          <w:iCs/>
        </w:rPr>
        <w:t>Historic Studies Desktop Survey</w:t>
      </w:r>
      <w:r w:rsidR="004D427C">
        <w:t>.</w:t>
      </w:r>
    </w:p>
    <w:p w14:paraId="3A99CD8A" w14:textId="37694FAD" w:rsidR="00A508F6" w:rsidRDefault="00A508F6" w:rsidP="00B50073">
      <w:pPr>
        <w:pStyle w:val="ListBullet"/>
        <w:contextualSpacing w:val="0"/>
      </w:pPr>
      <w:r w:rsidRPr="00B50073">
        <w:rPr>
          <w:rFonts w:asciiTheme="majorHAnsi" w:hAnsiTheme="majorHAnsi"/>
        </w:rPr>
        <w:t>Windshield survey</w:t>
      </w:r>
      <w:r>
        <w:t xml:space="preserve">: A </w:t>
      </w:r>
      <w:r w:rsidR="00B50073">
        <w:t xml:space="preserve">survey </w:t>
      </w:r>
      <w:r>
        <w:t>completed using streamlined in-person field survey methods and streamlined historical research. Surveyors must take photographs of resources but are not required to complete extensive field documentation (a photograph of the resource’s façade and oblique typically suffices). Historical research is generalized and abbreviated. Discuss with</w:t>
      </w:r>
      <w:r w:rsidR="00F15804">
        <w:t xml:space="preserve"> the TxDOT Historical Studies Project Planner </w:t>
      </w:r>
      <w:r>
        <w:t xml:space="preserve">to determine the appropriate level of </w:t>
      </w:r>
      <w:r w:rsidR="00AD6BA3">
        <w:t xml:space="preserve">field </w:t>
      </w:r>
      <w:r>
        <w:t xml:space="preserve">documentation and research for </w:t>
      </w:r>
      <w:r w:rsidR="00E66D9E">
        <w:t xml:space="preserve">a </w:t>
      </w:r>
      <w:r>
        <w:t>windshield survey.</w:t>
      </w:r>
    </w:p>
    <w:p w14:paraId="396F09BD" w14:textId="05E752D3" w:rsidR="00A508F6" w:rsidRDefault="00A508F6" w:rsidP="00B85C79">
      <w:pPr>
        <w:pStyle w:val="ListBullet"/>
        <w:keepLines w:val="0"/>
        <w:contextualSpacing w:val="0"/>
      </w:pPr>
      <w:r w:rsidRPr="00B50073">
        <w:rPr>
          <w:rFonts w:asciiTheme="majorHAnsi" w:hAnsiTheme="majorHAnsi"/>
        </w:rPr>
        <w:t>Reconnaissance survey</w:t>
      </w:r>
      <w:r>
        <w:t xml:space="preserve">: A </w:t>
      </w:r>
      <w:r w:rsidR="00B50073">
        <w:t>survey</w:t>
      </w:r>
      <w:r>
        <w:t xml:space="preserve"> completed using traditional field survey methods and thorough historical research. This is TxDOT’s most common survey type. In-person field documentation of resources is required and typically includes two or more photographs and aerial overviews. Historical research should include resources and repositories found at the local level, in </w:t>
      </w:r>
      <w:r>
        <w:lastRenderedPageBreak/>
        <w:t>addition to any wider-known sources or collections. May include comparative analysis or use of studies for similar resource types.</w:t>
      </w:r>
    </w:p>
    <w:p w14:paraId="465D29AB" w14:textId="57873BBC" w:rsidR="00B50073" w:rsidRDefault="00A508F6" w:rsidP="00B85C79">
      <w:pPr>
        <w:pStyle w:val="ListBullet"/>
        <w:keepLines w:val="0"/>
        <w:contextualSpacing w:val="0"/>
      </w:pPr>
      <w:r w:rsidRPr="00B50073">
        <w:rPr>
          <w:rFonts w:asciiTheme="majorHAnsi" w:hAnsiTheme="majorHAnsi"/>
        </w:rPr>
        <w:t>Intensive survey</w:t>
      </w:r>
      <w:r>
        <w:t>: A</w:t>
      </w:r>
      <w:r w:rsidR="00427816">
        <w:t xml:space="preserve"> survey </w:t>
      </w:r>
      <w:r>
        <w:t>completed to document resources anticipated to be demolished or displaced by a project. Uses highly thorough and detailed field survey methods and highly thorough and detailed historical research, such as deed and title research. In-person field documentation should be completed with the understanding that it may be one of last records of the resource.</w:t>
      </w:r>
    </w:p>
    <w:p w14:paraId="599F2228" w14:textId="5E226155" w:rsidR="00A508F6" w:rsidRPr="00A508F6" w:rsidRDefault="00B50073" w:rsidP="00B85C79">
      <w:pPr>
        <w:pStyle w:val="ListBullet"/>
        <w:keepLines w:val="0"/>
        <w:contextualSpacing w:val="0"/>
      </w:pPr>
      <w:r w:rsidRPr="00B50073">
        <w:rPr>
          <w:rFonts w:asciiTheme="majorHAnsi" w:hAnsiTheme="majorHAnsi"/>
        </w:rPr>
        <w:t>Hybrid survey</w:t>
      </w:r>
      <w:r>
        <w:t xml:space="preserve">: A survey that combines two survey methods. This can be a desktop survey that includes </w:t>
      </w:r>
      <w:r w:rsidR="00CA57EB">
        <w:t xml:space="preserve">a </w:t>
      </w:r>
      <w:r>
        <w:t>windshield (in-person) field survey of select resources, or it can be a reconnaissance survey that includes an intensive study of select resources.</w:t>
      </w:r>
    </w:p>
    <w:p w14:paraId="28FF61E7" w14:textId="1A15EDE2" w:rsidR="00A135E1" w:rsidRPr="00B01FCE" w:rsidRDefault="00A135E1" w:rsidP="00B85C79">
      <w:pPr>
        <w:pStyle w:val="Heading2"/>
        <w:keepLines w:val="0"/>
      </w:pPr>
      <w:r w:rsidRPr="00B01FCE">
        <w:t>H</w:t>
      </w:r>
      <w:r w:rsidR="00132EC5" w:rsidRPr="00B01FCE">
        <w:t xml:space="preserve">istoric </w:t>
      </w:r>
      <w:r w:rsidR="005D7655">
        <w:t>Resources</w:t>
      </w:r>
      <w:r w:rsidR="00132EC5" w:rsidRPr="00B01FCE">
        <w:t xml:space="preserve"> Research Design </w:t>
      </w:r>
      <w:r w:rsidR="00016129">
        <w:t xml:space="preserve">Definitions </w:t>
      </w:r>
      <w:r w:rsidR="00614861">
        <w:t>and Requirements</w:t>
      </w:r>
    </w:p>
    <w:p w14:paraId="151D2AF4" w14:textId="1BBF62D5" w:rsidR="00A135E1" w:rsidRPr="00E41B59" w:rsidRDefault="00A135E1" w:rsidP="00B85C79">
      <w:pPr>
        <w:pStyle w:val="ListNumber"/>
        <w:keepLines w:val="0"/>
        <w:numPr>
          <w:ilvl w:val="0"/>
          <w:numId w:val="0"/>
        </w:numPr>
        <w:rPr>
          <w:szCs w:val="24"/>
        </w:rPr>
      </w:pPr>
      <w:r w:rsidRPr="00E41B59">
        <w:rPr>
          <w:szCs w:val="24"/>
        </w:rPr>
        <w:t xml:space="preserve">The </w:t>
      </w:r>
      <w:r w:rsidR="00443802">
        <w:rPr>
          <w:szCs w:val="24"/>
        </w:rPr>
        <w:t>HRRD</w:t>
      </w:r>
      <w:r w:rsidRPr="00E41B59">
        <w:rPr>
          <w:szCs w:val="24"/>
        </w:rPr>
        <w:t xml:space="preserve"> </w:t>
      </w:r>
      <w:r w:rsidR="00BE6AC2" w:rsidRPr="00E41B59">
        <w:rPr>
          <w:szCs w:val="24"/>
        </w:rPr>
        <w:t xml:space="preserve">is based on the following </w:t>
      </w:r>
      <w:r w:rsidR="001239F0" w:rsidRPr="00E41B59">
        <w:rPr>
          <w:szCs w:val="24"/>
        </w:rPr>
        <w:t>definitions</w:t>
      </w:r>
      <w:r w:rsidR="00BE6AC2" w:rsidRPr="00E41B59">
        <w:rPr>
          <w:szCs w:val="24"/>
        </w:rPr>
        <w:t xml:space="preserve"> </w:t>
      </w:r>
      <w:r w:rsidR="00C01554">
        <w:rPr>
          <w:szCs w:val="24"/>
        </w:rPr>
        <w:t>and assumptions</w:t>
      </w:r>
      <w:r w:rsidRPr="00E41B59">
        <w:rPr>
          <w:szCs w:val="24"/>
        </w:rPr>
        <w:t>:</w:t>
      </w:r>
    </w:p>
    <w:p w14:paraId="6DB0FDFA" w14:textId="67FCF0A3" w:rsidR="00897E6C" w:rsidRPr="00E41B59" w:rsidRDefault="0C074283" w:rsidP="00B85C79">
      <w:pPr>
        <w:pStyle w:val="ListNumber"/>
        <w:keepNext w:val="0"/>
        <w:keepLines w:val="0"/>
      </w:pPr>
      <w:r>
        <w:t>A historic-age resource is one that is 45 years old at the time of project letting. This means the historic resources</w:t>
      </w:r>
      <w:r w:rsidR="00897E6C">
        <w:t xml:space="preserve"> survey cutoff date is 45 years before </w:t>
      </w:r>
      <w:r w:rsidR="00244123">
        <w:t xml:space="preserve">the </w:t>
      </w:r>
      <w:r w:rsidR="00897E6C">
        <w:t>project letting date.</w:t>
      </w:r>
      <w:r w:rsidR="00B24673">
        <w:t xml:space="preserve"> </w:t>
      </w:r>
      <w:r w:rsidR="00030957">
        <w:t>I</w:t>
      </w:r>
      <w:r w:rsidR="00030957" w:rsidRPr="00B24673">
        <w:t xml:space="preserve">f the </w:t>
      </w:r>
      <w:r w:rsidR="00030957">
        <w:t xml:space="preserve">project letting date is so far advanced that the survey cutoff date would require evaluation of built resources </w:t>
      </w:r>
      <w:r w:rsidR="00030957" w:rsidRPr="00B24673">
        <w:t xml:space="preserve">30 years </w:t>
      </w:r>
      <w:r w:rsidR="00030957">
        <w:t>of age o</w:t>
      </w:r>
      <w:r w:rsidR="00030957" w:rsidRPr="00B24673">
        <w:t>r less</w:t>
      </w:r>
      <w:r w:rsidR="00030957">
        <w:t xml:space="preserve"> at the time of survey</w:t>
      </w:r>
      <w:r w:rsidR="00B24673" w:rsidRPr="00B24673">
        <w:t xml:space="preserve">, talk to the TxDOT </w:t>
      </w:r>
      <w:r w:rsidR="00B24673">
        <w:t>H</w:t>
      </w:r>
      <w:r w:rsidR="00B24673" w:rsidRPr="00B24673">
        <w:t xml:space="preserve">istorical </w:t>
      </w:r>
      <w:r w:rsidR="00B24673">
        <w:t>S</w:t>
      </w:r>
      <w:r w:rsidR="00B24673" w:rsidRPr="00B24673">
        <w:t xml:space="preserve">tudies </w:t>
      </w:r>
      <w:r w:rsidR="00B24673">
        <w:t>Project P</w:t>
      </w:r>
      <w:r w:rsidR="00B24673" w:rsidRPr="00B24673">
        <w:t xml:space="preserve">lanner prior to completing a </w:t>
      </w:r>
      <w:r w:rsidR="00443802">
        <w:t>HRRD</w:t>
      </w:r>
      <w:r w:rsidR="00A740F9">
        <w:t>.</w:t>
      </w:r>
    </w:p>
    <w:p w14:paraId="3A0C4E0A" w14:textId="4F4927ED" w:rsidR="00C567A2" w:rsidRDefault="001239F0" w:rsidP="00B85C79">
      <w:pPr>
        <w:pStyle w:val="ListNumber"/>
        <w:keepNext w:val="0"/>
        <w:keepLines w:val="0"/>
      </w:pPr>
      <w:r>
        <w:t xml:space="preserve">The </w:t>
      </w:r>
      <w:r w:rsidR="00BC6E85">
        <w:t>a</w:t>
      </w:r>
      <w:r w:rsidR="00A135E1">
        <w:t xml:space="preserve">rea of </w:t>
      </w:r>
      <w:r w:rsidR="00BC6E85">
        <w:t>p</w:t>
      </w:r>
      <w:r w:rsidR="00A135E1">
        <w:t xml:space="preserve">otential </w:t>
      </w:r>
      <w:r w:rsidR="00BC6E85">
        <w:t>e</w:t>
      </w:r>
      <w:r w:rsidR="00A135E1">
        <w:t xml:space="preserve">ffect (APE) definition </w:t>
      </w:r>
      <w:r>
        <w:t xml:space="preserve">is </w:t>
      </w:r>
      <w:r w:rsidR="00A135E1">
        <w:t xml:space="preserve">codified in the Section 106 </w:t>
      </w:r>
      <w:r w:rsidR="00BC6E85">
        <w:t>Programmatic Agreement (</w:t>
      </w:r>
      <w:r w:rsidR="00A135E1">
        <w:t>PA</w:t>
      </w:r>
      <w:r w:rsidR="00BC6E85">
        <w:t>)</w:t>
      </w:r>
      <w:r w:rsidR="00A135E1">
        <w:t xml:space="preserve"> or the </w:t>
      </w:r>
      <w:r w:rsidR="00BC6E85">
        <w:t>Memorandum of Understanding (</w:t>
      </w:r>
      <w:r w:rsidR="00A135E1">
        <w:t>MOU</w:t>
      </w:r>
      <w:r w:rsidR="00BC6E85">
        <w:t>)</w:t>
      </w:r>
      <w:r w:rsidR="00A135E1">
        <w:t xml:space="preserve"> with the Texas Historical Commission (</w:t>
      </w:r>
      <w:r w:rsidR="00A135E1" w:rsidRPr="007323C6">
        <w:t>TAC Title 13, Part 2, Chapter 26, Subchapter E</w:t>
      </w:r>
      <w:r w:rsidR="00A135E1">
        <w:t>).</w:t>
      </w:r>
    </w:p>
    <w:p w14:paraId="0EF4F1A3" w14:textId="75020B80" w:rsidR="00C734C2" w:rsidRDefault="00C734C2" w:rsidP="00B85C79">
      <w:pPr>
        <w:pStyle w:val="ListNumber"/>
        <w:keepNext w:val="0"/>
        <w:keepLines w:val="0"/>
        <w:numPr>
          <w:ilvl w:val="1"/>
          <w:numId w:val="11"/>
        </w:numPr>
        <w:rPr>
          <w:szCs w:val="24"/>
        </w:rPr>
      </w:pPr>
      <w:r w:rsidRPr="38320ECE">
        <w:rPr>
          <w:szCs w:val="24"/>
        </w:rPr>
        <w:lastRenderedPageBreak/>
        <w:t xml:space="preserve">The </w:t>
      </w:r>
      <w:r w:rsidR="004D127C" w:rsidRPr="00E93933">
        <w:t>APE is either the existing</w:t>
      </w:r>
      <w:r w:rsidR="00BC6E85">
        <w:t xml:space="preserve"> right-of-way (</w:t>
      </w:r>
      <w:r w:rsidR="004D127C" w:rsidRPr="00E93933">
        <w:t>ROW</w:t>
      </w:r>
      <w:r w:rsidR="00BC6E85">
        <w:t>)</w:t>
      </w:r>
      <w:r w:rsidR="004D127C" w:rsidRPr="00E93933">
        <w:t xml:space="preserve"> or the project footprint (existing and proposed ROW</w:t>
      </w:r>
      <w:r w:rsidR="004D5AB0">
        <w:t xml:space="preserve"> and easements</w:t>
      </w:r>
      <w:r w:rsidR="004D127C" w:rsidRPr="00E93933">
        <w:t>) plus a measurable distance from the project footprint. The area contained within this space is the APE polygon. For purposes of environmental review, when the APE polygon intersects a parcel containing historic-age resources, the entire parcel and all historic-age resources on the parcel must be documented and evaluated in the survey report. This is because these resources share a relationship, and they must be considered collectively for analysis</w:t>
      </w:r>
      <w:r w:rsidR="00C92B60">
        <w:t>.</w:t>
      </w:r>
    </w:p>
    <w:p w14:paraId="075DF606" w14:textId="4EE97931" w:rsidR="0067289C" w:rsidRDefault="0067289C" w:rsidP="00B85C79">
      <w:pPr>
        <w:pStyle w:val="ListNumber"/>
        <w:keepNext w:val="0"/>
        <w:keepLines w:val="0"/>
      </w:pPr>
      <w:r>
        <w:rPr>
          <w:szCs w:val="24"/>
        </w:rPr>
        <w:t xml:space="preserve">The Study Area </w:t>
      </w:r>
      <w:r w:rsidRPr="00892130">
        <w:t xml:space="preserve">boundary is defined as ¼-mile (1,320 feet) from the edge of the APE. Measure this distance from </w:t>
      </w:r>
      <w:r>
        <w:t xml:space="preserve">the edge of the APE polygon. </w:t>
      </w:r>
      <w:r w:rsidRPr="00892130">
        <w:t xml:space="preserve">The Study Area does not extend an additional ¼-mile beyond the edge of parcels containing historic-age resources in instances where the APE </w:t>
      </w:r>
      <w:r w:rsidR="003A76E3">
        <w:t xml:space="preserve">polygon </w:t>
      </w:r>
      <w:r w:rsidRPr="00892130">
        <w:t xml:space="preserve">intersects them (see </w:t>
      </w:r>
      <w:r w:rsidR="00D664DD">
        <w:t>2</w:t>
      </w:r>
      <w:r w:rsidRPr="00892130">
        <w:t>a) above).</w:t>
      </w:r>
    </w:p>
    <w:p w14:paraId="6CE9F9B2" w14:textId="529701DD" w:rsidR="002D4FD6" w:rsidRDefault="002D4FD6" w:rsidP="00B85C79">
      <w:pPr>
        <w:pStyle w:val="ListNumber"/>
        <w:keepNext w:val="0"/>
        <w:keepLines w:val="0"/>
      </w:pPr>
      <w:r>
        <w:t xml:space="preserve">APE vs. Study Area: </w:t>
      </w:r>
      <w:r w:rsidR="008B3E45">
        <w:t>The</w:t>
      </w:r>
      <w:r>
        <w:t xml:space="preserve"> APE is within the Study Area, </w:t>
      </w:r>
      <w:r w:rsidR="008B3E45">
        <w:t xml:space="preserve">but </w:t>
      </w:r>
      <w:r>
        <w:t>the Study Area is not the APE. All historic-age resources</w:t>
      </w:r>
      <w:r w:rsidR="5AADBE83">
        <w:t xml:space="preserve"> on parcels intersecting</w:t>
      </w:r>
      <w:r>
        <w:t xml:space="preserve"> the APE must be surveyed and assessed for </w:t>
      </w:r>
      <w:r w:rsidR="00541E8F">
        <w:t>National Reg</w:t>
      </w:r>
      <w:r w:rsidR="00693D3F">
        <w:t>ister of Historic Places (</w:t>
      </w:r>
      <w:r>
        <w:t>NRHP</w:t>
      </w:r>
      <w:r w:rsidR="00693D3F">
        <w:t>)</w:t>
      </w:r>
      <w:r>
        <w:t xml:space="preserve"> eligibility. Known historic resources</w:t>
      </w:r>
      <w:r w:rsidR="0048486E">
        <w:t xml:space="preserve"> and d</w:t>
      </w:r>
      <w:r>
        <w:t xml:space="preserve">istricts in the Study Area must be summarized in </w:t>
      </w:r>
      <w:r w:rsidR="000B5140">
        <w:t xml:space="preserve">the </w:t>
      </w:r>
      <w:r w:rsidR="00443802">
        <w:t>HRRD</w:t>
      </w:r>
      <w:r>
        <w:t xml:space="preserve"> narrative and shown on maps as appropriate. Historic-age resources in the APE are the research focus of the </w:t>
      </w:r>
      <w:r w:rsidR="00443802">
        <w:t>HRRD</w:t>
      </w:r>
      <w:r w:rsidR="0051265F">
        <w:t xml:space="preserve"> and subsequent Historic Resources Survey Report (HRSR)</w:t>
      </w:r>
      <w:r>
        <w:t>, but any assessment of their eligibility, integrity, and associated historic period(s) must consider the context of the Study Area.</w:t>
      </w:r>
    </w:p>
    <w:p w14:paraId="671D04F1" w14:textId="062F5B59" w:rsidR="00CA4367" w:rsidRDefault="00A135E1" w:rsidP="00B85C79">
      <w:pPr>
        <w:pStyle w:val="ListNumber"/>
        <w:keepNext w:val="0"/>
        <w:keepLines w:val="0"/>
        <w:widowControl w:val="0"/>
      </w:pPr>
      <w:r w:rsidRPr="00E41B59">
        <w:t>The Area</w:t>
      </w:r>
      <w:r w:rsidR="00AA4670">
        <w:t>(</w:t>
      </w:r>
      <w:r w:rsidRPr="00E41B59">
        <w:t>s</w:t>
      </w:r>
      <w:r w:rsidR="00AA4670">
        <w:t>)</w:t>
      </w:r>
      <w:r w:rsidRPr="00E41B59">
        <w:t xml:space="preserve"> of Significance </w:t>
      </w:r>
      <w:r w:rsidR="00A06584">
        <w:t xml:space="preserve">and the </w:t>
      </w:r>
      <w:r w:rsidR="00A06584" w:rsidRPr="00E41B59">
        <w:t xml:space="preserve">Period(s) of Significance (POS) </w:t>
      </w:r>
      <w:r w:rsidRPr="00E41B59">
        <w:t xml:space="preserve">must be clearly identified in the </w:t>
      </w:r>
      <w:r w:rsidR="002F514A">
        <w:t xml:space="preserve">historical </w:t>
      </w:r>
      <w:r w:rsidRPr="00E41B59">
        <w:t>context statement</w:t>
      </w:r>
      <w:r w:rsidR="002C2B8E" w:rsidRPr="00E41B59">
        <w:t>.</w:t>
      </w:r>
    </w:p>
    <w:p w14:paraId="07A403A8" w14:textId="61D01390" w:rsidR="00A06584" w:rsidRPr="00BC6E85" w:rsidRDefault="00B01FCE" w:rsidP="00BC6E85">
      <w:pPr>
        <w:pStyle w:val="ListBullet"/>
      </w:pPr>
      <w:r w:rsidRPr="00BC6E85">
        <w:lastRenderedPageBreak/>
        <w:t>A</w:t>
      </w:r>
      <w:r w:rsidR="00F46CEA" w:rsidRPr="00BC6E85">
        <w:t xml:space="preserve">n </w:t>
      </w:r>
      <w:r w:rsidR="00A06584" w:rsidRPr="00BC6E85">
        <w:t xml:space="preserve">Area of Significance </w:t>
      </w:r>
      <w:r w:rsidR="00B227B1" w:rsidRPr="00BC6E85">
        <w:t>categorizes</w:t>
      </w:r>
      <w:r w:rsidR="00A06584" w:rsidRPr="00BC6E85">
        <w:t xml:space="preserve"> the broad themes </w:t>
      </w:r>
      <w:r w:rsidR="00A270A4" w:rsidRPr="00BC6E85">
        <w:t xml:space="preserve">associated with a historic </w:t>
      </w:r>
      <w:r w:rsidR="009C6210" w:rsidRPr="00BC6E85">
        <w:t xml:space="preserve">resource or district. </w:t>
      </w:r>
      <w:r w:rsidR="0079203E" w:rsidRPr="00BC6E85">
        <w:t>T</w:t>
      </w:r>
      <w:r w:rsidR="00A06584" w:rsidRPr="00BC6E85">
        <w:t xml:space="preserve">his includes </w:t>
      </w:r>
      <w:r w:rsidR="005630E8" w:rsidRPr="00BC6E85">
        <w:t>t</w:t>
      </w:r>
      <w:r w:rsidR="004D2B45" w:rsidRPr="00BC6E85">
        <w:t>opics</w:t>
      </w:r>
      <w:r w:rsidR="00A06584" w:rsidRPr="00BC6E85">
        <w:t xml:space="preserve"> such as community planning, agriculture, and ethnic heritage. The N</w:t>
      </w:r>
      <w:r w:rsidR="00552798" w:rsidRPr="00BC6E85">
        <w:t>ational Park Service (N</w:t>
      </w:r>
      <w:r w:rsidR="00A06584" w:rsidRPr="00BC6E85">
        <w:t>PS</w:t>
      </w:r>
      <w:r w:rsidR="00552798" w:rsidRPr="00BC6E85">
        <w:t>)</w:t>
      </w:r>
      <w:r w:rsidR="00A06584" w:rsidRPr="00BC6E85">
        <w:t xml:space="preserve"> lists</w:t>
      </w:r>
      <w:r w:rsidR="006708C1" w:rsidRPr="00BC6E85">
        <w:t xml:space="preserve"> the</w:t>
      </w:r>
      <w:r w:rsidR="00A06584" w:rsidRPr="00BC6E85">
        <w:t xml:space="preserve"> </w:t>
      </w:r>
      <w:r w:rsidR="006708C1" w:rsidRPr="00BC6E85">
        <w:t xml:space="preserve">Areas of Significance </w:t>
      </w:r>
      <w:r w:rsidR="00A06584" w:rsidRPr="00BC6E85">
        <w:t>in Bulletin 15</w:t>
      </w:r>
      <w:r w:rsidR="005D7AD1" w:rsidRPr="00BC6E85">
        <w:t>,</w:t>
      </w:r>
      <w:r w:rsidR="00A06584" w:rsidRPr="00BC6E85">
        <w:t xml:space="preserve"> </w:t>
      </w:r>
      <w:r w:rsidR="004D2B45" w:rsidRPr="00BC6E85">
        <w:t xml:space="preserve">How to Apply the National Register Criteria for Evaluation </w:t>
      </w:r>
      <w:r w:rsidR="00A06584" w:rsidRPr="00BC6E85">
        <w:t>and provides additional guidance in Bulletin 39</w:t>
      </w:r>
      <w:r w:rsidR="005D7AD1" w:rsidRPr="00BC6E85">
        <w:t>, Researching a Historic Property</w:t>
      </w:r>
      <w:r w:rsidR="00A06584" w:rsidRPr="00BC6E85">
        <w:t>.</w:t>
      </w:r>
    </w:p>
    <w:p w14:paraId="76774BC8" w14:textId="693C5E04" w:rsidR="00643E7F" w:rsidRPr="00BC6E85" w:rsidRDefault="00F46CEA" w:rsidP="00BC6E85">
      <w:pPr>
        <w:pStyle w:val="ListBullet"/>
      </w:pPr>
      <w:r w:rsidRPr="00BC6E85">
        <w:t xml:space="preserve">A </w:t>
      </w:r>
      <w:r w:rsidR="00A135E1" w:rsidRPr="00BC6E85">
        <w:t xml:space="preserve">Period of Significance </w:t>
      </w:r>
      <w:r w:rsidR="00E82F9D" w:rsidRPr="00BC6E85">
        <w:t xml:space="preserve">marks </w:t>
      </w:r>
      <w:r w:rsidR="00F00CAD" w:rsidRPr="00BC6E85">
        <w:t>a</w:t>
      </w:r>
      <w:r w:rsidR="001B6E05" w:rsidRPr="00BC6E85">
        <w:t xml:space="preserve"> </w:t>
      </w:r>
      <w:r w:rsidR="00A135E1" w:rsidRPr="00BC6E85">
        <w:t xml:space="preserve">span of time during which </w:t>
      </w:r>
      <w:r w:rsidR="006A6BA6" w:rsidRPr="00BC6E85">
        <w:t>important</w:t>
      </w:r>
      <w:r w:rsidR="00A135E1" w:rsidRPr="00BC6E85">
        <w:t xml:space="preserve"> events and activities occurred in the </w:t>
      </w:r>
      <w:r w:rsidR="00B95257" w:rsidRPr="00BC6E85">
        <w:t>project</w:t>
      </w:r>
      <w:r w:rsidR="00A135E1" w:rsidRPr="00BC6E85">
        <w:t xml:space="preserve"> area. </w:t>
      </w:r>
      <w:r w:rsidR="00AA4670" w:rsidRPr="00BC6E85">
        <w:t>The P</w:t>
      </w:r>
      <w:r w:rsidR="00392405" w:rsidRPr="00BC6E85">
        <w:t xml:space="preserve">OS </w:t>
      </w:r>
      <w:r w:rsidR="00A135E1" w:rsidRPr="00BC6E85">
        <w:t xml:space="preserve">should not be automatically calculated to the 45- or 50-year mark. Events and associations with historic resources are finite; most historic </w:t>
      </w:r>
      <w:r w:rsidR="002E4621" w:rsidRPr="00BC6E85">
        <w:t xml:space="preserve">themes </w:t>
      </w:r>
      <w:r w:rsidR="00A135E1" w:rsidRPr="00BC6E85">
        <w:t xml:space="preserve">have a clearly definable </w:t>
      </w:r>
      <w:r w:rsidR="00392405" w:rsidRPr="00BC6E85">
        <w:t>POS.</w:t>
      </w:r>
    </w:p>
    <w:p w14:paraId="689ED93A" w14:textId="3DD63CAA" w:rsidR="00552798" w:rsidRPr="00BC6E85" w:rsidRDefault="00263DB0" w:rsidP="00BC6E85">
      <w:pPr>
        <w:pStyle w:val="ListBullet"/>
        <w:numPr>
          <w:ilvl w:val="0"/>
          <w:numId w:val="0"/>
        </w:numPr>
        <w:ind w:left="1368"/>
      </w:pPr>
      <w:r w:rsidRPr="00BC6E85">
        <w:t xml:space="preserve">The </w:t>
      </w:r>
      <w:r w:rsidR="00443802" w:rsidRPr="00BC6E85">
        <w:t>HRRD</w:t>
      </w:r>
      <w:r w:rsidRPr="00BC6E85">
        <w:t xml:space="preserve"> may identify more than one POS </w:t>
      </w:r>
      <w:r w:rsidR="009E38FA" w:rsidRPr="00BC6E85">
        <w:t xml:space="preserve">based on the location of the project and </w:t>
      </w:r>
      <w:r w:rsidR="00A06584" w:rsidRPr="00BC6E85">
        <w:t xml:space="preserve">the area’s </w:t>
      </w:r>
      <w:r w:rsidR="00F87136" w:rsidRPr="00BC6E85">
        <w:t>history.</w:t>
      </w:r>
      <w:r w:rsidR="00A135E1" w:rsidRPr="00BC6E85">
        <w:t xml:space="preserve"> A historic resource may have a different POS from the </w:t>
      </w:r>
      <w:r w:rsidR="001B6E05" w:rsidRPr="00BC6E85">
        <w:t xml:space="preserve">historical </w:t>
      </w:r>
      <w:r w:rsidR="00A135E1" w:rsidRPr="00BC6E85">
        <w:t xml:space="preserve">context POS. For example, </w:t>
      </w:r>
      <w:r w:rsidR="001B6E05" w:rsidRPr="00BC6E85">
        <w:t>a</w:t>
      </w:r>
      <w:r w:rsidR="00A135E1" w:rsidRPr="00BC6E85">
        <w:t xml:space="preserve"> local context about irrigation in the 1910s would not be relevant to an architect-designed landmark from the 1960s</w:t>
      </w:r>
      <w:r w:rsidR="001147BB" w:rsidRPr="00BC6E85">
        <w:t xml:space="preserve">. </w:t>
      </w:r>
      <w:r w:rsidR="00A135E1" w:rsidRPr="00BC6E85">
        <w:t xml:space="preserve">Each historic resource </w:t>
      </w:r>
      <w:r w:rsidR="001741B4" w:rsidRPr="00BC6E85">
        <w:t xml:space="preserve">and historic </w:t>
      </w:r>
      <w:r w:rsidR="00A135E1" w:rsidRPr="00BC6E85">
        <w:t xml:space="preserve">district must have a </w:t>
      </w:r>
      <w:r w:rsidR="006B435B" w:rsidRPr="00BC6E85">
        <w:t xml:space="preserve">defined </w:t>
      </w:r>
      <w:r w:rsidR="00A135E1" w:rsidRPr="00BC6E85">
        <w:t>POS. See N</w:t>
      </w:r>
      <w:r w:rsidR="00552798" w:rsidRPr="00BC6E85">
        <w:t>PS</w:t>
      </w:r>
      <w:r w:rsidR="00A135E1" w:rsidRPr="00BC6E85">
        <w:t xml:space="preserve"> Bulletin 39 for further discussion.</w:t>
      </w:r>
    </w:p>
    <w:p w14:paraId="2AD2C4CF" w14:textId="6EC3E8B6" w:rsidR="00DF66F0" w:rsidRPr="00E41B59" w:rsidRDefault="00897E6C" w:rsidP="007323C6">
      <w:pPr>
        <w:pStyle w:val="ListNumber"/>
      </w:pPr>
      <w:r w:rsidRPr="00E41B59">
        <w:t>The</w:t>
      </w:r>
      <w:r w:rsidR="006234A4" w:rsidRPr="00E41B59">
        <w:t xml:space="preserve"> </w:t>
      </w:r>
      <w:r w:rsidR="00443802">
        <w:t>HRRD</w:t>
      </w:r>
      <w:r w:rsidR="006234A4" w:rsidRPr="00E41B59">
        <w:t xml:space="preserve"> must document </w:t>
      </w:r>
      <w:r w:rsidR="00DF66F0" w:rsidRPr="00E41B59">
        <w:t xml:space="preserve">previously identified historic resources and historic districts in </w:t>
      </w:r>
      <w:r w:rsidR="00214B4A">
        <w:t xml:space="preserve">the Study Area. </w:t>
      </w:r>
      <w:r w:rsidR="000134F0" w:rsidRPr="00E41B59">
        <w:t xml:space="preserve">Consult </w:t>
      </w:r>
      <w:r w:rsidR="00DF66F0" w:rsidRPr="00E41B59">
        <w:t>the following sources</w:t>
      </w:r>
      <w:r w:rsidR="000134F0" w:rsidRPr="00E41B59">
        <w:t>:</w:t>
      </w:r>
    </w:p>
    <w:p w14:paraId="24D0802D" w14:textId="0D4AC256" w:rsidR="009D04B1" w:rsidRPr="007323C6" w:rsidRDefault="009D04B1" w:rsidP="007323C6">
      <w:pPr>
        <w:pStyle w:val="ListBullet"/>
      </w:pPr>
      <w:r w:rsidRPr="007323C6">
        <w:t xml:space="preserve">TxDOT files and online maps found on TxDOT’s </w:t>
      </w:r>
      <w:hyperlink r:id="rId11" w:history="1">
        <w:r w:rsidRPr="007323C6">
          <w:rPr>
            <w:rStyle w:val="Hyperlink"/>
            <w:color w:val="000000"/>
            <w:u w:val="none"/>
          </w:rPr>
          <w:t>Historic Resources Toolkit</w:t>
        </w:r>
      </w:hyperlink>
    </w:p>
    <w:p w14:paraId="72D50D7E" w14:textId="7D685CBE" w:rsidR="00C9479A" w:rsidRPr="007323C6" w:rsidRDefault="00C9479A" w:rsidP="007323C6">
      <w:pPr>
        <w:pStyle w:val="ListBullet"/>
      </w:pPr>
      <w:r w:rsidRPr="007323C6">
        <w:t xml:space="preserve">Texas Historical Commission (THC) </w:t>
      </w:r>
      <w:hyperlink r:id="rId12">
        <w:r w:rsidR="00060D09" w:rsidRPr="007323C6">
          <w:rPr>
            <w:rStyle w:val="Hyperlink"/>
            <w:color w:val="000000"/>
            <w:u w:val="none"/>
          </w:rPr>
          <w:t>Historic Sites A</w:t>
        </w:r>
        <w:r w:rsidRPr="007323C6">
          <w:rPr>
            <w:rStyle w:val="Hyperlink"/>
            <w:color w:val="000000"/>
            <w:u w:val="none"/>
          </w:rPr>
          <w:t>tlas</w:t>
        </w:r>
      </w:hyperlink>
    </w:p>
    <w:p w14:paraId="2E400A2F" w14:textId="6AA0E69E" w:rsidR="004257E5" w:rsidRPr="007323C6" w:rsidRDefault="004257E5" w:rsidP="007323C6">
      <w:pPr>
        <w:pStyle w:val="ListBullet"/>
        <w:rPr>
          <w:rStyle w:val="Hyperlink"/>
          <w:color w:val="000000"/>
          <w:u w:val="none"/>
        </w:rPr>
      </w:pPr>
      <w:r w:rsidRPr="007323C6">
        <w:t xml:space="preserve">THC </w:t>
      </w:r>
      <w:r w:rsidR="00E82C4D" w:rsidRPr="007323C6">
        <w:t>Historic Highways surveys</w:t>
      </w:r>
    </w:p>
    <w:p w14:paraId="544A45D1" w14:textId="4B21C2B1" w:rsidR="00C9479A" w:rsidRPr="007323C6" w:rsidRDefault="00C9479A" w:rsidP="007323C6">
      <w:pPr>
        <w:pStyle w:val="ListBullet"/>
      </w:pPr>
      <w:r w:rsidRPr="007323C6">
        <w:t>Locally designated properties as determined by Certified Local Governments (CLGs)</w:t>
      </w:r>
      <w:r w:rsidR="00F4510E" w:rsidRPr="007323C6">
        <w:t xml:space="preserve"> or municipalities</w:t>
      </w:r>
    </w:p>
    <w:p w14:paraId="40653BDE" w14:textId="48EBF121" w:rsidR="00145F81" w:rsidRPr="007323C6" w:rsidRDefault="00C9479A" w:rsidP="007323C6">
      <w:pPr>
        <w:pStyle w:val="ListBullet"/>
      </w:pPr>
      <w:r w:rsidRPr="007323C6">
        <w:t>Texas Freedom Colonies Atlas</w:t>
      </w:r>
    </w:p>
    <w:p w14:paraId="06B67E6E" w14:textId="1E8E5AED" w:rsidR="00353C88" w:rsidRPr="00E41B59" w:rsidRDefault="00353C88" w:rsidP="00AD778F">
      <w:pPr>
        <w:pStyle w:val="ListNumber"/>
        <w:keepLines w:val="0"/>
        <w:widowControl w:val="0"/>
        <w:numPr>
          <w:ilvl w:val="0"/>
          <w:numId w:val="0"/>
        </w:numPr>
        <w:ind w:firstLine="720"/>
        <w:rPr>
          <w:szCs w:val="24"/>
        </w:rPr>
      </w:pPr>
      <w:r w:rsidRPr="00E41B59">
        <w:rPr>
          <w:szCs w:val="24"/>
        </w:rPr>
        <w:t xml:space="preserve">For </w:t>
      </w:r>
      <w:r w:rsidR="000E1FFA">
        <w:rPr>
          <w:szCs w:val="24"/>
        </w:rPr>
        <w:t xml:space="preserve">resources </w:t>
      </w:r>
      <w:r w:rsidR="00A409EB">
        <w:rPr>
          <w:szCs w:val="24"/>
        </w:rPr>
        <w:t xml:space="preserve">in </w:t>
      </w:r>
      <w:r w:rsidRPr="00E41B59">
        <w:rPr>
          <w:szCs w:val="24"/>
        </w:rPr>
        <w:t>historic districts, indicate:</w:t>
      </w:r>
    </w:p>
    <w:p w14:paraId="221D0014" w14:textId="1527640D" w:rsidR="00353C88" w:rsidRPr="00E41B59" w:rsidRDefault="00353C88" w:rsidP="00AD778F">
      <w:pPr>
        <w:pStyle w:val="ListBullet"/>
        <w:keepLines w:val="0"/>
        <w:widowControl w:val="0"/>
      </w:pPr>
      <w:r w:rsidRPr="00E41B59">
        <w:t xml:space="preserve">Whether a resource was determined to be contributing or non-contributing to </w:t>
      </w:r>
      <w:r w:rsidRPr="00E41B59">
        <w:lastRenderedPageBreak/>
        <w:t>the district</w:t>
      </w:r>
      <w:r w:rsidR="00441B59">
        <w:t>, if known</w:t>
      </w:r>
      <w:r w:rsidRPr="00E41B59">
        <w:t>.</w:t>
      </w:r>
    </w:p>
    <w:p w14:paraId="0881E286" w14:textId="77777777" w:rsidR="00353C88" w:rsidRPr="00E41B59" w:rsidRDefault="00353C88" w:rsidP="007323C6">
      <w:pPr>
        <w:pStyle w:val="ListNumber"/>
      </w:pPr>
      <w:r w:rsidRPr="00E41B59">
        <w:t xml:space="preserve">Minimum research requirements for </w:t>
      </w:r>
      <w:r w:rsidR="00C37195">
        <w:t xml:space="preserve">historic resources </w:t>
      </w:r>
      <w:r w:rsidRPr="00E41B59">
        <w:t>survey types:</w:t>
      </w:r>
    </w:p>
    <w:p w14:paraId="79DBF33C" w14:textId="77777777" w:rsidR="00216A3D" w:rsidRDefault="00216A3D" w:rsidP="00B01FCE">
      <w:pPr>
        <w:pStyle w:val="ListBullet"/>
        <w:contextualSpacing w:val="0"/>
      </w:pPr>
      <w:r>
        <w:t xml:space="preserve">A Desktop and Windshield Survey report must contain a general literature review. Discuss the scope with </w:t>
      </w:r>
      <w:r w:rsidR="00525646">
        <w:t xml:space="preserve">the </w:t>
      </w:r>
      <w:r>
        <w:t xml:space="preserve">TxDOT </w:t>
      </w:r>
      <w:r w:rsidR="005D3B88">
        <w:t>Historical Studies Project Planner</w:t>
      </w:r>
      <w:r w:rsidR="00145F81">
        <w:t>.</w:t>
      </w:r>
    </w:p>
    <w:p w14:paraId="13FEF581" w14:textId="4DF78717" w:rsidR="00353C88" w:rsidRPr="00E41B59" w:rsidRDefault="00353C88" w:rsidP="00B01FCE">
      <w:pPr>
        <w:pStyle w:val="ListBullet"/>
        <w:contextualSpacing w:val="0"/>
      </w:pPr>
      <w:r>
        <w:t xml:space="preserve">A </w:t>
      </w:r>
      <w:r w:rsidR="008F3D25">
        <w:t>R</w:t>
      </w:r>
      <w:r>
        <w:t xml:space="preserve">econnaissance </w:t>
      </w:r>
      <w:r w:rsidR="008F3D25">
        <w:t>S</w:t>
      </w:r>
      <w:r>
        <w:t>urvey report must contain</w:t>
      </w:r>
      <w:r w:rsidR="000D0A57">
        <w:t xml:space="preserve"> a literature </w:t>
      </w:r>
      <w:r w:rsidR="00D30A59">
        <w:t>review and</w:t>
      </w:r>
      <w:r w:rsidR="000F04AB">
        <w:t xml:space="preserve"> </w:t>
      </w:r>
      <w:r>
        <w:t xml:space="preserve">archival </w:t>
      </w:r>
      <w:r w:rsidR="00D30A59">
        <w:t xml:space="preserve">research </w:t>
      </w:r>
      <w:r>
        <w:t>that facilitate</w:t>
      </w:r>
      <w:r w:rsidR="00D30A59">
        <w:t>s</w:t>
      </w:r>
      <w:r>
        <w:t xml:space="preserve"> analysis of historic </w:t>
      </w:r>
      <w:r w:rsidR="28C49E6C">
        <w:t>resources</w:t>
      </w:r>
      <w:r w:rsidR="00D30A59">
        <w:t xml:space="preserve">. Materials may include, </w:t>
      </w:r>
      <w:r>
        <w:t>but are not limited to:</w:t>
      </w:r>
    </w:p>
    <w:p w14:paraId="371D145B" w14:textId="6CFCDF21" w:rsidR="00353C88" w:rsidRPr="007A4637" w:rsidRDefault="00353C88" w:rsidP="004752DB">
      <w:pPr>
        <w:pStyle w:val="ListBullet"/>
        <w:numPr>
          <w:ilvl w:val="1"/>
          <w:numId w:val="13"/>
        </w:numPr>
        <w:ind w:left="1620"/>
      </w:pPr>
      <w:r w:rsidRPr="007A4637">
        <w:t>Historical Maps (such as those in the Texas Historic Overlay (THO) or Sanborns) and aerial photography</w:t>
      </w:r>
    </w:p>
    <w:p w14:paraId="71A2AD44" w14:textId="77777777" w:rsidR="00353C88" w:rsidRPr="007A4637" w:rsidRDefault="00353C88" w:rsidP="004752DB">
      <w:pPr>
        <w:pStyle w:val="ListBullet"/>
        <w:numPr>
          <w:ilvl w:val="1"/>
          <w:numId w:val="13"/>
        </w:numPr>
        <w:ind w:left="1620"/>
      </w:pPr>
      <w:r w:rsidRPr="007A4637">
        <w:t>Local history sources, such as published county histories and county records</w:t>
      </w:r>
    </w:p>
    <w:p w14:paraId="08DDEB1D" w14:textId="15E55FFD" w:rsidR="00353C88" w:rsidRPr="007A4637" w:rsidRDefault="00353C88" w:rsidP="004752DB">
      <w:pPr>
        <w:pStyle w:val="ListBullet"/>
        <w:numPr>
          <w:ilvl w:val="1"/>
          <w:numId w:val="13"/>
        </w:numPr>
        <w:ind w:left="1620"/>
      </w:pPr>
      <w:r w:rsidRPr="007A4637">
        <w:t>Desktop research based on state</w:t>
      </w:r>
      <w:r w:rsidR="0048486E" w:rsidRPr="007A4637">
        <w:t xml:space="preserve"> and </w:t>
      </w:r>
      <w:r w:rsidRPr="007A4637">
        <w:t>local history websites</w:t>
      </w:r>
    </w:p>
    <w:p w14:paraId="4491701B" w14:textId="2D03440A" w:rsidR="00353C88" w:rsidRPr="007A4637" w:rsidRDefault="00353C88" w:rsidP="004752DB">
      <w:pPr>
        <w:pStyle w:val="ListBullet"/>
        <w:numPr>
          <w:ilvl w:val="1"/>
          <w:numId w:val="13"/>
        </w:numPr>
        <w:ind w:left="1620"/>
      </w:pPr>
      <w:r w:rsidRPr="007A4637">
        <w:t>TxDOT historic roadway</w:t>
      </w:r>
      <w:r w:rsidR="0048486E" w:rsidRPr="007A4637">
        <w:t xml:space="preserve"> </w:t>
      </w:r>
      <w:r w:rsidR="00501C47" w:rsidRPr="007A4637">
        <w:t xml:space="preserve">and </w:t>
      </w:r>
      <w:r w:rsidRPr="007A4637">
        <w:t>bridge plans of the project area, if available and relevant</w:t>
      </w:r>
    </w:p>
    <w:p w14:paraId="1A869AF8" w14:textId="4D8DE044" w:rsidR="00353C88" w:rsidRPr="007A4637" w:rsidRDefault="00353C88" w:rsidP="004752DB">
      <w:pPr>
        <w:pStyle w:val="ListBullet"/>
        <w:numPr>
          <w:ilvl w:val="1"/>
          <w:numId w:val="13"/>
        </w:numPr>
        <w:ind w:left="1620"/>
      </w:pPr>
      <w:r w:rsidRPr="007A4637">
        <w:t xml:space="preserve">Documents available in </w:t>
      </w:r>
      <w:r w:rsidR="00B76682" w:rsidRPr="007A4637">
        <w:t xml:space="preserve">TxDOT’s </w:t>
      </w:r>
      <w:hyperlink r:id="rId13" w:history="1">
        <w:r w:rsidRPr="007A4637">
          <w:rPr>
            <w:rStyle w:val="Hyperlink"/>
            <w:color w:val="000000"/>
            <w:u w:val="none"/>
          </w:rPr>
          <w:t>Historic Resources Toolkit</w:t>
        </w:r>
      </w:hyperlink>
    </w:p>
    <w:p w14:paraId="6CC37B46" w14:textId="4BC0053D" w:rsidR="00353C88" w:rsidRPr="007A4637" w:rsidRDefault="00353C88" w:rsidP="004752DB">
      <w:pPr>
        <w:pStyle w:val="ListBullet"/>
        <w:numPr>
          <w:ilvl w:val="1"/>
          <w:numId w:val="13"/>
        </w:numPr>
        <w:ind w:left="1620"/>
      </w:pPr>
      <w:r w:rsidRPr="007A4637">
        <w:t xml:space="preserve">Studies for similar </w:t>
      </w:r>
      <w:r w:rsidR="4533891D" w:rsidRPr="007A4637">
        <w:t>resources</w:t>
      </w:r>
      <w:r w:rsidRPr="007A4637">
        <w:t xml:space="preserve"> done by other </w:t>
      </w:r>
      <w:r w:rsidR="00A15537" w:rsidRPr="007A4637">
        <w:t>state historic preservation offices (S</w:t>
      </w:r>
      <w:r w:rsidRPr="007A4637">
        <w:t>HPO</w:t>
      </w:r>
      <w:r w:rsidR="00A15537" w:rsidRPr="007A4637">
        <w:t>)</w:t>
      </w:r>
      <w:r w:rsidR="00BC6E85">
        <w:t>s</w:t>
      </w:r>
      <w:r w:rsidRPr="007A4637">
        <w:t xml:space="preserve"> and other state departments of transportation (DOT)</w:t>
      </w:r>
      <w:r w:rsidR="00BC6E85">
        <w:t>s</w:t>
      </w:r>
    </w:p>
    <w:p w14:paraId="1C5A638E" w14:textId="77777777" w:rsidR="00773F2D" w:rsidRPr="00E41B59" w:rsidRDefault="00773F2D" w:rsidP="00753355">
      <w:pPr>
        <w:pStyle w:val="ListBullet"/>
        <w:contextualSpacing w:val="0"/>
        <w:rPr>
          <w:szCs w:val="24"/>
        </w:rPr>
      </w:pPr>
      <w:r w:rsidRPr="00E41B59">
        <w:rPr>
          <w:szCs w:val="24"/>
        </w:rPr>
        <w:t xml:space="preserve">An </w:t>
      </w:r>
      <w:r w:rsidR="008F3D25" w:rsidRPr="00E41B59">
        <w:rPr>
          <w:szCs w:val="24"/>
        </w:rPr>
        <w:t>I</w:t>
      </w:r>
      <w:r w:rsidRPr="00E41B59">
        <w:rPr>
          <w:szCs w:val="24"/>
        </w:rPr>
        <w:t xml:space="preserve">ntensive </w:t>
      </w:r>
      <w:r w:rsidR="008F3D25" w:rsidRPr="00E41B59">
        <w:rPr>
          <w:szCs w:val="24"/>
        </w:rPr>
        <w:t>S</w:t>
      </w:r>
      <w:r w:rsidRPr="00E41B59">
        <w:rPr>
          <w:szCs w:val="24"/>
        </w:rPr>
        <w:t>urvey report must contain the</w:t>
      </w:r>
      <w:r w:rsidR="00D30A59">
        <w:rPr>
          <w:szCs w:val="24"/>
        </w:rPr>
        <w:t xml:space="preserve"> research requirements of a </w:t>
      </w:r>
      <w:r w:rsidRPr="00E41B59">
        <w:rPr>
          <w:szCs w:val="24"/>
        </w:rPr>
        <w:t xml:space="preserve">Reconnaissance </w:t>
      </w:r>
      <w:r w:rsidR="00E95AEE">
        <w:rPr>
          <w:szCs w:val="24"/>
        </w:rPr>
        <w:t xml:space="preserve">Survey </w:t>
      </w:r>
      <w:r w:rsidRPr="00E41B59">
        <w:rPr>
          <w:szCs w:val="24"/>
        </w:rPr>
        <w:t>report, as well as</w:t>
      </w:r>
      <w:r w:rsidR="00993823">
        <w:rPr>
          <w:szCs w:val="24"/>
        </w:rPr>
        <w:t>:</w:t>
      </w:r>
    </w:p>
    <w:p w14:paraId="52A9F38F" w14:textId="78F7BA58" w:rsidR="00773F2D" w:rsidRPr="00E41B59" w:rsidRDefault="00773F2D" w:rsidP="004752DB">
      <w:pPr>
        <w:pStyle w:val="ListBullet"/>
        <w:numPr>
          <w:ilvl w:val="1"/>
          <w:numId w:val="13"/>
        </w:numPr>
        <w:ind w:left="1620"/>
        <w:contextualSpacing w:val="0"/>
        <w:rPr>
          <w:szCs w:val="24"/>
        </w:rPr>
      </w:pPr>
      <w:r w:rsidRPr="00E41B59">
        <w:rPr>
          <w:szCs w:val="24"/>
        </w:rPr>
        <w:t>Deed and title research</w:t>
      </w:r>
    </w:p>
    <w:p w14:paraId="5CF19EE5" w14:textId="77777777" w:rsidR="00773F2D" w:rsidRPr="00E41B59" w:rsidRDefault="00773F2D" w:rsidP="004752DB">
      <w:pPr>
        <w:pStyle w:val="ListBullet"/>
        <w:numPr>
          <w:ilvl w:val="1"/>
          <w:numId w:val="13"/>
        </w:numPr>
        <w:ind w:left="1620"/>
        <w:contextualSpacing w:val="0"/>
        <w:rPr>
          <w:szCs w:val="24"/>
        </w:rPr>
      </w:pPr>
      <w:r w:rsidRPr="00E41B59">
        <w:rPr>
          <w:szCs w:val="24"/>
        </w:rPr>
        <w:t>Tax Assessor records research</w:t>
      </w:r>
    </w:p>
    <w:p w14:paraId="3C69B140" w14:textId="77777777" w:rsidR="00773F2D" w:rsidRPr="00E41B59" w:rsidRDefault="00773F2D" w:rsidP="004752DB">
      <w:pPr>
        <w:pStyle w:val="ListBullet"/>
        <w:numPr>
          <w:ilvl w:val="1"/>
          <w:numId w:val="13"/>
        </w:numPr>
        <w:ind w:left="1620"/>
        <w:contextualSpacing w:val="0"/>
        <w:rPr>
          <w:szCs w:val="24"/>
        </w:rPr>
      </w:pPr>
      <w:r w:rsidRPr="00E41B59">
        <w:rPr>
          <w:szCs w:val="24"/>
        </w:rPr>
        <w:t>Contemporaneous newspapers or periodicals</w:t>
      </w:r>
    </w:p>
    <w:p w14:paraId="3DC1B9F8" w14:textId="77777777" w:rsidR="00773F2D" w:rsidRPr="00CE4483" w:rsidRDefault="00773F2D" w:rsidP="004752DB">
      <w:pPr>
        <w:pStyle w:val="ListBullet"/>
        <w:numPr>
          <w:ilvl w:val="1"/>
          <w:numId w:val="13"/>
        </w:numPr>
        <w:ind w:left="1620"/>
        <w:contextualSpacing w:val="0"/>
        <w:rPr>
          <w:rFonts w:asciiTheme="minorHAnsi" w:hAnsiTheme="minorHAnsi"/>
          <w:szCs w:val="24"/>
        </w:rPr>
      </w:pPr>
      <w:r w:rsidRPr="00E41B59">
        <w:rPr>
          <w:szCs w:val="24"/>
        </w:rPr>
        <w:t>Additional archival research directly related to the property</w:t>
      </w:r>
    </w:p>
    <w:p w14:paraId="722F519A" w14:textId="5B1462AE" w:rsidR="00CE4483" w:rsidRPr="00344630" w:rsidRDefault="00215BB5" w:rsidP="004752DB">
      <w:pPr>
        <w:pStyle w:val="ListBullet"/>
        <w:numPr>
          <w:ilvl w:val="1"/>
          <w:numId w:val="13"/>
        </w:numPr>
        <w:ind w:left="1620"/>
        <w:contextualSpacing w:val="0"/>
        <w:rPr>
          <w:rFonts w:asciiTheme="minorHAnsi" w:hAnsiTheme="minorHAnsi"/>
          <w:szCs w:val="24"/>
        </w:rPr>
      </w:pPr>
      <w:r>
        <w:rPr>
          <w:szCs w:val="24"/>
        </w:rPr>
        <w:t>Oral histories (as appropriate)</w:t>
      </w:r>
    </w:p>
    <w:p w14:paraId="4B1A4663" w14:textId="5528FA2C" w:rsidR="00344630" w:rsidRPr="00344630" w:rsidRDefault="00344630" w:rsidP="00344630">
      <w:pPr>
        <w:pStyle w:val="ListBullet"/>
        <w:contextualSpacing w:val="0"/>
        <w:rPr>
          <w:szCs w:val="24"/>
        </w:rPr>
      </w:pPr>
      <w:r>
        <w:rPr>
          <w:szCs w:val="24"/>
        </w:rPr>
        <w:lastRenderedPageBreak/>
        <w:t>For a Hybrid Survey report, d</w:t>
      </w:r>
      <w:r w:rsidRPr="00E41B59">
        <w:rPr>
          <w:szCs w:val="24"/>
        </w:rPr>
        <w:t>iscuss the appropriate level of</w:t>
      </w:r>
      <w:r>
        <w:rPr>
          <w:szCs w:val="24"/>
        </w:rPr>
        <w:t xml:space="preserve"> research requirements </w:t>
      </w:r>
      <w:r w:rsidRPr="00E41B59">
        <w:rPr>
          <w:szCs w:val="24"/>
        </w:rPr>
        <w:t xml:space="preserve">with the </w:t>
      </w:r>
      <w:r>
        <w:t>TxDOT Historical Studies Project Planner.</w:t>
      </w:r>
    </w:p>
    <w:p w14:paraId="58A583D4" w14:textId="659CCE9D" w:rsidR="0076646C" w:rsidRDefault="0076646C" w:rsidP="00E732CC">
      <w:pPr>
        <w:pStyle w:val="Heading2"/>
      </w:pPr>
      <w:r>
        <w:t>Historic</w:t>
      </w:r>
      <w:r w:rsidR="0083203B">
        <w:t xml:space="preserve"> Resources </w:t>
      </w:r>
      <w:r>
        <w:t>Research Design Components</w:t>
      </w:r>
    </w:p>
    <w:p w14:paraId="2F764444" w14:textId="239F83E7" w:rsidR="00280629" w:rsidRPr="00E41B59" w:rsidRDefault="00280629" w:rsidP="00280629">
      <w:pPr>
        <w:pStyle w:val="ListNumber"/>
        <w:numPr>
          <w:ilvl w:val="0"/>
          <w:numId w:val="0"/>
        </w:numPr>
        <w:rPr>
          <w:szCs w:val="24"/>
        </w:rPr>
      </w:pPr>
      <w:r w:rsidRPr="00E41B59">
        <w:rPr>
          <w:szCs w:val="24"/>
        </w:rPr>
        <w:t xml:space="preserve">The </w:t>
      </w:r>
      <w:r w:rsidR="00443802">
        <w:rPr>
          <w:szCs w:val="24"/>
        </w:rPr>
        <w:t>HRRD</w:t>
      </w:r>
      <w:r w:rsidRPr="00E41B59">
        <w:rPr>
          <w:szCs w:val="24"/>
        </w:rPr>
        <w:t xml:space="preserve"> </w:t>
      </w:r>
      <w:r>
        <w:rPr>
          <w:szCs w:val="24"/>
        </w:rPr>
        <w:t>must include the following components</w:t>
      </w:r>
      <w:r w:rsidR="00BF1E6C">
        <w:rPr>
          <w:szCs w:val="24"/>
        </w:rPr>
        <w:t>.</w:t>
      </w:r>
    </w:p>
    <w:p w14:paraId="1EE2907C" w14:textId="766D42B8" w:rsidR="00503F95" w:rsidRPr="00E41B59" w:rsidRDefault="00CE3D0E" w:rsidP="000719D6">
      <w:pPr>
        <w:pStyle w:val="Heading3"/>
        <w:rPr>
          <w:rFonts w:hint="eastAsia"/>
          <w:color w:val="auto"/>
          <w:sz w:val="24"/>
        </w:rPr>
      </w:pPr>
      <w:r>
        <w:t>Cover Page</w:t>
      </w:r>
    </w:p>
    <w:p w14:paraId="425A2421" w14:textId="7CB9E02B" w:rsidR="006E1A81" w:rsidRPr="00E41B59" w:rsidRDefault="006E1A81" w:rsidP="006E1A81">
      <w:r w:rsidRPr="00E41B59">
        <w:t xml:space="preserve">The </w:t>
      </w:r>
      <w:r w:rsidR="00443802">
        <w:t>HRRD</w:t>
      </w:r>
      <w:r w:rsidRPr="00E41B59">
        <w:t xml:space="preserve"> must have a cover page including the following </w:t>
      </w:r>
      <w:r w:rsidR="00B52D5D">
        <w:t>components</w:t>
      </w:r>
      <w:r w:rsidR="001C7163">
        <w:t xml:space="preserve">. </w:t>
      </w:r>
      <w:r w:rsidRPr="00E41B59">
        <w:t>Enter the information as prompted by the template.</w:t>
      </w:r>
    </w:p>
    <w:p w14:paraId="1728E620" w14:textId="77777777" w:rsidR="00482B48" w:rsidRPr="007A4637" w:rsidRDefault="00482B48" w:rsidP="007A4637">
      <w:pPr>
        <w:pStyle w:val="ListNumber"/>
        <w:numPr>
          <w:ilvl w:val="0"/>
          <w:numId w:val="2"/>
        </w:numPr>
      </w:pPr>
      <w:r w:rsidRPr="007A4637">
        <w:t>The TxDOT logo</w:t>
      </w:r>
      <w:r w:rsidR="00CB2E52" w:rsidRPr="007A4637">
        <w:t>.</w:t>
      </w:r>
    </w:p>
    <w:p w14:paraId="17110ED4" w14:textId="1A2577B8" w:rsidR="00482B48" w:rsidRPr="007A4637" w:rsidRDefault="00482B48" w:rsidP="007A4637">
      <w:pPr>
        <w:pStyle w:val="ListNumber"/>
      </w:pPr>
      <w:r w:rsidRPr="007A4637">
        <w:t xml:space="preserve">The </w:t>
      </w:r>
      <w:r w:rsidR="000D57B5" w:rsidRPr="007A4637">
        <w:t>document</w:t>
      </w:r>
      <w:r w:rsidRPr="007A4637">
        <w:t xml:space="preserve"> title, Historic</w:t>
      </w:r>
      <w:r w:rsidR="0083203B" w:rsidRPr="007A4637">
        <w:t xml:space="preserve"> Resources</w:t>
      </w:r>
      <w:r w:rsidR="00AD44FC" w:rsidRPr="007A4637">
        <w:t xml:space="preserve"> Research Design. </w:t>
      </w:r>
    </w:p>
    <w:p w14:paraId="04728D26" w14:textId="77777777" w:rsidR="008F3D25" w:rsidRPr="007A4637" w:rsidRDefault="00482B48" w:rsidP="007A4637">
      <w:pPr>
        <w:pStyle w:val="ListNumber"/>
      </w:pPr>
      <w:r w:rsidRPr="007A4637">
        <w:t>The type of survey proposed</w:t>
      </w:r>
      <w:r w:rsidR="00CB2E52" w:rsidRPr="007A4637">
        <w:t>:</w:t>
      </w:r>
    </w:p>
    <w:p w14:paraId="399D8BC6" w14:textId="37DF9ECB" w:rsidR="00482B48" w:rsidRPr="00E41B59" w:rsidRDefault="00482B48" w:rsidP="00D725DF">
      <w:pPr>
        <w:pStyle w:val="ListBullet"/>
      </w:pPr>
      <w:r w:rsidRPr="00E41B59">
        <w:t>Desktop Survey, Windshield Survey, Reconnaissance Survey, Intensive Survey</w:t>
      </w:r>
      <w:r w:rsidR="008F3D25" w:rsidRPr="00E41B59">
        <w:t>, or Hybrid Survey</w:t>
      </w:r>
      <w:r w:rsidR="00BA4E79">
        <w:t>.</w:t>
      </w:r>
    </w:p>
    <w:p w14:paraId="6C0801C5" w14:textId="1B21FF85" w:rsidR="00482B48" w:rsidRPr="00E41B59" w:rsidRDefault="00482B48" w:rsidP="007A4637">
      <w:pPr>
        <w:pStyle w:val="ListNumber"/>
      </w:pPr>
      <w:r w:rsidRPr="00E41B59">
        <w:t xml:space="preserve">The </w:t>
      </w:r>
      <w:r w:rsidR="000D57B5" w:rsidRPr="00E41B59">
        <w:t xml:space="preserve">project name or the </w:t>
      </w:r>
      <w:r w:rsidRPr="00E41B59">
        <w:t>highway</w:t>
      </w:r>
      <w:r w:rsidR="00621E99">
        <w:t xml:space="preserve"> </w:t>
      </w:r>
      <w:r w:rsidRPr="00E41B59">
        <w:t xml:space="preserve">facility </w:t>
      </w:r>
      <w:r w:rsidR="000D57B5" w:rsidRPr="00E41B59">
        <w:t>name</w:t>
      </w:r>
      <w:r w:rsidR="00CB2E52" w:rsidRPr="00E41B59">
        <w:t>:</w:t>
      </w:r>
    </w:p>
    <w:p w14:paraId="0A38D06A" w14:textId="77B87C5A" w:rsidR="00482B48" w:rsidRPr="00E41B59" w:rsidRDefault="00482B48" w:rsidP="00D725DF">
      <w:pPr>
        <w:pStyle w:val="ListBullet"/>
      </w:pPr>
      <w:r w:rsidRPr="00E41B59">
        <w:t>For example</w:t>
      </w:r>
      <w:r w:rsidR="00CB2E52" w:rsidRPr="00E41B59">
        <w:t xml:space="preserve">, </w:t>
      </w:r>
      <w:r w:rsidRPr="00E41B59">
        <w:t xml:space="preserve">County Road, State Highway, Bridge Crossing, </w:t>
      </w:r>
      <w:r w:rsidR="00EF3C9A">
        <w:t>etcetera</w:t>
      </w:r>
      <w:r w:rsidRPr="00E41B59">
        <w:t>.</w:t>
      </w:r>
    </w:p>
    <w:p w14:paraId="40A03113" w14:textId="77777777" w:rsidR="00482B48" w:rsidRPr="00E41B59" w:rsidRDefault="00482B48" w:rsidP="007A4637">
      <w:pPr>
        <w:pStyle w:val="ListNumber"/>
      </w:pPr>
      <w:r w:rsidRPr="00E41B59">
        <w:t>The project limits</w:t>
      </w:r>
      <w:r w:rsidR="00CB2E52" w:rsidRPr="00E41B59">
        <w:t>:</w:t>
      </w:r>
    </w:p>
    <w:p w14:paraId="5C877314" w14:textId="451471A5" w:rsidR="00482B48" w:rsidRPr="00E41B59" w:rsidRDefault="00482B48" w:rsidP="00D725DF">
      <w:pPr>
        <w:pStyle w:val="ListBullet"/>
      </w:pPr>
      <w:r>
        <w:t>Enter the proposed project limits. Ensure</w:t>
      </w:r>
      <w:r w:rsidR="002C74CE">
        <w:t xml:space="preserve"> the </w:t>
      </w:r>
      <w:r>
        <w:t xml:space="preserve">limits match </w:t>
      </w:r>
      <w:r w:rsidR="002C74CE">
        <w:t xml:space="preserve">those </w:t>
      </w:r>
      <w:r>
        <w:t>defined</w:t>
      </w:r>
      <w:r w:rsidR="007A3A0E">
        <w:t xml:space="preserve"> in </w:t>
      </w:r>
      <w:r w:rsidR="007A3A0E" w:rsidRPr="00DE31B8">
        <w:t>the Work P</w:t>
      </w:r>
      <w:r w:rsidR="0069248C" w:rsidRPr="00DE31B8">
        <w:t xml:space="preserve">lan Development (WPD) </w:t>
      </w:r>
      <w:r w:rsidR="007A3A0E" w:rsidRPr="00DE31B8">
        <w:t xml:space="preserve">I </w:t>
      </w:r>
      <w:r w:rsidR="0069248C" w:rsidRPr="00DE31B8">
        <w:t>screen in TxDOT’s Environmental Compliance Oversight System (ECOS)</w:t>
      </w:r>
      <w:r w:rsidR="007A731B" w:rsidRPr="00DE31B8">
        <w:t xml:space="preserve"> </w:t>
      </w:r>
      <w:r w:rsidRPr="00DE31B8">
        <w:t>or the environmental review document (</w:t>
      </w:r>
      <w:r w:rsidR="00F946C5">
        <w:t>for example,</w:t>
      </w:r>
      <w:r w:rsidRPr="00DE31B8">
        <w:t xml:space="preserve"> </w:t>
      </w:r>
      <w:r w:rsidR="00961904">
        <w:t xml:space="preserve">an </w:t>
      </w:r>
      <w:r w:rsidR="00BC6E85">
        <w:t>Environmental Assessment (</w:t>
      </w:r>
      <w:r w:rsidRPr="00DE31B8">
        <w:t>EA</w:t>
      </w:r>
      <w:r w:rsidR="00BC6E85">
        <w:t>)</w:t>
      </w:r>
      <w:r w:rsidRPr="00DE31B8">
        <w:t xml:space="preserve"> or </w:t>
      </w:r>
      <w:r w:rsidR="00BC6E85">
        <w:t>Environmental Impact Statement (</w:t>
      </w:r>
      <w:r w:rsidRPr="00DE31B8">
        <w:t>EIS)</w:t>
      </w:r>
      <w:r w:rsidR="00DE51BA">
        <w:t>)</w:t>
      </w:r>
      <w:r w:rsidRPr="00DE31B8">
        <w:t>.</w:t>
      </w:r>
    </w:p>
    <w:p w14:paraId="5356A38D" w14:textId="77777777" w:rsidR="00482B48" w:rsidRPr="007A4637" w:rsidRDefault="00482B48" w:rsidP="007A4637">
      <w:pPr>
        <w:pStyle w:val="ListNumber"/>
      </w:pPr>
      <w:r w:rsidRPr="007A4637">
        <w:t xml:space="preserve">The name of the TxDOT </w:t>
      </w:r>
      <w:r w:rsidR="00551729" w:rsidRPr="007A4637">
        <w:t>D</w:t>
      </w:r>
      <w:r w:rsidRPr="007A4637">
        <w:t xml:space="preserve">istrict(s) </w:t>
      </w:r>
      <w:r w:rsidR="00E64E99" w:rsidRPr="007A4637">
        <w:t>where the project is located.</w:t>
      </w:r>
    </w:p>
    <w:p w14:paraId="3DCD3788" w14:textId="5B941082" w:rsidR="00482B48" w:rsidRPr="007A4637" w:rsidRDefault="0047613A" w:rsidP="007A4637">
      <w:pPr>
        <w:pStyle w:val="ListNumber"/>
      </w:pPr>
      <w:r w:rsidRPr="007A4637">
        <w:t>T</w:t>
      </w:r>
      <w:r w:rsidR="00482B48" w:rsidRPr="007A4637">
        <w:t>he name</w:t>
      </w:r>
      <w:r w:rsidR="00B76827">
        <w:t>(s)</w:t>
      </w:r>
      <w:r w:rsidR="00482B48" w:rsidRPr="007A4637">
        <w:t xml:space="preserve"> of the county</w:t>
      </w:r>
      <w:r w:rsidR="00B76827">
        <w:t>(ies)</w:t>
      </w:r>
      <w:r w:rsidR="00482B48" w:rsidRPr="007A4637">
        <w:t xml:space="preserve"> where the project is located</w:t>
      </w:r>
      <w:r w:rsidR="00CB2E52" w:rsidRPr="007A4637">
        <w:t>.</w:t>
      </w:r>
    </w:p>
    <w:p w14:paraId="04D8380C" w14:textId="5A4A3F4A" w:rsidR="00482B48" w:rsidRPr="007A4637" w:rsidRDefault="0047613A" w:rsidP="007A4637">
      <w:pPr>
        <w:pStyle w:val="ListNumber"/>
      </w:pPr>
      <w:r w:rsidRPr="007A4637">
        <w:t>T</w:t>
      </w:r>
      <w:r w:rsidR="00482B48" w:rsidRPr="007A4637">
        <w:t>he control section job (CSJ) number(s)</w:t>
      </w:r>
      <w:r w:rsidR="00CB2E52" w:rsidRPr="007A4637">
        <w:t>.</w:t>
      </w:r>
    </w:p>
    <w:p w14:paraId="75EADD74" w14:textId="6D6AE195" w:rsidR="00CF675E" w:rsidRPr="007A4637" w:rsidRDefault="00482B48" w:rsidP="007A4637">
      <w:pPr>
        <w:pStyle w:val="ListNumber"/>
      </w:pPr>
      <w:r w:rsidRPr="007A4637">
        <w:lastRenderedPageBreak/>
        <w:t>The name of principal investigator</w:t>
      </w:r>
      <w:r w:rsidR="00CB2E52" w:rsidRPr="007A4637">
        <w:t>.</w:t>
      </w:r>
      <w:r w:rsidR="004648D2" w:rsidRPr="007A4637">
        <w:t xml:space="preserve"> All principal investigators must be pre-approved by TxDOT Historical Studies Project Planners.</w:t>
      </w:r>
    </w:p>
    <w:p w14:paraId="4E3E94B7" w14:textId="19DAF9DA" w:rsidR="00482B48" w:rsidRPr="007A4637" w:rsidRDefault="00482B48" w:rsidP="007A4637">
      <w:pPr>
        <w:pStyle w:val="ListNumber"/>
      </w:pPr>
      <w:r w:rsidRPr="007A4637">
        <w:t xml:space="preserve">The date the </w:t>
      </w:r>
      <w:r w:rsidR="00443802" w:rsidRPr="007A4637">
        <w:t>HRRD</w:t>
      </w:r>
      <w:r w:rsidRPr="007A4637">
        <w:t xml:space="preserve"> was prepared</w:t>
      </w:r>
      <w:r w:rsidR="00CB2E52" w:rsidRPr="007A4637">
        <w:t>.</w:t>
      </w:r>
    </w:p>
    <w:p w14:paraId="499CF833" w14:textId="77777777" w:rsidR="0047613A" w:rsidRPr="008D7B10" w:rsidRDefault="00414DBB" w:rsidP="000719D6">
      <w:pPr>
        <w:pStyle w:val="Heading3"/>
        <w:rPr>
          <w:rFonts w:hint="eastAsia"/>
          <w:color w:val="auto"/>
          <w:sz w:val="24"/>
        </w:rPr>
      </w:pPr>
      <w:r>
        <w:t>Required Regulatory Language</w:t>
      </w:r>
    </w:p>
    <w:p w14:paraId="25EA9671" w14:textId="78F5C101" w:rsidR="00BD519B" w:rsidRPr="00E41B59" w:rsidRDefault="00BD519B" w:rsidP="0047613A">
      <w:pPr>
        <w:rPr>
          <w:rFonts w:ascii="Verdana" w:hAnsi="Verdana"/>
        </w:rPr>
      </w:pPr>
      <w:r w:rsidRPr="00E41B59">
        <w:rPr>
          <w:rFonts w:ascii="Verdana" w:hAnsi="Verdana"/>
        </w:rPr>
        <w:t xml:space="preserve">The second page of the </w:t>
      </w:r>
      <w:r w:rsidR="00443802">
        <w:rPr>
          <w:rFonts w:ascii="Verdana" w:hAnsi="Verdana"/>
        </w:rPr>
        <w:t>HRRD</w:t>
      </w:r>
      <w:r w:rsidRPr="00E41B59">
        <w:rPr>
          <w:rFonts w:ascii="Verdana" w:hAnsi="Verdana"/>
        </w:rPr>
        <w:t xml:space="preserve"> must have the following components, which are included in the template.</w:t>
      </w:r>
    </w:p>
    <w:p w14:paraId="1274D57F" w14:textId="77777777" w:rsidR="001D067E" w:rsidRPr="007A4637" w:rsidRDefault="00392C51" w:rsidP="007A4637">
      <w:pPr>
        <w:pStyle w:val="ListNumber"/>
        <w:numPr>
          <w:ilvl w:val="0"/>
          <w:numId w:val="3"/>
        </w:numPr>
      </w:pPr>
      <w:r w:rsidRPr="007A4637">
        <w:t>S</w:t>
      </w:r>
      <w:r w:rsidR="0046424E" w:rsidRPr="007A4637">
        <w:t xml:space="preserve">tatement </w:t>
      </w:r>
      <w:r w:rsidR="399FC91D" w:rsidRPr="007A4637">
        <w:t xml:space="preserve">noting </w:t>
      </w:r>
      <w:r w:rsidR="0046424E" w:rsidRPr="007A4637">
        <w:t>compl</w:t>
      </w:r>
      <w:r w:rsidR="6085FC14" w:rsidRPr="007A4637">
        <w:t>iance</w:t>
      </w:r>
      <w:r w:rsidR="0046424E" w:rsidRPr="007A4637">
        <w:t xml:space="preserve"> with the National Historic Preservation Act (NHPA), the Antiquities Code of Texas (ACT), and other cultural resource</w:t>
      </w:r>
      <w:r w:rsidR="00CE79CE" w:rsidRPr="007A4637">
        <w:t xml:space="preserve"> management requirements.</w:t>
      </w:r>
    </w:p>
    <w:p w14:paraId="40706C92" w14:textId="76976A4D" w:rsidR="0047613A" w:rsidRPr="0017080C" w:rsidRDefault="0047613A" w:rsidP="007A4637">
      <w:pPr>
        <w:pStyle w:val="ListNumber"/>
      </w:pPr>
      <w:r w:rsidRPr="007A4637">
        <w:t>For</w:t>
      </w:r>
      <w:r w:rsidR="00B76827">
        <w:t xml:space="preserve"> Federal Highway Administration (</w:t>
      </w:r>
      <w:r w:rsidRPr="007A4637">
        <w:t>FHWA</w:t>
      </w:r>
      <w:r w:rsidR="00B76827">
        <w:t xml:space="preserve">) </w:t>
      </w:r>
      <w:r w:rsidR="00CE79CE" w:rsidRPr="007A4637">
        <w:t>a</w:t>
      </w:r>
      <w:r w:rsidRPr="007A4637">
        <w:t>ssigned</w:t>
      </w:r>
      <w:r w:rsidRPr="0017080C">
        <w:t xml:space="preserve"> </w:t>
      </w:r>
      <w:r w:rsidR="00CE79CE" w:rsidRPr="0017080C">
        <w:t>p</w:t>
      </w:r>
      <w:r w:rsidRPr="0017080C">
        <w:t>rojects</w:t>
      </w:r>
      <w:r w:rsidR="00CE79CE" w:rsidRPr="0017080C">
        <w:t>,</w:t>
      </w:r>
      <w:r w:rsidRPr="0017080C">
        <w:t xml:space="preserve"> the following statement must be included</w:t>
      </w:r>
      <w:r w:rsidR="00CE79CE" w:rsidRPr="0017080C">
        <w:t>:</w:t>
      </w:r>
    </w:p>
    <w:p w14:paraId="3401EBA4" w14:textId="5C8DC0F4" w:rsidR="0047613A" w:rsidRPr="0017080C" w:rsidRDefault="0047613A" w:rsidP="00262A59">
      <w:pPr>
        <w:pStyle w:val="ListParagraph"/>
        <w:ind w:left="1260"/>
      </w:pPr>
      <w:r w:rsidRPr="0017080C">
        <w:t xml:space="preserve">The environmental review, consultation, and other actions required by applicable Federal environmental laws for this project are being, or have been, </w:t>
      </w:r>
      <w:r w:rsidR="00262A59" w:rsidRPr="0017080C">
        <w:t>carried out</w:t>
      </w:r>
      <w:r w:rsidRPr="0017080C">
        <w:t xml:space="preserve"> by TxDOT pursuant to 23 </w:t>
      </w:r>
      <w:r w:rsidR="00B76827">
        <w:t>United States Code (USC)</w:t>
      </w:r>
      <w:r w:rsidRPr="0017080C">
        <w:t xml:space="preserve"> 327 and a Memorandum of Understanding dated July 17, 2025, and executed by FHWA and TxDOT.</w:t>
      </w:r>
    </w:p>
    <w:p w14:paraId="190400BC" w14:textId="1A9575E5" w:rsidR="0047613A" w:rsidRPr="0017080C" w:rsidRDefault="0047613A" w:rsidP="007A4637">
      <w:r w:rsidRPr="0017080C">
        <w:t>For state projects, delete this statement.</w:t>
      </w:r>
    </w:p>
    <w:p w14:paraId="01AC0A02" w14:textId="77777777" w:rsidR="0047613A" w:rsidRPr="00B638D7" w:rsidRDefault="00414DBB" w:rsidP="002D0E41">
      <w:pPr>
        <w:pStyle w:val="Heading3"/>
        <w:rPr>
          <w:rFonts w:hint="eastAsia"/>
          <w:color w:val="auto"/>
          <w:sz w:val="24"/>
        </w:rPr>
      </w:pPr>
      <w:r>
        <w:t xml:space="preserve">Table of Contents </w:t>
      </w:r>
    </w:p>
    <w:p w14:paraId="4008AC9E" w14:textId="47B48958" w:rsidR="00CE3D0E" w:rsidRDefault="002674DB" w:rsidP="00CE3D0E">
      <w:r w:rsidRPr="00E41B59">
        <w:t>The table of contents</w:t>
      </w:r>
      <w:r w:rsidR="0034550E">
        <w:t xml:space="preserve"> is </w:t>
      </w:r>
      <w:r w:rsidRPr="00E41B59">
        <w:t>included in the template. When</w:t>
      </w:r>
      <w:r w:rsidR="00FB3222">
        <w:t xml:space="preserve"> the</w:t>
      </w:r>
      <w:r w:rsidR="004975B8">
        <w:t xml:space="preserve"> </w:t>
      </w:r>
      <w:r w:rsidR="00443802">
        <w:t>HRRD</w:t>
      </w:r>
      <w:r w:rsidR="004975B8">
        <w:t xml:space="preserve"> is</w:t>
      </w:r>
      <w:r w:rsidRPr="00E41B59">
        <w:t xml:space="preserve"> complete, update</w:t>
      </w:r>
      <w:r w:rsidR="00FB3222">
        <w:t xml:space="preserve"> </w:t>
      </w:r>
      <w:r w:rsidR="004975B8">
        <w:t xml:space="preserve">the table of contents </w:t>
      </w:r>
      <w:r w:rsidRPr="00E41B59">
        <w:t>as needed.</w:t>
      </w:r>
    </w:p>
    <w:p w14:paraId="784E2B38" w14:textId="77777777" w:rsidR="002674DB" w:rsidRDefault="00F50691" w:rsidP="000719D6">
      <w:pPr>
        <w:pStyle w:val="Heading3"/>
        <w:rPr>
          <w:rFonts w:hint="eastAsia"/>
          <w:color w:val="auto"/>
          <w:sz w:val="24"/>
        </w:rPr>
      </w:pPr>
      <w:r w:rsidRPr="00414DBB">
        <w:t>Project Identification</w:t>
      </w:r>
    </w:p>
    <w:p w14:paraId="69DCFB74" w14:textId="1E2F091F" w:rsidR="00325C58" w:rsidRPr="00E41B59" w:rsidRDefault="00325C58" w:rsidP="00325C58">
      <w:r w:rsidRPr="00E41B59">
        <w:t xml:space="preserve">The </w:t>
      </w:r>
      <w:r w:rsidR="00443802">
        <w:t>HRRD</w:t>
      </w:r>
      <w:r w:rsidRPr="00E41B59">
        <w:t xml:space="preserve"> must include the following components. Enter the information as prompted by the template, selecting only one check box per</w:t>
      </w:r>
      <w:r w:rsidR="001E17B4" w:rsidRPr="00E41B59">
        <w:t xml:space="preserve"> bullet</w:t>
      </w:r>
      <w:r w:rsidRPr="00E41B59">
        <w:t>.</w:t>
      </w:r>
    </w:p>
    <w:p w14:paraId="5DA77192" w14:textId="61305321" w:rsidR="00325C58" w:rsidRPr="00AD576E" w:rsidRDefault="00443802" w:rsidP="007A4637">
      <w:pPr>
        <w:pStyle w:val="ListNumber"/>
        <w:numPr>
          <w:ilvl w:val="0"/>
          <w:numId w:val="12"/>
        </w:numPr>
      </w:pPr>
      <w:r>
        <w:t>HRRD</w:t>
      </w:r>
      <w:r w:rsidR="00325C58" w:rsidRPr="00AD576E">
        <w:t xml:space="preserve"> Completion Date: </w:t>
      </w:r>
      <w:r w:rsidR="00400037" w:rsidRPr="00AD576E">
        <w:t>E</w:t>
      </w:r>
      <w:r w:rsidR="00325C58" w:rsidRPr="00AD576E">
        <w:t>nte</w:t>
      </w:r>
      <w:r w:rsidR="00B863DF" w:rsidRPr="00AD576E">
        <w:t xml:space="preserve">r when </w:t>
      </w:r>
      <w:r w:rsidR="00325C58" w:rsidRPr="00AD576E">
        <w:t xml:space="preserve">the </w:t>
      </w:r>
      <w:r>
        <w:t>HRRD</w:t>
      </w:r>
      <w:r w:rsidR="00325C58" w:rsidRPr="00AD576E">
        <w:t xml:space="preserve"> was completed.</w:t>
      </w:r>
    </w:p>
    <w:p w14:paraId="7BBCE579" w14:textId="016E822D" w:rsidR="00325C58" w:rsidRPr="007A4637" w:rsidRDefault="00325C58" w:rsidP="00B85C79">
      <w:pPr>
        <w:pStyle w:val="ListNumber"/>
        <w:keepNext w:val="0"/>
        <w:keepLines w:val="0"/>
      </w:pPr>
      <w:r w:rsidRPr="007A4637">
        <w:lastRenderedPageBreak/>
        <w:t xml:space="preserve">Anticipated Date(s) of Fieldwork: </w:t>
      </w:r>
      <w:r w:rsidR="00400037" w:rsidRPr="007A4637">
        <w:t>E</w:t>
      </w:r>
      <w:r w:rsidRPr="007A4637">
        <w:t xml:space="preserve">nter the beginning and end dates for the field work. </w:t>
      </w:r>
      <w:r w:rsidR="00400037" w:rsidRPr="007A4637">
        <w:t xml:space="preserve">Enter </w:t>
      </w:r>
      <w:r w:rsidR="008519A1" w:rsidRPr="007A4637">
        <w:t>Not Applicable</w:t>
      </w:r>
      <w:r w:rsidR="00B76827">
        <w:t xml:space="preserve"> (NA)</w:t>
      </w:r>
      <w:r w:rsidR="008519A1" w:rsidRPr="007A4637">
        <w:t xml:space="preserve"> for a Desktop Survey.</w:t>
      </w:r>
    </w:p>
    <w:p w14:paraId="18BC4154" w14:textId="2466D9D6" w:rsidR="00325C58" w:rsidRPr="007A4637" w:rsidRDefault="00325C58" w:rsidP="007A4637">
      <w:pPr>
        <w:pStyle w:val="ListNumber"/>
      </w:pPr>
      <w:r w:rsidRPr="007A4637">
        <w:t>Anticipated Historic</w:t>
      </w:r>
      <w:r w:rsidR="00443802" w:rsidRPr="007A4637">
        <w:t xml:space="preserve"> </w:t>
      </w:r>
      <w:r w:rsidRPr="007A4637">
        <w:t xml:space="preserve">Resources Survey </w:t>
      </w:r>
      <w:r w:rsidR="009C0C4A" w:rsidRPr="007A4637">
        <w:t xml:space="preserve">Report </w:t>
      </w:r>
      <w:r w:rsidRPr="007A4637">
        <w:t xml:space="preserve">Type: </w:t>
      </w:r>
      <w:r w:rsidR="00400037" w:rsidRPr="007A4637">
        <w:t>S</w:t>
      </w:r>
      <w:r w:rsidRPr="007A4637">
        <w:t>elect Desktop, Windshield, Reconnaissance, Intensive, or Hybrid Survey</w:t>
      </w:r>
      <w:r w:rsidR="00CB2E52" w:rsidRPr="007A4637">
        <w:t>.</w:t>
      </w:r>
    </w:p>
    <w:p w14:paraId="0922FC6D" w14:textId="77777777" w:rsidR="00325C58" w:rsidRPr="007A4637" w:rsidRDefault="00325C58" w:rsidP="007A4637">
      <w:pPr>
        <w:pStyle w:val="ListNumber"/>
      </w:pPr>
      <w:r w:rsidRPr="007A4637">
        <w:t xml:space="preserve">Regulatory Jurisdiction: </w:t>
      </w:r>
      <w:r w:rsidR="00400037" w:rsidRPr="007A4637">
        <w:t>S</w:t>
      </w:r>
      <w:r w:rsidRPr="007A4637">
        <w:t>elect Federal or State</w:t>
      </w:r>
      <w:r w:rsidR="00CB2E52" w:rsidRPr="007A4637">
        <w:t>.</w:t>
      </w:r>
    </w:p>
    <w:p w14:paraId="1E3A8AF6" w14:textId="77777777" w:rsidR="00325C58" w:rsidRPr="007A4637" w:rsidRDefault="00325C58" w:rsidP="007A4637">
      <w:pPr>
        <w:pStyle w:val="ListNumber"/>
      </w:pPr>
      <w:r w:rsidRPr="007A4637">
        <w:t xml:space="preserve">TxDOT Contract Number: </w:t>
      </w:r>
      <w:r w:rsidR="00400037" w:rsidRPr="007A4637">
        <w:t>E</w:t>
      </w:r>
      <w:r w:rsidRPr="007A4637">
        <w:t>nter the TxDOT Assigned Contract Number</w:t>
      </w:r>
      <w:r w:rsidR="00CB2E52" w:rsidRPr="007A4637">
        <w:t>.</w:t>
      </w:r>
    </w:p>
    <w:p w14:paraId="46F1BD08" w14:textId="77777777" w:rsidR="00325C58" w:rsidRPr="007A4637" w:rsidRDefault="00C96B3A" w:rsidP="007A4637">
      <w:pPr>
        <w:pStyle w:val="ListNumber"/>
      </w:pPr>
      <w:r w:rsidRPr="007A4637">
        <w:t xml:space="preserve">TxDOT </w:t>
      </w:r>
      <w:r w:rsidR="00325C58" w:rsidRPr="007A4637">
        <w:t>District</w:t>
      </w:r>
      <w:r w:rsidRPr="007A4637">
        <w:t>(s)</w:t>
      </w:r>
      <w:r w:rsidR="00325C58" w:rsidRPr="007A4637">
        <w:t xml:space="preserve">: </w:t>
      </w:r>
      <w:r w:rsidR="00551729" w:rsidRPr="007A4637">
        <w:t>Enter the TxDOT District</w:t>
      </w:r>
      <w:r w:rsidRPr="007A4637">
        <w:t>(s)</w:t>
      </w:r>
      <w:r w:rsidR="0066172D" w:rsidRPr="007A4637">
        <w:t xml:space="preserve"> where the project is located. </w:t>
      </w:r>
      <w:r w:rsidR="00400037" w:rsidRPr="007A4637">
        <w:t>E</w:t>
      </w:r>
      <w:r w:rsidR="00325C58" w:rsidRPr="007A4637">
        <w:t>nsure this is consistent with the cover page.</w:t>
      </w:r>
    </w:p>
    <w:p w14:paraId="42EDC88D" w14:textId="77777777" w:rsidR="00325C58" w:rsidRPr="007A4637" w:rsidRDefault="00325C58" w:rsidP="007A4637">
      <w:pPr>
        <w:pStyle w:val="ListNumber"/>
      </w:pPr>
      <w:r w:rsidRPr="007A4637">
        <w:t>County</w:t>
      </w:r>
      <w:r w:rsidR="00F87183" w:rsidRPr="007A4637">
        <w:t>(s)</w:t>
      </w:r>
      <w:r w:rsidRPr="007A4637">
        <w:t xml:space="preserve">: </w:t>
      </w:r>
      <w:r w:rsidR="00551729" w:rsidRPr="007A4637">
        <w:t xml:space="preserve">Enter the County or Counties where the project is located. </w:t>
      </w:r>
      <w:r w:rsidR="00400037" w:rsidRPr="007A4637">
        <w:t>E</w:t>
      </w:r>
      <w:r w:rsidRPr="007A4637">
        <w:t>nsure this is consistent with the cover page.</w:t>
      </w:r>
    </w:p>
    <w:p w14:paraId="3733B199" w14:textId="77777777" w:rsidR="00AE227A" w:rsidRPr="007A4637" w:rsidRDefault="00325C58" w:rsidP="007A4637">
      <w:pPr>
        <w:pStyle w:val="ListNumber"/>
      </w:pPr>
      <w:r w:rsidRPr="007A4637">
        <w:t xml:space="preserve">Highway or Facility: </w:t>
      </w:r>
      <w:r w:rsidR="00400037" w:rsidRPr="007A4637">
        <w:t>E</w:t>
      </w:r>
      <w:r w:rsidRPr="007A4637">
        <w:t>nter the highway name or facility. Ensure it is consistent with the cover page.</w:t>
      </w:r>
    </w:p>
    <w:p w14:paraId="55311565" w14:textId="77777777" w:rsidR="00325C58" w:rsidRPr="007A4637" w:rsidRDefault="00325C58" w:rsidP="007A4637">
      <w:pPr>
        <w:pStyle w:val="ListNumber"/>
      </w:pPr>
      <w:r w:rsidRPr="007A4637">
        <w:t xml:space="preserve">Project Limits: </w:t>
      </w:r>
      <w:r w:rsidR="00400037" w:rsidRPr="007A4637">
        <w:t>E</w:t>
      </w:r>
      <w:r w:rsidRPr="007A4637">
        <w:t>nter the project limits. Ensure the limits match the limits shown on the cover page.</w:t>
      </w:r>
    </w:p>
    <w:p w14:paraId="570EA339" w14:textId="2F9714E6" w:rsidR="00325C58" w:rsidRPr="007A4637" w:rsidRDefault="00F25A0A" w:rsidP="007A4637">
      <w:pPr>
        <w:pStyle w:val="ListNumber"/>
      </w:pPr>
      <w:r w:rsidRPr="007A4637">
        <w:t>Control Section Job (</w:t>
      </w:r>
      <w:r w:rsidR="00325C58" w:rsidRPr="007A4637">
        <w:t>CSJ</w:t>
      </w:r>
      <w:r w:rsidRPr="007A4637">
        <w:t>)</w:t>
      </w:r>
      <w:r w:rsidR="00325C58" w:rsidRPr="007A4637">
        <w:t xml:space="preserve"> Number: </w:t>
      </w:r>
      <w:r w:rsidR="00B915D4" w:rsidRPr="007A4637">
        <w:t>E</w:t>
      </w:r>
      <w:r w:rsidR="00325C58" w:rsidRPr="007A4637">
        <w:t xml:space="preserve">nter the </w:t>
      </w:r>
      <w:r w:rsidRPr="007A4637">
        <w:t xml:space="preserve">main </w:t>
      </w:r>
      <w:r w:rsidR="00325C58" w:rsidRPr="007A4637">
        <w:t xml:space="preserve">CSJ </w:t>
      </w:r>
      <w:r w:rsidR="00F1775B" w:rsidRPr="007A4637">
        <w:t xml:space="preserve">number </w:t>
      </w:r>
      <w:r w:rsidR="00325C58" w:rsidRPr="007A4637">
        <w:t>and ensure it is consistent with the cover page.</w:t>
      </w:r>
      <w:r w:rsidR="00191456" w:rsidRPr="007A4637">
        <w:t xml:space="preserve"> If there is more than one CSJ, note which is the main one.</w:t>
      </w:r>
    </w:p>
    <w:p w14:paraId="6798B23F" w14:textId="00E8DF11" w:rsidR="00325C58" w:rsidRPr="007A4637" w:rsidRDefault="00325C58" w:rsidP="007A4637">
      <w:pPr>
        <w:pStyle w:val="ListNumber"/>
      </w:pPr>
      <w:r w:rsidRPr="007A4637">
        <w:t>Anticipated Report Author(s): Enter the name of the professional historian and consulting firm who w</w:t>
      </w:r>
      <w:r w:rsidR="00F74C45" w:rsidRPr="007A4637">
        <w:t xml:space="preserve">ill </w:t>
      </w:r>
      <w:r w:rsidRPr="007A4637">
        <w:t xml:space="preserve">prepare the </w:t>
      </w:r>
      <w:r w:rsidR="00443802" w:rsidRPr="007A4637">
        <w:t>HRRD</w:t>
      </w:r>
      <w:r w:rsidR="00441E8A" w:rsidRPr="007A4637">
        <w:t>.</w:t>
      </w:r>
    </w:p>
    <w:p w14:paraId="4DC26E0F" w14:textId="5AA0DCDF" w:rsidR="00B76827" w:rsidRPr="00B76827" w:rsidRDefault="00325C58" w:rsidP="003F6D9C">
      <w:pPr>
        <w:pStyle w:val="ListNumber"/>
        <w:keepNext w:val="0"/>
        <w:keepLines w:val="0"/>
        <w:spacing w:after="0"/>
      </w:pPr>
      <w:r w:rsidRPr="007A4637">
        <w:t>Anticipated Principal Investigator</w:t>
      </w:r>
      <w:r w:rsidR="00400037" w:rsidRPr="007A4637">
        <w:t>: E</w:t>
      </w:r>
      <w:r w:rsidRPr="007A4637">
        <w:t xml:space="preserve">nter the name of the professional historian and consulting firm who </w:t>
      </w:r>
      <w:r w:rsidR="00CF35EE" w:rsidRPr="007A4637">
        <w:t>will</w:t>
      </w:r>
      <w:r w:rsidRPr="007A4637">
        <w:t xml:space="preserve"> conduct the survey.</w:t>
      </w:r>
      <w:r w:rsidR="00B76827">
        <w:br w:type="page"/>
      </w:r>
    </w:p>
    <w:p w14:paraId="416492C6" w14:textId="41374500" w:rsidR="0078793E" w:rsidRDefault="0018237B" w:rsidP="000719D6">
      <w:pPr>
        <w:pStyle w:val="Heading3"/>
        <w:rPr>
          <w:rFonts w:hint="eastAsia"/>
          <w:color w:val="auto"/>
          <w:sz w:val="24"/>
        </w:rPr>
      </w:pPr>
      <w:r>
        <w:lastRenderedPageBreak/>
        <w:t xml:space="preserve">Recommended </w:t>
      </w:r>
      <w:r w:rsidR="00AA3654">
        <w:t>Area of Potential Effects</w:t>
      </w:r>
    </w:p>
    <w:p w14:paraId="4E0FF644" w14:textId="37DA0E76" w:rsidR="00FB374C" w:rsidRDefault="00FB374C" w:rsidP="00B85C79">
      <w:pPr>
        <w:keepNext w:val="0"/>
        <w:keepLines w:val="0"/>
        <w:widowControl w:val="0"/>
      </w:pPr>
      <w:r w:rsidRPr="00E41B59">
        <w:t xml:space="preserve">The </w:t>
      </w:r>
      <w:r w:rsidR="00443802">
        <w:t>HRRD</w:t>
      </w:r>
      <w:r w:rsidRPr="00E41B59">
        <w:t xml:space="preserve"> must include the following components. Enter the information as prompted by the template, selecting only one check box per entry. If the value for any of the requested measurements is zero or the prompts do not apply to the project, delete the prompt, and enter the value as zero or NA. Do not leave any prompts visible in the final report.</w:t>
      </w:r>
    </w:p>
    <w:p w14:paraId="73990EC6" w14:textId="5510EE97" w:rsidR="00DD7207" w:rsidRPr="00E41B59" w:rsidRDefault="00DD7207" w:rsidP="00B85C79">
      <w:pPr>
        <w:keepLines w:val="0"/>
      </w:pPr>
      <w:r w:rsidRPr="00815E95">
        <w:t>Project description, length, right</w:t>
      </w:r>
      <w:r w:rsidR="007E3A50">
        <w:t>-</w:t>
      </w:r>
      <w:r w:rsidRPr="00815E95">
        <w:t>of</w:t>
      </w:r>
      <w:r w:rsidR="007E3A50">
        <w:t>-</w:t>
      </w:r>
      <w:r w:rsidRPr="00815E95">
        <w:t>way (ROW), and easements information will be located solely in TxDOT’s Environmental Compliance Oversight System (ECOS) database.</w:t>
      </w:r>
    </w:p>
    <w:p w14:paraId="556767B8" w14:textId="311887D3" w:rsidR="00A15537" w:rsidRDefault="00E95AC0" w:rsidP="00B85C79">
      <w:pPr>
        <w:pStyle w:val="ListNumber"/>
        <w:keepLines w:val="0"/>
        <w:numPr>
          <w:ilvl w:val="0"/>
          <w:numId w:val="4"/>
        </w:numPr>
      </w:pPr>
      <w:r>
        <w:t xml:space="preserve">Recommended </w:t>
      </w:r>
      <w:r w:rsidR="007E3A50">
        <w:t>a</w:t>
      </w:r>
      <w:r w:rsidR="00CF6DDD">
        <w:t xml:space="preserve">rea of </w:t>
      </w:r>
      <w:r w:rsidR="007E3A50">
        <w:t>p</w:t>
      </w:r>
      <w:r w:rsidR="00CF6DDD">
        <w:t xml:space="preserve">otential </w:t>
      </w:r>
      <w:r w:rsidR="007E3A50">
        <w:t>e</w:t>
      </w:r>
      <w:r w:rsidR="00CF6DDD">
        <w:t>ffect (APE): Select the APE definition as codified in the Section 106 PA or the MOU with the Texas Historical Commission (</w:t>
      </w:r>
      <w:hyperlink r:id="rId14">
        <w:r w:rsidR="00CF6DDD" w:rsidRPr="007A4637">
          <w:rPr>
            <w:rStyle w:val="Hyperlink"/>
            <w:color w:val="000000"/>
            <w:u w:val="none"/>
          </w:rPr>
          <w:t>TAC Title 13, Part 2, Chapter 26, Subchapter E</w:t>
        </w:r>
      </w:hyperlink>
      <w:r w:rsidR="00CF6DDD">
        <w:t>).</w:t>
      </w:r>
      <w:r w:rsidR="00961236">
        <w:t xml:space="preserve"> If </w:t>
      </w:r>
      <w:r w:rsidR="00412E6C">
        <w:t xml:space="preserve">using a </w:t>
      </w:r>
      <w:r w:rsidR="00961236">
        <w:t>custom APE</w:t>
      </w:r>
      <w:r w:rsidR="00412E6C">
        <w:t xml:space="preserve">, </w:t>
      </w:r>
      <w:r w:rsidR="00961236">
        <w:t>enter</w:t>
      </w:r>
      <w:r w:rsidR="00954F57">
        <w:t xml:space="preserve"> </w:t>
      </w:r>
      <w:r w:rsidR="00611400">
        <w:t>a</w:t>
      </w:r>
      <w:r w:rsidR="00412E6C">
        <w:t xml:space="preserve"> </w:t>
      </w:r>
      <w:r w:rsidR="00954F57">
        <w:t>description and justification. Custom APEs are determined during the P</w:t>
      </w:r>
      <w:r w:rsidR="002171E6">
        <w:t>roject Coordination Re</w:t>
      </w:r>
      <w:r w:rsidR="008F508C">
        <w:t>quest</w:t>
      </w:r>
      <w:r w:rsidR="002171E6">
        <w:t xml:space="preserve"> (PCR) </w:t>
      </w:r>
      <w:r w:rsidR="00954F57">
        <w:t xml:space="preserve">stage and must be approved by the TxDOT </w:t>
      </w:r>
      <w:r w:rsidR="0066172D">
        <w:t xml:space="preserve">Historical Studies Project Planner </w:t>
      </w:r>
      <w:r w:rsidR="00954F57">
        <w:t>and SHPO.</w:t>
      </w:r>
    </w:p>
    <w:p w14:paraId="7DFEC448" w14:textId="0FE3B3DF" w:rsidR="00BE0BA6" w:rsidRDefault="00BE0BA6" w:rsidP="00B85C79">
      <w:pPr>
        <w:pStyle w:val="ListNumber"/>
        <w:keepLines w:val="0"/>
        <w:numPr>
          <w:ilvl w:val="1"/>
          <w:numId w:val="4"/>
        </w:numPr>
        <w:rPr>
          <w:szCs w:val="24"/>
        </w:rPr>
      </w:pPr>
      <w:r w:rsidRPr="38320ECE">
        <w:rPr>
          <w:szCs w:val="24"/>
        </w:rPr>
        <w:t>The APE</w:t>
      </w:r>
      <w:r w:rsidR="00AC1A44" w:rsidRPr="00E93933">
        <w:t xml:space="preserve"> is either the existing ROW or the project footprint (existing and proposed ROW</w:t>
      </w:r>
      <w:r w:rsidR="00E20D04">
        <w:t xml:space="preserve"> and easements</w:t>
      </w:r>
      <w:r w:rsidR="00AC1A44" w:rsidRPr="00E93933">
        <w:t>) plus a measurable distance from the project footprint. The area contained within this space is the APE polygon. For purposes of environmental review, when the APE polygon intersects a parcel containing historic-age resources, the entire parcel and all historic-age resources on the parcel must be documented and evaluated in the survey report. This is because these resources share a relationship, and they must be considered collectively for analysis</w:t>
      </w:r>
      <w:r w:rsidR="006502AB">
        <w:t>.</w:t>
      </w:r>
    </w:p>
    <w:p w14:paraId="7B02CF96" w14:textId="77777777" w:rsidR="00CF6DDD" w:rsidRPr="00950CB8" w:rsidRDefault="00CF6DDD" w:rsidP="00B85C79">
      <w:pPr>
        <w:pStyle w:val="ListNumber"/>
        <w:keepLines w:val="0"/>
        <w:numPr>
          <w:ilvl w:val="0"/>
          <w:numId w:val="4"/>
        </w:numPr>
      </w:pPr>
      <w:r w:rsidRPr="00950CB8">
        <w:t>Historic-</w:t>
      </w:r>
      <w:r w:rsidR="00643DDD" w:rsidRPr="00950CB8">
        <w:t>a</w:t>
      </w:r>
      <w:r w:rsidRPr="00950CB8">
        <w:t>ge Survey Cut</w:t>
      </w:r>
      <w:r w:rsidR="00B908D4" w:rsidRPr="00950CB8">
        <w:t>o</w:t>
      </w:r>
      <w:r w:rsidRPr="00950CB8">
        <w:t xml:space="preserve">ff </w:t>
      </w:r>
      <w:r w:rsidR="00B940B9" w:rsidRPr="00950CB8">
        <w:t>Year</w:t>
      </w:r>
      <w:r w:rsidRPr="00950CB8">
        <w:t>: Enter the anticipated construction letting date minus 45 years.</w:t>
      </w:r>
    </w:p>
    <w:p w14:paraId="0976C4D3" w14:textId="18C81565" w:rsidR="00892130" w:rsidRPr="007A4637" w:rsidRDefault="00577FDA" w:rsidP="00B85C79">
      <w:pPr>
        <w:pStyle w:val="ListNumber"/>
        <w:keepNext w:val="0"/>
        <w:keepLines w:val="0"/>
      </w:pPr>
      <w:r w:rsidRPr="007A4637">
        <w:t xml:space="preserve">Study Area: </w:t>
      </w:r>
      <w:r w:rsidR="007457AC" w:rsidRPr="007A4637">
        <w:t xml:space="preserve">The Study Area boundary is defined as ¼-mile (1,320 feet) from the edge of the APE. Measure this distance from the edge of the APE polygon. The Study Area does not extend an additional ¼-mile beyond the edge of parcels </w:t>
      </w:r>
      <w:r w:rsidR="007457AC" w:rsidRPr="007A4637">
        <w:lastRenderedPageBreak/>
        <w:t xml:space="preserve">containing historic-age resources in instances where the APE </w:t>
      </w:r>
      <w:r w:rsidR="00903FEB" w:rsidRPr="007A4637">
        <w:t>polygon</w:t>
      </w:r>
      <w:r w:rsidR="007457AC" w:rsidRPr="007A4637">
        <w:t xml:space="preserve"> intersects them (see </w:t>
      </w:r>
      <w:r w:rsidR="00D664DD" w:rsidRPr="007A4637">
        <w:t>2</w:t>
      </w:r>
      <w:r w:rsidR="007457AC" w:rsidRPr="007A4637">
        <w:t>a) above).</w:t>
      </w:r>
    </w:p>
    <w:p w14:paraId="55286C3C" w14:textId="1D49775E" w:rsidR="00030AF3" w:rsidRPr="007A4637" w:rsidRDefault="00030AF3" w:rsidP="00B85C79">
      <w:pPr>
        <w:pStyle w:val="ListNumber"/>
        <w:keepLines w:val="0"/>
      </w:pPr>
      <w:r w:rsidRPr="007A4637">
        <w:t xml:space="preserve">Approximate APE Acreage: </w:t>
      </w:r>
      <w:r w:rsidR="00914413" w:rsidRPr="007A4637">
        <w:t>This is the acreage of the APE polygon, which covers either the existing ROW or the project footprint (existing and proposed ROW</w:t>
      </w:r>
      <w:r w:rsidR="00680814" w:rsidRPr="007A4637">
        <w:t xml:space="preserve"> and easements</w:t>
      </w:r>
      <w:r w:rsidR="00914413" w:rsidRPr="007A4637">
        <w:t>) plus a measurable distance from the project footprint. It is not the total acreage of all historic-age parcels intersected by the APE polygon.</w:t>
      </w:r>
    </w:p>
    <w:p w14:paraId="0ACD13DD" w14:textId="465A8C21" w:rsidR="00FB374C" w:rsidRPr="00FB374C" w:rsidRDefault="00FB374C" w:rsidP="00B85C79">
      <w:pPr>
        <w:pStyle w:val="ListNumber"/>
        <w:keepLines w:val="0"/>
      </w:pPr>
      <w:r w:rsidRPr="007A4637">
        <w:t xml:space="preserve">Attach a screenshot from ECOS with the </w:t>
      </w:r>
      <w:r w:rsidR="00914413" w:rsidRPr="007A4637">
        <w:t xml:space="preserve">project </w:t>
      </w:r>
      <w:r w:rsidRPr="007A4637">
        <w:t xml:space="preserve">description, length, ROW, and easements as Appendix A of the </w:t>
      </w:r>
      <w:r w:rsidR="00443802" w:rsidRPr="007A4637">
        <w:t>HRRD</w:t>
      </w:r>
      <w:r w:rsidRPr="007A4637">
        <w:t xml:space="preserve">. The TxDOT District or </w:t>
      </w:r>
      <w:r w:rsidR="0066172D" w:rsidRPr="007A4637">
        <w:t xml:space="preserve">Historical Studies Project Planner </w:t>
      </w:r>
      <w:r w:rsidRPr="007A4637">
        <w:t>can provide scre</w:t>
      </w:r>
      <w:r>
        <w:t>enshots, as appropriate.</w:t>
      </w:r>
    </w:p>
    <w:p w14:paraId="787FC57F" w14:textId="573ED9AD" w:rsidR="00BA1518" w:rsidRPr="00DD7207" w:rsidRDefault="00BA1518" w:rsidP="000719D6">
      <w:pPr>
        <w:pStyle w:val="Heading3"/>
        <w:rPr>
          <w:rFonts w:hint="eastAsia"/>
        </w:rPr>
      </w:pPr>
      <w:r w:rsidRPr="00DD7207">
        <w:t>Project Setting</w:t>
      </w:r>
      <w:r w:rsidR="001A261E">
        <w:t xml:space="preserve"> and </w:t>
      </w:r>
      <w:r w:rsidRPr="00DD7207">
        <w:t>S</w:t>
      </w:r>
      <w:r w:rsidR="00AA3654">
        <w:t xml:space="preserve">tudy </w:t>
      </w:r>
      <w:r w:rsidRPr="00DD7207">
        <w:t>Area</w:t>
      </w:r>
    </w:p>
    <w:p w14:paraId="58C88C86" w14:textId="1D987471" w:rsidR="00541D7B" w:rsidRPr="00E41B59" w:rsidRDefault="00541D7B" w:rsidP="00B85C79">
      <w:pPr>
        <w:keepLines w:val="0"/>
      </w:pPr>
      <w:r w:rsidRPr="00E41B59">
        <w:t xml:space="preserve">The </w:t>
      </w:r>
      <w:r w:rsidR="00443802">
        <w:t>HRRD</w:t>
      </w:r>
      <w:r w:rsidRPr="00E41B59">
        <w:t xml:space="preserve"> must include the following components. Enter the information as prompted by the template.</w:t>
      </w:r>
    </w:p>
    <w:p w14:paraId="20C3E665" w14:textId="3ACF3F31" w:rsidR="004160B4" w:rsidRPr="007A4637" w:rsidRDefault="004160B4" w:rsidP="00B85C79">
      <w:pPr>
        <w:pStyle w:val="ListNumber"/>
        <w:keepNext w:val="0"/>
        <w:keepLines w:val="0"/>
        <w:numPr>
          <w:ilvl w:val="0"/>
          <w:numId w:val="5"/>
        </w:numPr>
        <w:rPr>
          <w:sz w:val="20"/>
          <w:szCs w:val="20"/>
        </w:rPr>
      </w:pPr>
      <w:r w:rsidRPr="007A4637">
        <w:t xml:space="preserve">Previously Identified Historic Resources: List previously identified historic resources </w:t>
      </w:r>
      <w:r w:rsidR="000E690A" w:rsidRPr="007A4637">
        <w:t>in the Study Area (the Study Area includes the APE)</w:t>
      </w:r>
      <w:r w:rsidR="00E961B0" w:rsidRPr="007A4637">
        <w:t xml:space="preserve"> to foster development of appropriate contextual analysis.</w:t>
      </w:r>
      <w:r w:rsidR="000E690A" w:rsidRPr="007A4637">
        <w:t xml:space="preserve"> </w:t>
      </w:r>
      <w:r w:rsidR="005B6983" w:rsidRPr="007A4637">
        <w:t xml:space="preserve">Previously identified historic resources include </w:t>
      </w:r>
      <w:r w:rsidR="00525D3A" w:rsidRPr="007A4637">
        <w:t>NRHP-</w:t>
      </w:r>
      <w:r w:rsidR="009A6073" w:rsidRPr="007A4637">
        <w:t>listed</w:t>
      </w:r>
      <w:r w:rsidRPr="007A4637">
        <w:t xml:space="preserve"> properties</w:t>
      </w:r>
      <w:r w:rsidR="001A261E" w:rsidRPr="007A4637">
        <w:t xml:space="preserve"> and </w:t>
      </w:r>
      <w:r w:rsidRPr="007A4637">
        <w:t>districts</w:t>
      </w:r>
      <w:r w:rsidR="00E24D5F" w:rsidRPr="007A4637">
        <w:t xml:space="preserve">, </w:t>
      </w:r>
      <w:r w:rsidRPr="007A4637">
        <w:t xml:space="preserve">known </w:t>
      </w:r>
      <w:r w:rsidR="00525D3A" w:rsidRPr="007A4637">
        <w:t>NRHP-</w:t>
      </w:r>
      <w:r w:rsidRPr="007A4637">
        <w:t>eligible resources</w:t>
      </w:r>
      <w:r w:rsidR="001A261E" w:rsidRPr="007A4637">
        <w:t xml:space="preserve"> and </w:t>
      </w:r>
      <w:r w:rsidRPr="007A4637">
        <w:t>districts</w:t>
      </w:r>
      <w:r w:rsidR="00E24D5F" w:rsidRPr="007A4637">
        <w:t xml:space="preserve">, </w:t>
      </w:r>
      <w:r w:rsidR="00C144CA" w:rsidRPr="007A4637">
        <w:t xml:space="preserve">and resources with </w:t>
      </w:r>
      <w:r w:rsidR="00B820AB" w:rsidRPr="007A4637">
        <w:t xml:space="preserve">state- </w:t>
      </w:r>
      <w:r w:rsidR="007D1671" w:rsidRPr="007A4637">
        <w:t>or</w:t>
      </w:r>
      <w:r w:rsidR="00B820AB" w:rsidRPr="007A4637">
        <w:t xml:space="preserve"> local-level designations</w:t>
      </w:r>
      <w:r w:rsidR="005B6983" w:rsidRPr="007A4637">
        <w:t>.</w:t>
      </w:r>
      <w:r w:rsidRPr="007A4637">
        <w:t xml:space="preserve"> Provide explicit reference to review of THC’s </w:t>
      </w:r>
      <w:r w:rsidRPr="00B85C79">
        <w:rPr>
          <w:szCs w:val="24"/>
        </w:rPr>
        <w:t>Historic Sites Atlas</w:t>
      </w:r>
      <w:r w:rsidRPr="007A4637">
        <w:t xml:space="preserve"> and TxDOT’s </w:t>
      </w:r>
      <w:r w:rsidR="00AD576E" w:rsidRPr="00B85C79">
        <w:rPr>
          <w:szCs w:val="24"/>
        </w:rPr>
        <w:t>Historic Resources Aggregator</w:t>
      </w:r>
      <w:r w:rsidRPr="007A4637">
        <w:t xml:space="preserve"> (available on the </w:t>
      </w:r>
      <w:r w:rsidRPr="00B85C79">
        <w:rPr>
          <w:szCs w:val="24"/>
        </w:rPr>
        <w:t>Historic Resources Toolkit</w:t>
      </w:r>
      <w:r>
        <w:t>)</w:t>
      </w:r>
      <w:r w:rsidRPr="007A4637">
        <w:t>. As appropriate, provide information regarding locally designated properties</w:t>
      </w:r>
      <w:r w:rsidR="00FA0D39" w:rsidRPr="007A4637">
        <w:t xml:space="preserve">. </w:t>
      </w:r>
      <w:r w:rsidRPr="007A4637">
        <w:t xml:space="preserve">As appropriate, provide information regarding presence or possible presence of Texas Freedom Colonies </w:t>
      </w:r>
      <w:r w:rsidR="00955D1B" w:rsidRPr="007A4637">
        <w:t>and Historic Highways</w:t>
      </w:r>
      <w:r w:rsidR="004B5547" w:rsidRPr="007A4637">
        <w:t>.</w:t>
      </w:r>
    </w:p>
    <w:p w14:paraId="166A71E2" w14:textId="5F249ED7" w:rsidR="004160B4" w:rsidRPr="007A4637" w:rsidRDefault="004160B4" w:rsidP="00B85C79">
      <w:pPr>
        <w:pStyle w:val="ListNumber"/>
        <w:keepNext w:val="0"/>
        <w:keepLines w:val="0"/>
      </w:pPr>
      <w:r w:rsidRPr="007A4637">
        <w:t xml:space="preserve">Historic-age Bridges in the Area of Potential Effects: List historic-age bridges in the APE and describe </w:t>
      </w:r>
      <w:r w:rsidR="64DCF08A" w:rsidRPr="007A4637">
        <w:t xml:space="preserve">any </w:t>
      </w:r>
      <w:r w:rsidRPr="007A4637">
        <w:t>proposed changes to historic-age bridges in the APE</w:t>
      </w:r>
      <w:r w:rsidR="64DCF08A" w:rsidRPr="007A4637">
        <w:t xml:space="preserve"> or state “None.”</w:t>
      </w:r>
    </w:p>
    <w:p w14:paraId="0C9F9FA1" w14:textId="00CB99E1" w:rsidR="004160B4" w:rsidRPr="007A4637" w:rsidRDefault="004160B4" w:rsidP="00B85C79">
      <w:pPr>
        <w:pStyle w:val="ListNumber"/>
        <w:keepNext w:val="0"/>
        <w:keepLines w:val="0"/>
      </w:pPr>
      <w:r w:rsidRPr="007A4637">
        <w:t xml:space="preserve">Current Land Use: Describe the contemporary land use and development patterns of the survey area. Include the natural and built environment with a </w:t>
      </w:r>
      <w:r w:rsidRPr="007A4637">
        <w:lastRenderedPageBreak/>
        <w:t xml:space="preserve">focus on current </w:t>
      </w:r>
      <w:r w:rsidR="007F5225" w:rsidRPr="007A4637">
        <w:t>uses,</w:t>
      </w:r>
      <w:r w:rsidRPr="007A4637">
        <w:t xml:space="preserve"> </w:t>
      </w:r>
      <w:r w:rsidR="00961904" w:rsidRPr="007A4637">
        <w:t xml:space="preserve">for example, </w:t>
      </w:r>
      <w:r w:rsidRPr="007A4637">
        <w:t xml:space="preserve">agricultural, residential, commercial, industrial, </w:t>
      </w:r>
      <w:r w:rsidR="00EF3C9A" w:rsidRPr="007A4637">
        <w:t>etcetera</w:t>
      </w:r>
      <w:r w:rsidRPr="007A4637">
        <w:t>.</w:t>
      </w:r>
    </w:p>
    <w:p w14:paraId="62BBA3A0" w14:textId="3486B557" w:rsidR="00B33692" w:rsidRPr="007A4637" w:rsidRDefault="000604EE" w:rsidP="00B85C79">
      <w:pPr>
        <w:pStyle w:val="ListNumber"/>
        <w:keepNext w:val="0"/>
        <w:keepLines w:val="0"/>
      </w:pPr>
      <w:r w:rsidRPr="007A4637">
        <w:t>Summary of Impacts to the Built Environment:</w:t>
      </w:r>
      <w:r w:rsidR="00643DDD" w:rsidRPr="007A4637">
        <w:t xml:space="preserve"> Identify displacements</w:t>
      </w:r>
      <w:r w:rsidR="00DA3596" w:rsidRPr="007A4637">
        <w:t xml:space="preserve">, </w:t>
      </w:r>
      <w:r w:rsidR="00822E92" w:rsidRPr="007A4637">
        <w:t>demolitions</w:t>
      </w:r>
      <w:r w:rsidR="00DA3596" w:rsidRPr="007A4637">
        <w:t>,</w:t>
      </w:r>
      <w:r w:rsidR="004446B7" w:rsidRPr="007A4637">
        <w:t xml:space="preserve"> </w:t>
      </w:r>
      <w:r w:rsidR="00643DDD" w:rsidRPr="007A4637">
        <w:t>ROW acquisitions</w:t>
      </w:r>
      <w:r w:rsidR="175B285E" w:rsidRPr="007A4637">
        <w:t>, and easement requirements</w:t>
      </w:r>
      <w:r w:rsidR="00E84004" w:rsidRPr="007A4637">
        <w:t xml:space="preserve"> </w:t>
      </w:r>
      <w:r w:rsidR="4BA507EF" w:rsidRPr="007A4637">
        <w:t xml:space="preserve">anticipated to be </w:t>
      </w:r>
      <w:r w:rsidR="00E84004" w:rsidRPr="007A4637">
        <w:t>caused by the project</w:t>
      </w:r>
      <w:r w:rsidR="2456A37E" w:rsidRPr="007A4637">
        <w:t xml:space="preserve">. Note if these impacts </w:t>
      </w:r>
      <w:r w:rsidR="28D30775" w:rsidRPr="007A4637">
        <w:t xml:space="preserve">are to </w:t>
      </w:r>
      <w:r w:rsidR="79524241" w:rsidRPr="007A4637">
        <w:t xml:space="preserve">known </w:t>
      </w:r>
      <w:r w:rsidR="00C84107" w:rsidRPr="007A4637">
        <w:t>historic properties</w:t>
      </w:r>
      <w:r w:rsidR="00BC08E8" w:rsidRPr="007A4637">
        <w:t xml:space="preserve"> in the APE</w:t>
      </w:r>
      <w:r w:rsidR="000F5CBD" w:rsidRPr="007A4637">
        <w:t xml:space="preserve"> (</w:t>
      </w:r>
      <w:r w:rsidR="00BC08E8" w:rsidRPr="007A4637">
        <w:t>if any</w:t>
      </w:r>
      <w:r w:rsidR="000F5CBD" w:rsidRPr="007A4637">
        <w:t xml:space="preserve">) </w:t>
      </w:r>
      <w:r w:rsidR="53326225" w:rsidRPr="007A4637">
        <w:t xml:space="preserve">or to </w:t>
      </w:r>
      <w:r w:rsidR="00643DDD" w:rsidRPr="007A4637">
        <w:t xml:space="preserve">historic-age resources </w:t>
      </w:r>
      <w:r w:rsidR="002158DF" w:rsidRPr="007A4637">
        <w:t>in the APE</w:t>
      </w:r>
      <w:r w:rsidR="000E4BCB" w:rsidRPr="007A4637">
        <w:t xml:space="preserve"> (</w:t>
      </w:r>
      <w:r w:rsidR="00DF5645" w:rsidRPr="007A4637">
        <w:t>if any)</w:t>
      </w:r>
      <w:r w:rsidR="002158DF" w:rsidRPr="007A4637">
        <w:t>.</w:t>
      </w:r>
      <w:r w:rsidR="006D7800" w:rsidRPr="007A4637">
        <w:t xml:space="preserve"> Identification of historic-age resources in the APE </w:t>
      </w:r>
      <w:r w:rsidR="00AB76F7" w:rsidRPr="007A4637">
        <w:t>may be preliminary</w:t>
      </w:r>
      <w:r w:rsidR="69F5B756" w:rsidRPr="007A4637">
        <w:t xml:space="preserve"> at the </w:t>
      </w:r>
      <w:r w:rsidR="00443802" w:rsidRPr="007A4637">
        <w:t>HRRD</w:t>
      </w:r>
      <w:r w:rsidR="69F5B756" w:rsidRPr="007A4637">
        <w:t xml:space="preserve"> stage</w:t>
      </w:r>
      <w:r w:rsidR="0C149F40" w:rsidRPr="007A4637">
        <w:t>, as survey fieldwork has</w:t>
      </w:r>
      <w:r w:rsidR="4A7BA48F" w:rsidRPr="007A4637">
        <w:t xml:space="preserve"> not begun. </w:t>
      </w:r>
      <w:r w:rsidR="006D7800" w:rsidRPr="007A4637">
        <w:t>Survey</w:t>
      </w:r>
      <w:r w:rsidR="129BA7E3" w:rsidRPr="007A4637">
        <w:t>ors</w:t>
      </w:r>
      <w:r w:rsidR="006D7800" w:rsidRPr="007A4637">
        <w:t xml:space="preserve"> may identify additional historic-age </w:t>
      </w:r>
      <w:r w:rsidR="002F3BD8" w:rsidRPr="007A4637">
        <w:t xml:space="preserve">resources anticipated </w:t>
      </w:r>
      <w:r w:rsidR="6B92B5FB" w:rsidRPr="007A4637">
        <w:t>to be impacted</w:t>
      </w:r>
      <w:r w:rsidR="40159F25" w:rsidRPr="007A4637">
        <w:t xml:space="preserve"> during fieldwork</w:t>
      </w:r>
      <w:r w:rsidR="6B92B5FB" w:rsidRPr="007A4637">
        <w:t>.</w:t>
      </w:r>
    </w:p>
    <w:p w14:paraId="53811D8C" w14:textId="77777777" w:rsidR="00556528" w:rsidRDefault="00A139A0" w:rsidP="000719D6">
      <w:pPr>
        <w:pStyle w:val="Heading3"/>
        <w:rPr>
          <w:rFonts w:hint="eastAsia"/>
          <w:color w:val="auto"/>
          <w:sz w:val="24"/>
        </w:rPr>
      </w:pPr>
      <w:r>
        <w:t>Outreach Efforts and Potential Section 106 Consulting Parties</w:t>
      </w:r>
    </w:p>
    <w:p w14:paraId="1B575755" w14:textId="7987A2E5" w:rsidR="00151038" w:rsidRDefault="00D46B54" w:rsidP="00B85C79">
      <w:pPr>
        <w:keepNext w:val="0"/>
        <w:keepLines w:val="0"/>
      </w:pPr>
      <w:r w:rsidRPr="009214CC">
        <w:t xml:space="preserve">Consulting </w:t>
      </w:r>
      <w:r w:rsidR="006C5DF8">
        <w:t>p</w:t>
      </w:r>
      <w:r w:rsidRPr="009214CC">
        <w:t xml:space="preserve">arty identification and efforts to involve them in the Section 106 review process is a requirement of </w:t>
      </w:r>
      <w:r w:rsidRPr="00B57410">
        <w:rPr>
          <w:rFonts w:cs="Times New Roman"/>
        </w:rPr>
        <w:t>36 C</w:t>
      </w:r>
      <w:r w:rsidR="009E7729">
        <w:rPr>
          <w:rFonts w:cs="Times New Roman"/>
        </w:rPr>
        <w:t>ode of Federal Regulations (C</w:t>
      </w:r>
      <w:r w:rsidRPr="00B57410">
        <w:rPr>
          <w:rFonts w:cs="Times New Roman"/>
        </w:rPr>
        <w:t>FR</w:t>
      </w:r>
      <w:r w:rsidR="009E7729">
        <w:rPr>
          <w:rFonts w:cs="Times New Roman"/>
        </w:rPr>
        <w:t>)</w:t>
      </w:r>
      <w:r w:rsidRPr="00B57410">
        <w:rPr>
          <w:rFonts w:cs="Times New Roman"/>
        </w:rPr>
        <w:t xml:space="preserve"> 800.2(a)(4)</w:t>
      </w:r>
      <w:r w:rsidRPr="009214CC">
        <w:t>.</w:t>
      </w:r>
    </w:p>
    <w:p w14:paraId="00BE18B2" w14:textId="23CD0F74" w:rsidR="008C13FD" w:rsidRDefault="00CB6145" w:rsidP="00B85C79">
      <w:pPr>
        <w:keepNext w:val="0"/>
        <w:keepLines w:val="0"/>
      </w:pPr>
      <w:r>
        <w:t xml:space="preserve">The </w:t>
      </w:r>
      <w:r w:rsidR="008C13FD">
        <w:t xml:space="preserve">TxDOT Historical Studies </w:t>
      </w:r>
      <w:r>
        <w:t xml:space="preserve">Project Planner </w:t>
      </w:r>
      <w:r w:rsidR="008C13FD">
        <w:t>is responsible for completing Section 106 consultation</w:t>
      </w:r>
      <w:r w:rsidR="00AF6F42">
        <w:t xml:space="preserve">. </w:t>
      </w:r>
      <w:r w:rsidR="1022363E">
        <w:t>They</w:t>
      </w:r>
      <w:r w:rsidR="00AF6F42">
        <w:t xml:space="preserve"> </w:t>
      </w:r>
      <w:r w:rsidR="008C13FD">
        <w:t xml:space="preserve">will engage the </w:t>
      </w:r>
      <w:r w:rsidR="006C5DF8">
        <w:t>c</w:t>
      </w:r>
      <w:r w:rsidR="008C13FD">
        <w:t xml:space="preserve">onsulting </w:t>
      </w:r>
      <w:r w:rsidR="006C5DF8">
        <w:t>p</w:t>
      </w:r>
      <w:r w:rsidR="008C13FD">
        <w:t xml:space="preserve">arties, typically </w:t>
      </w:r>
      <w:r w:rsidR="1F65FDC0">
        <w:t xml:space="preserve">upon receipt or approval of </w:t>
      </w:r>
      <w:r w:rsidR="00157FA6">
        <w:t xml:space="preserve">the </w:t>
      </w:r>
      <w:r w:rsidR="00E87AF0">
        <w:t>Historic Resources Survey Report (</w:t>
      </w:r>
      <w:r w:rsidR="008C13FD">
        <w:t>HRSR</w:t>
      </w:r>
      <w:r w:rsidR="00E87AF0">
        <w:t>)</w:t>
      </w:r>
      <w:r w:rsidR="00E03761">
        <w:t>,</w:t>
      </w:r>
      <w:r>
        <w:t xml:space="preserve"> </w:t>
      </w:r>
      <w:r w:rsidR="008C13FD">
        <w:t>to share the survey report</w:t>
      </w:r>
      <w:r w:rsidR="00596799">
        <w:t xml:space="preserve">, </w:t>
      </w:r>
      <w:r w:rsidR="008C13FD">
        <w:t xml:space="preserve">disclose identified historic properties and anticipated project effects, invite feedback on the survey findings and the project generally, and to discuss potential mitigation strategies, as needed. For certain large or controversial projects, </w:t>
      </w:r>
      <w:r w:rsidR="00EC03CD">
        <w:t xml:space="preserve">the TxDOT Historical Studies Project Planner may </w:t>
      </w:r>
      <w:r w:rsidR="0039692C">
        <w:t xml:space="preserve">begin </w:t>
      </w:r>
      <w:r w:rsidR="008C13FD">
        <w:t xml:space="preserve">Section 106 consultation prior to </w:t>
      </w:r>
      <w:r w:rsidR="006C5DF8">
        <w:t xml:space="preserve">or during </w:t>
      </w:r>
      <w:r w:rsidR="008C13FD">
        <w:t>the survey effort and may</w:t>
      </w:r>
      <w:r w:rsidR="0039692C">
        <w:t xml:space="preserve"> coordinate consultation </w:t>
      </w:r>
      <w:r w:rsidR="006F7C54">
        <w:t xml:space="preserve">efforts </w:t>
      </w:r>
      <w:r w:rsidR="001C7B77">
        <w:t>using</w:t>
      </w:r>
      <w:r w:rsidR="0039692C">
        <w:t xml:space="preserve"> </w:t>
      </w:r>
      <w:r w:rsidR="008C13FD">
        <w:t>consultant</w:t>
      </w:r>
      <w:r w:rsidR="002D60A1">
        <w:t xml:space="preserve"> assistance</w:t>
      </w:r>
      <w:r w:rsidR="008C13FD">
        <w:t>.</w:t>
      </w:r>
    </w:p>
    <w:p w14:paraId="17C61CB7" w14:textId="22038BE1" w:rsidR="0036583B" w:rsidRDefault="0036583B" w:rsidP="00B85C79">
      <w:pPr>
        <w:keepNext w:val="0"/>
        <w:keepLines w:val="0"/>
      </w:pPr>
      <w:r>
        <w:t>TxDOT Historical Studies consultants</w:t>
      </w:r>
      <w:r w:rsidR="00E03761">
        <w:t xml:space="preserve"> </w:t>
      </w:r>
      <w:r w:rsidR="00636117">
        <w:t>may</w:t>
      </w:r>
      <w:r w:rsidR="00E03761">
        <w:t xml:space="preserve"> </w:t>
      </w:r>
      <w:r>
        <w:t>contact</w:t>
      </w:r>
      <w:r w:rsidR="00FB4771">
        <w:t xml:space="preserve"> stakeholders and</w:t>
      </w:r>
      <w:r>
        <w:t xml:space="preserve"> </w:t>
      </w:r>
      <w:r w:rsidR="006C5DF8">
        <w:t xml:space="preserve">potential </w:t>
      </w:r>
      <w:r>
        <w:t>consulting parties on behalf of the survey effort to inform them of the project, inquire about significant resources in the project area, or to ask for research leads and resources.</w:t>
      </w:r>
    </w:p>
    <w:p w14:paraId="264846DD" w14:textId="074BFEB6" w:rsidR="002E4117" w:rsidRPr="00D87B4D" w:rsidRDefault="002E4117" w:rsidP="00EB2AEC">
      <w:r w:rsidRPr="00E41B59">
        <w:lastRenderedPageBreak/>
        <w:t xml:space="preserve">The </w:t>
      </w:r>
      <w:r w:rsidR="00443802">
        <w:t>HRRD</w:t>
      </w:r>
      <w:r w:rsidRPr="00E41B59">
        <w:t xml:space="preserve"> must include the following components. Enter the information as prompted by the template.</w:t>
      </w:r>
    </w:p>
    <w:p w14:paraId="3DD35BF9" w14:textId="0223799F" w:rsidR="008C2219" w:rsidRPr="007A4637" w:rsidRDefault="008C2219" w:rsidP="007A4637">
      <w:pPr>
        <w:pStyle w:val="ListNumber"/>
        <w:numPr>
          <w:ilvl w:val="0"/>
          <w:numId w:val="6"/>
        </w:numPr>
      </w:pPr>
      <w:r w:rsidRPr="007A4637">
        <w:t>Public Involvement Outreach Efforts</w:t>
      </w:r>
      <w:r w:rsidR="00B85598" w:rsidRPr="007A4637">
        <w:t>: Describe any public outreach efforts on behalf of the project (likely overseen at the district level). This can include public meetings and</w:t>
      </w:r>
      <w:r w:rsidR="00930627" w:rsidRPr="007A4637">
        <w:t xml:space="preserve"> </w:t>
      </w:r>
      <w:r w:rsidR="00B85598" w:rsidRPr="007A4637">
        <w:t>meetings with impacted property owners. Enter summary of public meetings held to date. Note if any public meeting comments or general project comments received to date relate to historic resources.</w:t>
      </w:r>
    </w:p>
    <w:p w14:paraId="707C2CD1" w14:textId="481D97BE" w:rsidR="008C2219" w:rsidRPr="007A4637" w:rsidRDefault="008C2219" w:rsidP="007A4637">
      <w:pPr>
        <w:pStyle w:val="ListNumber"/>
      </w:pPr>
      <w:r w:rsidRPr="007A4637">
        <w:t xml:space="preserve">Identification of </w:t>
      </w:r>
      <w:r w:rsidR="00732D92" w:rsidRPr="007A4637">
        <w:t>Potential Section 106 Consulting Parties</w:t>
      </w:r>
      <w:r w:rsidR="00B82849" w:rsidRPr="007A4637">
        <w:t xml:space="preserve">: </w:t>
      </w:r>
      <w:r w:rsidR="00E026E0" w:rsidRPr="007A4637">
        <w:t>List potential consulting parties that may be</w:t>
      </w:r>
      <w:r w:rsidR="00BF7CEF" w:rsidRPr="007A4637">
        <w:t xml:space="preserve"> invited to participate in t</w:t>
      </w:r>
      <w:r w:rsidR="00E026E0" w:rsidRPr="007A4637">
        <w:t xml:space="preserve">he Section 106 review process such as the Texas Historical Commission (THC), Certified Local Governments (CLG), County Historical Commissions (CHC), Texas Freedom Colonies, historical societies, </w:t>
      </w:r>
      <w:r w:rsidR="00EF3C9A" w:rsidRPr="007A4637">
        <w:t>etcetera</w:t>
      </w:r>
      <w:r w:rsidR="00E026E0" w:rsidRPr="007A4637">
        <w:t>. The list should include names and contact information such as address, phone number, and email address.</w:t>
      </w:r>
    </w:p>
    <w:p w14:paraId="6CB569D6" w14:textId="77777777" w:rsidR="00036937" w:rsidRDefault="00036937" w:rsidP="000719D6">
      <w:pPr>
        <w:pStyle w:val="Heading3"/>
        <w:rPr>
          <w:rFonts w:hint="eastAsia"/>
          <w:color w:val="auto"/>
          <w:sz w:val="24"/>
        </w:rPr>
      </w:pPr>
      <w:r w:rsidRPr="00036937">
        <w:t>Anticipated Survey Methods</w:t>
      </w:r>
    </w:p>
    <w:p w14:paraId="06AA31C7" w14:textId="3EC9BC26" w:rsidR="00B438F8" w:rsidRPr="00E41B59" w:rsidRDefault="00BF0445" w:rsidP="00B438F8">
      <w:r w:rsidRPr="00E41B59">
        <w:t xml:space="preserve">The </w:t>
      </w:r>
      <w:r w:rsidR="00443802">
        <w:t>HRRD</w:t>
      </w:r>
      <w:r w:rsidRPr="00E41B59">
        <w:t xml:space="preserve"> must include the following components. Enter the information as prompted by the template</w:t>
      </w:r>
      <w:r w:rsidR="006D76AD" w:rsidRPr="00E41B59">
        <w:t>.</w:t>
      </w:r>
    </w:p>
    <w:p w14:paraId="4A445CA9" w14:textId="22842800" w:rsidR="002E7170" w:rsidRPr="00F53248" w:rsidRDefault="00B44813" w:rsidP="007A4637">
      <w:pPr>
        <w:pStyle w:val="ListNumber"/>
        <w:numPr>
          <w:ilvl w:val="0"/>
          <w:numId w:val="35"/>
        </w:numPr>
      </w:pPr>
      <w:r w:rsidRPr="007A4637">
        <w:t>Methodology Description</w:t>
      </w:r>
      <w:r w:rsidR="006D76AD" w:rsidRPr="007A4637">
        <w:t xml:space="preserve">: </w:t>
      </w:r>
      <w:r w:rsidRPr="007A4637">
        <w:t>In the Comments on Methods subsection, p</w:t>
      </w:r>
      <w:r w:rsidR="006D76AD" w:rsidRPr="007A4637">
        <w:t xml:space="preserve">rovide a brief justification </w:t>
      </w:r>
      <w:r w:rsidR="00CB4FDC" w:rsidRPr="007A4637">
        <w:t xml:space="preserve">of the </w:t>
      </w:r>
      <w:r w:rsidRPr="007A4637">
        <w:t xml:space="preserve">proposed survey type and approach </w:t>
      </w:r>
      <w:r w:rsidR="00CB4FDC" w:rsidRPr="007A4637">
        <w:t xml:space="preserve">that explains why it </w:t>
      </w:r>
      <w:r w:rsidRPr="007A4637">
        <w:t>is appropriate for the p</w:t>
      </w:r>
      <w:r w:rsidR="006D76AD" w:rsidRPr="007A4637">
        <w:t>roject</w:t>
      </w:r>
      <w:r w:rsidR="00895885" w:rsidRPr="007A4637">
        <w:t xml:space="preserve">. </w:t>
      </w:r>
      <w:r w:rsidR="00483E09" w:rsidRPr="007A4637">
        <w:t xml:space="preserve">This may include discussion of available documentation from past surveys and other </w:t>
      </w:r>
      <w:r w:rsidR="00714E61" w:rsidRPr="007A4637">
        <w:t xml:space="preserve">resource documentation efforts, </w:t>
      </w:r>
      <w:r w:rsidR="00483E09" w:rsidRPr="007A4637">
        <w:t>likelihood of needing field verification for any proposed desktop-based surveys, and any other relevant information to justify the recommended surv</w:t>
      </w:r>
      <w:r w:rsidR="00483E09" w:rsidRPr="00F53248">
        <w:t>ey type.</w:t>
      </w:r>
    </w:p>
    <w:p w14:paraId="02ED4847" w14:textId="06B7E948" w:rsidR="00B85C79" w:rsidRPr="00B85C79" w:rsidRDefault="00A96F6C" w:rsidP="009E7729">
      <w:pPr>
        <w:pStyle w:val="ListNumber"/>
        <w:keepNext w:val="0"/>
        <w:keepLines w:val="0"/>
        <w:spacing w:after="0"/>
      </w:pPr>
      <w:r w:rsidRPr="00F53248">
        <w:t>Anticipated Surveyors: Enter the name of individual</w:t>
      </w:r>
      <w:r w:rsidR="002C1B9A" w:rsidRPr="00F53248">
        <w:t>(</w:t>
      </w:r>
      <w:r w:rsidR="00692EE4" w:rsidRPr="00F53248">
        <w:t>s</w:t>
      </w:r>
      <w:r w:rsidR="002C1B9A" w:rsidRPr="00F53248">
        <w:t>)</w:t>
      </w:r>
      <w:r w:rsidRPr="00F53248">
        <w:t xml:space="preserve"> that would </w:t>
      </w:r>
      <w:r w:rsidR="00692EE4" w:rsidRPr="00F53248">
        <w:t xml:space="preserve">conduct </w:t>
      </w:r>
      <w:r w:rsidR="002D4F9E" w:rsidRPr="00F53248">
        <w:t xml:space="preserve">the survey </w:t>
      </w:r>
      <w:r w:rsidR="006B498E" w:rsidRPr="00C15068">
        <w:t>and their roles</w:t>
      </w:r>
      <w:r w:rsidRPr="00F53248">
        <w:t>.</w:t>
      </w:r>
      <w:r w:rsidR="00B85C79">
        <w:br w:type="page"/>
      </w:r>
    </w:p>
    <w:p w14:paraId="51E51C36" w14:textId="77777777" w:rsidR="002C1B9A" w:rsidRDefault="002C1B9A" w:rsidP="000719D6">
      <w:pPr>
        <w:pStyle w:val="Heading3"/>
        <w:rPr>
          <w:rFonts w:hint="eastAsia"/>
          <w:color w:val="auto"/>
          <w:sz w:val="24"/>
        </w:rPr>
      </w:pPr>
      <w:r w:rsidRPr="4586D92B">
        <w:lastRenderedPageBreak/>
        <w:t>Literature Review</w:t>
      </w:r>
    </w:p>
    <w:p w14:paraId="5D78313C" w14:textId="67D666B1" w:rsidR="00C72FC9" w:rsidRDefault="00C72FC9" w:rsidP="00B85C79">
      <w:r>
        <w:t xml:space="preserve">The literature review must be appropriate to the type of survey, the </w:t>
      </w:r>
      <w:r w:rsidR="0073418A">
        <w:t xml:space="preserve">project area, </w:t>
      </w:r>
      <w:r>
        <w:t xml:space="preserve">and </w:t>
      </w:r>
      <w:r w:rsidR="0073418A">
        <w:t xml:space="preserve">the </w:t>
      </w:r>
      <w:r>
        <w:t xml:space="preserve">historic-age </w:t>
      </w:r>
      <w:r w:rsidRPr="003B5328">
        <w:t xml:space="preserve">resources present. </w:t>
      </w:r>
      <w:r w:rsidR="00174EBB" w:rsidRPr="003B5328">
        <w:t xml:space="preserve">Desktop </w:t>
      </w:r>
      <w:r w:rsidR="00F46368">
        <w:t>and</w:t>
      </w:r>
      <w:r w:rsidR="00174EBB" w:rsidRPr="003B5328">
        <w:t xml:space="preserve"> </w:t>
      </w:r>
      <w:r w:rsidR="009B0EAB" w:rsidRPr="003B5328">
        <w:t>W</w:t>
      </w:r>
      <w:r w:rsidR="00174EBB" w:rsidRPr="003B5328">
        <w:t xml:space="preserve">indshield </w:t>
      </w:r>
      <w:r w:rsidR="009B0EAB" w:rsidRPr="003B5328">
        <w:t>S</w:t>
      </w:r>
      <w:r w:rsidR="00174EBB" w:rsidRPr="003B5328">
        <w:t>urveys require general literature review</w:t>
      </w:r>
      <w:r w:rsidR="008E066E" w:rsidRPr="003B5328">
        <w:t>,</w:t>
      </w:r>
      <w:r w:rsidR="00174EBB" w:rsidRPr="003B5328">
        <w:t xml:space="preserve"> while</w:t>
      </w:r>
      <w:r w:rsidR="00174EBB">
        <w:t xml:space="preserve"> </w:t>
      </w:r>
      <w:r w:rsidR="009B0EAB">
        <w:t>R</w:t>
      </w:r>
      <w:r w:rsidR="00174EBB">
        <w:t xml:space="preserve">econnaissance and </w:t>
      </w:r>
      <w:r w:rsidR="009B0EAB">
        <w:t>I</w:t>
      </w:r>
      <w:r w:rsidR="00174EBB">
        <w:t xml:space="preserve">ntensive </w:t>
      </w:r>
      <w:r w:rsidR="009B0EAB">
        <w:t>S</w:t>
      </w:r>
      <w:r w:rsidR="00174EBB">
        <w:t>urveys require robust literature review</w:t>
      </w:r>
      <w:r w:rsidR="00E86679">
        <w:t xml:space="preserve">. </w:t>
      </w:r>
      <w:r w:rsidR="007C73C4">
        <w:t xml:space="preserve">Discuss the appropriate level of literature review </w:t>
      </w:r>
      <w:r w:rsidR="004B0A82">
        <w:t xml:space="preserve">for a Hybrid Survey with the TxDOT </w:t>
      </w:r>
      <w:r w:rsidR="005F7FA5">
        <w:t>Historical Studies Project Planner.</w:t>
      </w:r>
    </w:p>
    <w:p w14:paraId="6705C108" w14:textId="32DF992A" w:rsidR="00273A93" w:rsidRPr="00E41B59" w:rsidRDefault="00273A93" w:rsidP="00C72FC9">
      <w:r w:rsidRPr="00E41B59">
        <w:rPr>
          <w:rFonts w:ascii="Verdana" w:hAnsi="Verdana"/>
        </w:rPr>
        <w:t xml:space="preserve">The </w:t>
      </w:r>
      <w:r w:rsidR="00443802">
        <w:rPr>
          <w:rFonts w:ascii="Verdana" w:hAnsi="Verdana"/>
        </w:rPr>
        <w:t>HRRD</w:t>
      </w:r>
      <w:r w:rsidRPr="00E41B59">
        <w:rPr>
          <w:rFonts w:ascii="Verdana" w:hAnsi="Verdana"/>
        </w:rPr>
        <w:t xml:space="preserve"> must include the following components. Enter the information as prompted by the template.</w:t>
      </w:r>
    </w:p>
    <w:p w14:paraId="62CB41DF" w14:textId="73F8EEE8" w:rsidR="00441AC2" w:rsidRPr="007A4637" w:rsidRDefault="00441AC2" w:rsidP="007A4637">
      <w:pPr>
        <w:pStyle w:val="ListNumber"/>
        <w:numPr>
          <w:ilvl w:val="0"/>
          <w:numId w:val="8"/>
        </w:numPr>
      </w:pPr>
      <w:r w:rsidRPr="007A4637">
        <w:t xml:space="preserve">Research </w:t>
      </w:r>
      <w:r w:rsidR="00C159DD" w:rsidRPr="007A4637">
        <w:t xml:space="preserve">to </w:t>
      </w:r>
      <w:r w:rsidRPr="007A4637">
        <w:t xml:space="preserve">Date: Provide a general description of the sources (including </w:t>
      </w:r>
      <w:r w:rsidR="00D3271F" w:rsidRPr="007A4637">
        <w:t xml:space="preserve">those </w:t>
      </w:r>
      <w:r w:rsidRPr="007A4637">
        <w:t>from individuals or groups</w:t>
      </w:r>
      <w:r w:rsidR="00DC37C4" w:rsidRPr="007A4637">
        <w:t xml:space="preserve"> like County Historical Commissions</w:t>
      </w:r>
      <w:r w:rsidRPr="007A4637">
        <w:t xml:space="preserve">) that were consulted to prepare the </w:t>
      </w:r>
      <w:r w:rsidR="00443802" w:rsidRPr="007A4637">
        <w:t>HRRD</w:t>
      </w:r>
      <w:r w:rsidR="005E50D6" w:rsidRPr="007A4637">
        <w:t>.</w:t>
      </w:r>
    </w:p>
    <w:p w14:paraId="2AAAEC6B" w14:textId="77777777" w:rsidR="00F613E7" w:rsidRPr="007A4637" w:rsidRDefault="00441AC2" w:rsidP="007A4637">
      <w:pPr>
        <w:pStyle w:val="ListNumber"/>
      </w:pPr>
      <w:r w:rsidRPr="007A4637">
        <w:t>Literature Review: Identify wh</w:t>
      </w:r>
      <w:r w:rsidR="00D3271F" w:rsidRPr="007A4637">
        <w:t xml:space="preserve">ich </w:t>
      </w:r>
      <w:r w:rsidRPr="007A4637">
        <w:t xml:space="preserve">additional research resources (including </w:t>
      </w:r>
      <w:r w:rsidR="00D3271F" w:rsidRPr="007A4637">
        <w:t xml:space="preserve">those </w:t>
      </w:r>
      <w:r w:rsidRPr="007A4637">
        <w:t>from individuals or groups</w:t>
      </w:r>
      <w:r w:rsidR="009D6CE8" w:rsidRPr="007A4637">
        <w:t xml:space="preserve"> like County Historical Commissions</w:t>
      </w:r>
      <w:r w:rsidRPr="007A4637">
        <w:t>) will be used to inform decisions about the s</w:t>
      </w:r>
      <w:r w:rsidR="00C34446" w:rsidRPr="007A4637">
        <w:t xml:space="preserve">urvey </w:t>
      </w:r>
      <w:r w:rsidRPr="007A4637">
        <w:t xml:space="preserve">area and historic-age </w:t>
      </w:r>
      <w:r w:rsidR="00FD3DC0" w:rsidRPr="007A4637">
        <w:t>resources</w:t>
      </w:r>
      <w:r w:rsidRPr="007A4637">
        <w:t xml:space="preserve">. </w:t>
      </w:r>
      <w:r w:rsidR="005E50C7" w:rsidRPr="007A4637">
        <w:t xml:space="preserve">These </w:t>
      </w:r>
      <w:r w:rsidRPr="007A4637">
        <w:t xml:space="preserve">resources should </w:t>
      </w:r>
      <w:r w:rsidR="00A009C3" w:rsidRPr="007A4637">
        <w:t>help you determine</w:t>
      </w:r>
      <w:r w:rsidR="00FD3DC0" w:rsidRPr="007A4637">
        <w:t xml:space="preserve"> the </w:t>
      </w:r>
      <w:r w:rsidR="004C03BA" w:rsidRPr="007A4637">
        <w:t xml:space="preserve">Area(s) and Period(s) of Significance </w:t>
      </w:r>
      <w:r w:rsidRPr="007A4637">
        <w:t>associated wit</w:t>
      </w:r>
      <w:r w:rsidR="00916D47" w:rsidRPr="007A4637">
        <w:t>h historic-age r</w:t>
      </w:r>
      <w:r w:rsidR="00FD3DC0" w:rsidRPr="007A4637">
        <w:t xml:space="preserve">esources in the </w:t>
      </w:r>
      <w:r w:rsidR="00364376" w:rsidRPr="007A4637">
        <w:t xml:space="preserve">survey </w:t>
      </w:r>
      <w:r w:rsidRPr="007A4637">
        <w:t>area</w:t>
      </w:r>
      <w:r w:rsidR="00FD3DC0" w:rsidRPr="007A4637">
        <w:t>.</w:t>
      </w:r>
    </w:p>
    <w:p w14:paraId="7A3C87A1" w14:textId="77777777" w:rsidR="00006AEE" w:rsidRPr="007A4637" w:rsidRDefault="00C159DD" w:rsidP="007A4637">
      <w:pPr>
        <w:pStyle w:val="ListNumber"/>
      </w:pPr>
      <w:r w:rsidRPr="007A4637">
        <w:t>Preliminary Historical Context</w:t>
      </w:r>
      <w:r w:rsidR="00D3271F" w:rsidRPr="007A4637">
        <w:t xml:space="preserve">: </w:t>
      </w:r>
      <w:r w:rsidR="007760AE" w:rsidRPr="007A4637">
        <w:t>Based on initial research, write a p</w:t>
      </w:r>
      <w:r w:rsidR="00482FD1" w:rsidRPr="007A4637">
        <w:t>reliminary historic</w:t>
      </w:r>
      <w:r w:rsidR="006A4E8B" w:rsidRPr="007A4637">
        <w:t>al</w:t>
      </w:r>
      <w:r w:rsidR="00482FD1" w:rsidRPr="007A4637">
        <w:t xml:space="preserve"> context</w:t>
      </w:r>
      <w:r w:rsidR="007760AE" w:rsidRPr="007A4637">
        <w:t xml:space="preserve"> of the survey area. </w:t>
      </w:r>
      <w:r w:rsidR="00482FD1" w:rsidRPr="007A4637">
        <w:t xml:space="preserve">The </w:t>
      </w:r>
      <w:r w:rsidR="007B087F" w:rsidRPr="007A4637">
        <w:t>context</w:t>
      </w:r>
      <w:r w:rsidR="00482FD1" w:rsidRPr="007A4637">
        <w:t xml:space="preserve"> should reflect the </w:t>
      </w:r>
      <w:r w:rsidR="00BD6408" w:rsidRPr="007A4637">
        <w:t xml:space="preserve">type of historic-age </w:t>
      </w:r>
      <w:r w:rsidR="00482FD1" w:rsidRPr="007A4637">
        <w:t>resources present in</w:t>
      </w:r>
      <w:r w:rsidR="00BD6408" w:rsidRPr="007A4637">
        <w:t xml:space="preserve"> the survey area</w:t>
      </w:r>
      <w:r w:rsidR="00C5578E" w:rsidRPr="007A4637">
        <w:t xml:space="preserve"> and their </w:t>
      </w:r>
      <w:r w:rsidR="003C2E28" w:rsidRPr="007A4637">
        <w:t>periods of construction and use</w:t>
      </w:r>
      <w:r w:rsidR="00BD6408" w:rsidRPr="007A4637">
        <w:t>. T</w:t>
      </w:r>
      <w:r w:rsidR="00482FD1" w:rsidRPr="007A4637">
        <w:t xml:space="preserve">he context may not necessarily cover the </w:t>
      </w:r>
      <w:r w:rsidR="00414622" w:rsidRPr="007A4637">
        <w:t xml:space="preserve">survey area’s </w:t>
      </w:r>
      <w:r w:rsidR="00482FD1" w:rsidRPr="007A4637">
        <w:t xml:space="preserve">entire </w:t>
      </w:r>
      <w:r w:rsidR="00043713" w:rsidRPr="007A4637">
        <w:t xml:space="preserve">development history </w:t>
      </w:r>
      <w:r w:rsidR="00482FD1" w:rsidRPr="007A4637">
        <w:t xml:space="preserve">if extant resources do not warrant it. For example, if </w:t>
      </w:r>
      <w:r w:rsidR="00E46A25" w:rsidRPr="007A4637">
        <w:t xml:space="preserve">initial research </w:t>
      </w:r>
      <w:r w:rsidR="00482FD1" w:rsidRPr="007A4637">
        <w:t xml:space="preserve">efforts identified only </w:t>
      </w:r>
      <w:r w:rsidR="00E46A25" w:rsidRPr="007A4637">
        <w:t xml:space="preserve">resources built in the </w:t>
      </w:r>
      <w:r w:rsidR="00482FD1" w:rsidRPr="007A4637">
        <w:t>post-W</w:t>
      </w:r>
      <w:r w:rsidR="00C12016" w:rsidRPr="007A4637">
        <w:t>orld War I</w:t>
      </w:r>
      <w:r w:rsidR="00482FD1" w:rsidRPr="007A4637">
        <w:t xml:space="preserve">I </w:t>
      </w:r>
      <w:r w:rsidR="00414622" w:rsidRPr="007A4637">
        <w:t xml:space="preserve">era, </w:t>
      </w:r>
      <w:r w:rsidR="00482FD1" w:rsidRPr="007A4637">
        <w:t>the context should address only that period, not early settlement history</w:t>
      </w:r>
      <w:r w:rsidR="00967DFA" w:rsidRPr="007A4637">
        <w:t>.</w:t>
      </w:r>
    </w:p>
    <w:p w14:paraId="7F2C259E" w14:textId="3390412C" w:rsidR="005A1DC0" w:rsidRPr="007A4637" w:rsidRDefault="00B44ECA" w:rsidP="00B85C79">
      <w:pPr>
        <w:pStyle w:val="ListNumber"/>
        <w:keepLines w:val="0"/>
        <w:numPr>
          <w:ilvl w:val="0"/>
          <w:numId w:val="0"/>
        </w:numPr>
        <w:ind w:left="936"/>
      </w:pPr>
      <w:r w:rsidRPr="007A4637">
        <w:t xml:space="preserve">Instead of relying on the Handbook of Texas Online for contexts (particularly </w:t>
      </w:r>
      <w:r w:rsidR="005D16C5" w:rsidRPr="007A4637">
        <w:t xml:space="preserve">those </w:t>
      </w:r>
      <w:r w:rsidRPr="007A4637">
        <w:t xml:space="preserve">after the 1940s), look to other sources </w:t>
      </w:r>
      <w:r w:rsidR="005D16C5" w:rsidRPr="007A4637">
        <w:t xml:space="preserve">like </w:t>
      </w:r>
      <w:r w:rsidRPr="007A4637">
        <w:t>NPS bulletins, historic maps, local informed citizens</w:t>
      </w:r>
      <w:r w:rsidR="005D16C5" w:rsidRPr="007A4637">
        <w:t xml:space="preserve"> (</w:t>
      </w:r>
      <w:r w:rsidRPr="007A4637">
        <w:t>CHC and CLG staff</w:t>
      </w:r>
      <w:r w:rsidR="005D16C5" w:rsidRPr="007A4637">
        <w:t>)</w:t>
      </w:r>
      <w:r w:rsidRPr="007A4637">
        <w:t xml:space="preserve">, and historic </w:t>
      </w:r>
      <w:r w:rsidR="009C6210" w:rsidRPr="007A4637">
        <w:t xml:space="preserve">resources </w:t>
      </w:r>
      <w:r w:rsidRPr="007A4637">
        <w:t xml:space="preserve">reports produced by other states. Use appropriate TxDOT property type guidance </w:t>
      </w:r>
      <w:r w:rsidRPr="007A4637">
        <w:lastRenderedPageBreak/>
        <w:t xml:space="preserve">available online in the </w:t>
      </w:r>
      <w:hyperlink r:id="rId15" w:anchor="guidance" w:history="1">
        <w:r w:rsidR="00B6156B" w:rsidRPr="007A4637">
          <w:rPr>
            <w:rStyle w:val="Hyperlink"/>
            <w:color w:val="000000"/>
            <w:u w:val="none"/>
          </w:rPr>
          <w:t>Historic Resources Toolkit</w:t>
        </w:r>
      </w:hyperlink>
      <w:r w:rsidRPr="007A4637">
        <w:t>, such as the Agricultural Theme Study for Central Texas.</w:t>
      </w:r>
    </w:p>
    <w:p w14:paraId="17148307" w14:textId="40210383" w:rsidR="00E9218A" w:rsidRPr="007A4637" w:rsidRDefault="00B44ECA" w:rsidP="007A4637">
      <w:pPr>
        <w:pStyle w:val="ListNumber"/>
        <w:numPr>
          <w:ilvl w:val="0"/>
          <w:numId w:val="0"/>
        </w:numPr>
        <w:ind w:left="936"/>
      </w:pPr>
      <w:r w:rsidRPr="007A4637">
        <w:t xml:space="preserve">Let the number of </w:t>
      </w:r>
      <w:r w:rsidR="00775B4C" w:rsidRPr="007A4637">
        <w:t xml:space="preserve">historic-age </w:t>
      </w:r>
      <w:r w:rsidRPr="007A4637">
        <w:t xml:space="preserve">resources, their </w:t>
      </w:r>
      <w:r w:rsidR="00775B4C" w:rsidRPr="007A4637">
        <w:t>potential for</w:t>
      </w:r>
      <w:r w:rsidRPr="007A4637">
        <w:t xml:space="preserve"> significance, and the degree of risk for adverse effects </w:t>
      </w:r>
      <w:r w:rsidR="00FA77C3" w:rsidRPr="007A4637">
        <w:t>(</w:t>
      </w:r>
      <w:r w:rsidR="0070246A" w:rsidRPr="007A4637">
        <w:t>for example</w:t>
      </w:r>
      <w:r w:rsidR="00FA77C3" w:rsidRPr="007A4637">
        <w:t>, the number of displacements</w:t>
      </w:r>
      <w:r w:rsidR="00427937" w:rsidRPr="007A4637">
        <w:t xml:space="preserve"> and </w:t>
      </w:r>
      <w:r w:rsidR="008E670C" w:rsidRPr="007A4637">
        <w:t>demolitions</w:t>
      </w:r>
      <w:r w:rsidR="00FA77C3" w:rsidRPr="007A4637">
        <w:t xml:space="preserve">) </w:t>
      </w:r>
      <w:r w:rsidRPr="007A4637">
        <w:t xml:space="preserve">dictate the level and complexity of the </w:t>
      </w:r>
      <w:r w:rsidR="00A73E17" w:rsidRPr="007A4637">
        <w:t xml:space="preserve">historical </w:t>
      </w:r>
      <w:r w:rsidRPr="007A4637">
        <w:t>context statement. A discussion of evaluating properties within a historic</w:t>
      </w:r>
      <w:r w:rsidR="007D18C5" w:rsidRPr="007A4637">
        <w:t>al</w:t>
      </w:r>
      <w:r w:rsidRPr="007A4637">
        <w:t xml:space="preserve"> context can be found in NPS Bulletin 15</w:t>
      </w:r>
      <w:r w:rsidR="00602230" w:rsidRPr="007A4637">
        <w:t xml:space="preserve"> (see </w:t>
      </w:r>
      <w:r w:rsidRPr="007A4637">
        <w:t>page 7</w:t>
      </w:r>
      <w:r w:rsidR="00602230" w:rsidRPr="007A4637">
        <w:t>)</w:t>
      </w:r>
      <w:r w:rsidRPr="007A4637">
        <w:t>.</w:t>
      </w:r>
    </w:p>
    <w:p w14:paraId="7591C684" w14:textId="44078270" w:rsidR="00B44ECA" w:rsidRPr="007A4637" w:rsidRDefault="001C2B90" w:rsidP="007A4637">
      <w:pPr>
        <w:pStyle w:val="ListNumber"/>
        <w:numPr>
          <w:ilvl w:val="0"/>
          <w:numId w:val="0"/>
        </w:numPr>
        <w:ind w:left="936"/>
      </w:pPr>
      <w:r w:rsidRPr="007A4637">
        <w:t xml:space="preserve">The </w:t>
      </w:r>
      <w:r w:rsidR="00BA65A5" w:rsidRPr="007A4637">
        <w:t>preliminary context</w:t>
      </w:r>
      <w:r w:rsidR="00B44ECA" w:rsidRPr="007A4637">
        <w:t xml:space="preserve"> </w:t>
      </w:r>
      <w:r w:rsidR="00602230" w:rsidRPr="007A4637">
        <w:t>must</w:t>
      </w:r>
      <w:r w:rsidR="00B44ECA" w:rsidRPr="007A4637">
        <w:t xml:space="preserve"> </w:t>
      </w:r>
      <w:r w:rsidRPr="007A4637">
        <w:t>include</w:t>
      </w:r>
      <w:r w:rsidR="00B44ECA" w:rsidRPr="007A4637">
        <w:t>:</w:t>
      </w:r>
    </w:p>
    <w:p w14:paraId="7479B148" w14:textId="311D9009" w:rsidR="00C159DD" w:rsidRPr="007A4637" w:rsidRDefault="00FB5D8B" w:rsidP="007A4637">
      <w:pPr>
        <w:pStyle w:val="ListBullet"/>
      </w:pPr>
      <w:r w:rsidRPr="007A4637">
        <w:t>Anticipated Area</w:t>
      </w:r>
      <w:r w:rsidR="001650CE" w:rsidRPr="007A4637">
        <w:t>(</w:t>
      </w:r>
      <w:r w:rsidRPr="007A4637">
        <w:t>s</w:t>
      </w:r>
      <w:r w:rsidR="001650CE" w:rsidRPr="007A4637">
        <w:t>)</w:t>
      </w:r>
      <w:r w:rsidRPr="007A4637">
        <w:t xml:space="preserve"> of Significance: Based on preliminary research of the </w:t>
      </w:r>
      <w:r w:rsidR="008045C0" w:rsidRPr="007A4637">
        <w:t xml:space="preserve">survey </w:t>
      </w:r>
      <w:r w:rsidRPr="007A4637">
        <w:t xml:space="preserve">area, indicate likely </w:t>
      </w:r>
      <w:r w:rsidR="008045C0" w:rsidRPr="007A4637">
        <w:t>A</w:t>
      </w:r>
      <w:r w:rsidRPr="007A4637">
        <w:t>rea</w:t>
      </w:r>
      <w:r w:rsidR="008045C0" w:rsidRPr="007A4637">
        <w:t>(s)</w:t>
      </w:r>
      <w:r w:rsidRPr="007A4637">
        <w:t xml:space="preserve"> of </w:t>
      </w:r>
      <w:r w:rsidR="008045C0" w:rsidRPr="007A4637">
        <w:t>S</w:t>
      </w:r>
      <w:r w:rsidRPr="007A4637">
        <w:t>ignificance for resources within the APE.</w:t>
      </w:r>
    </w:p>
    <w:p w14:paraId="7B9316C1" w14:textId="3A838A13" w:rsidR="00602230" w:rsidRPr="007A4637" w:rsidRDefault="00602230" w:rsidP="007A4637">
      <w:pPr>
        <w:pStyle w:val="ListBullet"/>
      </w:pPr>
      <w:r w:rsidRPr="007A4637">
        <w:t>Anticipated Period</w:t>
      </w:r>
      <w:r w:rsidR="00F33C37" w:rsidRPr="007A4637">
        <w:t>(</w:t>
      </w:r>
      <w:r w:rsidRPr="007A4637">
        <w:t>s</w:t>
      </w:r>
      <w:r w:rsidR="00F33C37" w:rsidRPr="007A4637">
        <w:t xml:space="preserve">) </w:t>
      </w:r>
      <w:r w:rsidRPr="007A4637">
        <w:t xml:space="preserve">of Significance: Based on preliminary research of the </w:t>
      </w:r>
      <w:r w:rsidR="008045C0" w:rsidRPr="007A4637">
        <w:t>survey</w:t>
      </w:r>
      <w:r w:rsidRPr="007A4637">
        <w:t xml:space="preserve"> area, indicate likely </w:t>
      </w:r>
      <w:r w:rsidR="00C66C81" w:rsidRPr="007A4637">
        <w:t>P</w:t>
      </w:r>
      <w:r w:rsidRPr="007A4637">
        <w:t xml:space="preserve">eriod(s) of </w:t>
      </w:r>
      <w:r w:rsidR="00C66C81" w:rsidRPr="007A4637">
        <w:t>S</w:t>
      </w:r>
      <w:r w:rsidRPr="007A4637">
        <w:t>ignificance for</w:t>
      </w:r>
      <w:r w:rsidR="00B27A9D" w:rsidRPr="007A4637">
        <w:t xml:space="preserve"> </w:t>
      </w:r>
      <w:r w:rsidRPr="007A4637">
        <w:t>resources within the APE.</w:t>
      </w:r>
    </w:p>
    <w:p w14:paraId="54DCF734" w14:textId="77777777" w:rsidR="00784238" w:rsidRDefault="00784238" w:rsidP="000719D6">
      <w:pPr>
        <w:pStyle w:val="Heading3"/>
        <w:rPr>
          <w:rFonts w:hint="eastAsia"/>
          <w:color w:val="auto"/>
          <w:sz w:val="24"/>
        </w:rPr>
      </w:pPr>
      <w:r w:rsidRPr="00784238">
        <w:t>References Cited</w:t>
      </w:r>
    </w:p>
    <w:p w14:paraId="3C0460EE" w14:textId="7B38F31A" w:rsidR="009F0435" w:rsidRPr="00E41B59" w:rsidRDefault="009F0435" w:rsidP="009F0435">
      <w:r w:rsidRPr="00E41B59">
        <w:t xml:space="preserve">The </w:t>
      </w:r>
      <w:r w:rsidR="00443802">
        <w:t>HRRD</w:t>
      </w:r>
      <w:r w:rsidRPr="00E41B59">
        <w:t xml:space="preserve"> must include the following components. Enter the information as prompted by the template.</w:t>
      </w:r>
    </w:p>
    <w:p w14:paraId="0F07588A" w14:textId="073172FD" w:rsidR="007628A3" w:rsidRPr="007A4637" w:rsidRDefault="00A92C3D" w:rsidP="007A4637">
      <w:pPr>
        <w:pStyle w:val="ListNumber"/>
        <w:numPr>
          <w:ilvl w:val="0"/>
          <w:numId w:val="9"/>
        </w:numPr>
      </w:pPr>
      <w:r w:rsidRPr="007A4637">
        <w:t xml:space="preserve">List the resources used to prepare the </w:t>
      </w:r>
      <w:r w:rsidR="00443802" w:rsidRPr="007A4637">
        <w:t>HRRD</w:t>
      </w:r>
      <w:r w:rsidRPr="007A4637">
        <w:t>.</w:t>
      </w:r>
      <w:r w:rsidR="002204F0" w:rsidRPr="007A4637">
        <w:t xml:space="preserve"> Use a single standard style and be consistent.</w:t>
      </w:r>
    </w:p>
    <w:p w14:paraId="27DC63F3" w14:textId="1370BE7F" w:rsidR="00A92C3D" w:rsidRPr="007A4637" w:rsidRDefault="00A92C3D" w:rsidP="007A4637">
      <w:pPr>
        <w:pStyle w:val="ListBullet"/>
      </w:pPr>
      <w:r w:rsidRPr="007A4637">
        <w:t>Preferred</w:t>
      </w:r>
      <w:r w:rsidR="007628A3" w:rsidRPr="007A4637">
        <w:t xml:space="preserve"> </w:t>
      </w:r>
      <w:r w:rsidRPr="007A4637">
        <w:t>Google Earth</w:t>
      </w:r>
      <w:r w:rsidR="5AB3EB46" w:rsidRPr="007A4637">
        <w:t xml:space="preserve"> </w:t>
      </w:r>
      <w:r w:rsidRPr="007A4637">
        <w:t>Google Street</w:t>
      </w:r>
      <w:r w:rsidR="00427937" w:rsidRPr="007A4637">
        <w:t xml:space="preserve"> V</w:t>
      </w:r>
      <w:r w:rsidRPr="007A4637">
        <w:t>iew</w:t>
      </w:r>
      <w:r w:rsidR="007628A3" w:rsidRPr="007A4637">
        <w:t xml:space="preserve"> </w:t>
      </w:r>
      <w:r w:rsidRPr="007A4637">
        <w:t>citation:</w:t>
      </w:r>
    </w:p>
    <w:p w14:paraId="4CF3357F" w14:textId="7A04F58A" w:rsidR="00A92C3D" w:rsidRPr="007A4637" w:rsidRDefault="00A92C3D" w:rsidP="004752DB">
      <w:pPr>
        <w:pStyle w:val="ListBullet"/>
        <w:numPr>
          <w:ilvl w:val="1"/>
          <w:numId w:val="13"/>
        </w:numPr>
        <w:ind w:left="1620"/>
      </w:pPr>
      <w:r w:rsidRPr="007A4637">
        <w:t>Google</w:t>
      </w:r>
      <w:r w:rsidR="4320AAD8" w:rsidRPr="007A4637">
        <w:t xml:space="preserve"> </w:t>
      </w:r>
      <w:r w:rsidRPr="007A4637">
        <w:t>Earth [version], lat</w:t>
      </w:r>
      <w:r w:rsidR="00135535" w:rsidRPr="007A4637">
        <w:t>itude</w:t>
      </w:r>
      <w:r w:rsidR="00C75F0F" w:rsidRPr="007A4637">
        <w:t xml:space="preserve"> and </w:t>
      </w:r>
      <w:r w:rsidRPr="007A4637">
        <w:t>long</w:t>
      </w:r>
      <w:r w:rsidR="00135535" w:rsidRPr="007A4637">
        <w:t>itude</w:t>
      </w:r>
      <w:r w:rsidRPr="007A4637">
        <w:t>, direction of photo, date of image.</w:t>
      </w:r>
    </w:p>
    <w:p w14:paraId="21BF4ED5" w14:textId="26D7D65A" w:rsidR="00B85C79" w:rsidRPr="00B85C79" w:rsidRDefault="00A92C3D" w:rsidP="004752DB">
      <w:pPr>
        <w:pStyle w:val="ListBullet"/>
        <w:keepNext w:val="0"/>
        <w:keepLines w:val="0"/>
        <w:numPr>
          <w:ilvl w:val="1"/>
          <w:numId w:val="13"/>
        </w:numPr>
        <w:spacing w:after="0" w:line="240" w:lineRule="auto"/>
        <w:ind w:left="1620"/>
      </w:pPr>
      <w:r>
        <w:t>Google</w:t>
      </w:r>
      <w:r w:rsidR="12BBD185">
        <w:t xml:space="preserve"> </w:t>
      </w:r>
      <w:r>
        <w:t>Earth Pro, 30.270018 -97.73125, north, June 2021.</w:t>
      </w:r>
      <w:r w:rsidR="00B85C79">
        <w:br w:type="page"/>
      </w:r>
    </w:p>
    <w:p w14:paraId="363417A1" w14:textId="7F4857ED" w:rsidR="000863A6" w:rsidRDefault="00CE0893" w:rsidP="00B85C79">
      <w:pPr>
        <w:pStyle w:val="Heading2"/>
        <w:widowControl/>
        <w:rPr>
          <w:color w:val="auto"/>
          <w:sz w:val="24"/>
        </w:rPr>
      </w:pPr>
      <w:r>
        <w:lastRenderedPageBreak/>
        <w:t xml:space="preserve">Historic </w:t>
      </w:r>
      <w:r w:rsidR="0083203B">
        <w:t xml:space="preserve">Resources </w:t>
      </w:r>
      <w:r w:rsidR="00495335">
        <w:t xml:space="preserve">Research Design </w:t>
      </w:r>
      <w:r w:rsidR="000863A6" w:rsidRPr="000863A6">
        <w:t>Appendices</w:t>
      </w:r>
      <w:r w:rsidR="00E732CC">
        <w:t xml:space="preserve"> </w:t>
      </w:r>
      <w:r w:rsidR="005E5E56">
        <w:t>Requirements</w:t>
      </w:r>
    </w:p>
    <w:p w14:paraId="077B53FB" w14:textId="77777777" w:rsidR="000863A6" w:rsidRPr="00E41B59" w:rsidRDefault="00711A47" w:rsidP="00B85C79">
      <w:r w:rsidRPr="00E41B59">
        <w:t>In the Appendices, provide the following</w:t>
      </w:r>
      <w:r w:rsidR="009972EA" w:rsidRPr="00E41B59">
        <w:t>:</w:t>
      </w:r>
    </w:p>
    <w:p w14:paraId="21518B84" w14:textId="1D485236" w:rsidR="002D78C2" w:rsidRPr="007A4637" w:rsidRDefault="002D78C2" w:rsidP="007A4637">
      <w:pPr>
        <w:pStyle w:val="ListNumber"/>
        <w:numPr>
          <w:ilvl w:val="0"/>
          <w:numId w:val="10"/>
        </w:numPr>
      </w:pPr>
      <w:r w:rsidRPr="007A4637">
        <w:t>Project and Right</w:t>
      </w:r>
      <w:r w:rsidR="009E7729">
        <w:t>-</w:t>
      </w:r>
      <w:r w:rsidRPr="007A4637">
        <w:t>of</w:t>
      </w:r>
      <w:r w:rsidR="009E7729">
        <w:t>-</w:t>
      </w:r>
      <w:r w:rsidRPr="007A4637">
        <w:t>Way Information</w:t>
      </w:r>
    </w:p>
    <w:p w14:paraId="50621DCB" w14:textId="1A18F9FE" w:rsidR="009972EA" w:rsidRPr="00E41B59" w:rsidRDefault="34075B66" w:rsidP="007A4637">
      <w:pPr>
        <w:pStyle w:val="ListBullet"/>
      </w:pPr>
      <w:r w:rsidRPr="5260C411">
        <w:t>Insert a screenshot or PDF print-out of the project’s Work Plan Development (WPD) I section in TxDOT’s Environmental Compliance Oversight System (ECOS) that shows the project description and amount of new ROW and easements.</w:t>
      </w:r>
    </w:p>
    <w:p w14:paraId="5F1DE297" w14:textId="77777777" w:rsidR="005A3EF9" w:rsidRPr="007472E1" w:rsidRDefault="005A3EF9" w:rsidP="007A4637">
      <w:pPr>
        <w:pStyle w:val="ListNumber"/>
        <w:numPr>
          <w:ilvl w:val="0"/>
          <w:numId w:val="5"/>
        </w:numPr>
      </w:pPr>
      <w:r w:rsidRPr="007472E1">
        <w:t>Maps</w:t>
      </w:r>
    </w:p>
    <w:p w14:paraId="188A9FA3" w14:textId="77777777" w:rsidR="00541726" w:rsidRPr="007472E1" w:rsidRDefault="00541726" w:rsidP="00B6156B">
      <w:pPr>
        <w:pStyle w:val="ListBullet"/>
      </w:pPr>
      <w:r w:rsidRPr="007472E1">
        <w:t>Insert maps showing the overall p</w:t>
      </w:r>
      <w:r w:rsidR="00D27C48" w:rsidRPr="007472E1">
        <w:t>roject area</w:t>
      </w:r>
      <w:r w:rsidR="00862BCA" w:rsidRPr="007472E1">
        <w:t xml:space="preserve"> and the APE.</w:t>
      </w:r>
    </w:p>
    <w:p w14:paraId="74C5F120" w14:textId="48210A31" w:rsidR="0016392A" w:rsidRDefault="00E016D8" w:rsidP="0028474E">
      <w:pPr>
        <w:pStyle w:val="ListNumber"/>
        <w:numPr>
          <w:ilvl w:val="0"/>
          <w:numId w:val="0"/>
        </w:numPr>
        <w:tabs>
          <w:tab w:val="num" w:pos="360"/>
        </w:tabs>
      </w:pPr>
      <w:r w:rsidRPr="007472E1">
        <w:t xml:space="preserve">Additional Appendices (such as </w:t>
      </w:r>
      <w:r w:rsidR="00EE4877" w:rsidRPr="007472E1">
        <w:t>Tables and Figures</w:t>
      </w:r>
      <w:r w:rsidRPr="007472E1">
        <w:t>) may</w:t>
      </w:r>
      <w:r w:rsidR="004F4557" w:rsidRPr="007472E1">
        <w:t xml:space="preserve"> be</w:t>
      </w:r>
      <w:r w:rsidRPr="007472E1">
        <w:t xml:space="preserve"> </w:t>
      </w:r>
      <w:r w:rsidR="00642447" w:rsidRPr="007472E1">
        <w:t>included,</w:t>
      </w:r>
      <w:r w:rsidR="004F4557" w:rsidRPr="007472E1">
        <w:t xml:space="preserve"> </w:t>
      </w:r>
      <w:r w:rsidRPr="007472E1">
        <w:t>as necessary.</w:t>
      </w:r>
      <w:r w:rsidR="004F4557" w:rsidRPr="007472E1">
        <w:t xml:space="preserve"> Delete these in Appendices in the template if they are not needed.</w:t>
      </w:r>
      <w:r w:rsidR="0016392A">
        <w:br w:type="page"/>
      </w:r>
    </w:p>
    <w:p w14:paraId="66328F79" w14:textId="77777777" w:rsidR="00BE5516" w:rsidRDefault="0016392A" w:rsidP="00E732CC">
      <w:pPr>
        <w:pStyle w:val="Heading2"/>
      </w:pPr>
      <w:bookmarkStart w:id="0" w:name="_Appendix_A"/>
      <w:bookmarkStart w:id="1" w:name="_Ref224631104"/>
      <w:bookmarkEnd w:id="0"/>
      <w:r>
        <w:lastRenderedPageBreak/>
        <w:t>Appendix A</w:t>
      </w:r>
      <w:bookmarkEnd w:id="1"/>
    </w:p>
    <w:p w14:paraId="68476F87" w14:textId="77777777" w:rsidR="007E00E6" w:rsidRDefault="0016392A" w:rsidP="007E00E6">
      <w:r w:rsidRPr="00E9218A">
        <w:t xml:space="preserve">The </w:t>
      </w:r>
      <w:r w:rsidR="000E0C94" w:rsidRPr="006E7455">
        <w:t xml:space="preserve">Historic </w:t>
      </w:r>
      <w:r w:rsidR="0083203B">
        <w:t xml:space="preserve">Resources </w:t>
      </w:r>
      <w:r w:rsidR="000E0C94" w:rsidRPr="006E7455">
        <w:t>Research Design</w:t>
      </w:r>
      <w:r w:rsidR="00F16237" w:rsidRPr="006E7455">
        <w:t xml:space="preserve"> (H</w:t>
      </w:r>
      <w:r w:rsidR="0083203B">
        <w:t>R</w:t>
      </w:r>
      <w:r w:rsidR="00F16237" w:rsidRPr="006E7455">
        <w:t>RD)</w:t>
      </w:r>
      <w:r w:rsidR="000E0C94" w:rsidRPr="006E7455">
        <w:t xml:space="preserve"> t</w:t>
      </w:r>
      <w:r w:rsidRPr="006E7455">
        <w:t>emplate</w:t>
      </w:r>
      <w:r w:rsidRPr="00E9218A">
        <w:t xml:space="preserve"> </w:t>
      </w:r>
      <w:r w:rsidR="001C11A0" w:rsidRPr="00E9218A">
        <w:t xml:space="preserve">is available on </w:t>
      </w:r>
      <w:r w:rsidR="001C11A0" w:rsidRPr="00B85C79">
        <w:rPr>
          <w:rFonts w:cs="Times New Roman"/>
        </w:rPr>
        <w:t>TxDOT’s Historic Resources Toolkit</w:t>
      </w:r>
      <w:r w:rsidR="001C11A0" w:rsidRPr="00E9218A">
        <w:t>.</w:t>
      </w:r>
    </w:p>
    <w:p w14:paraId="37FF56CE" w14:textId="77777777" w:rsidR="007E00E6" w:rsidRDefault="006D45A2" w:rsidP="007E00E6">
      <w:r>
        <w:rPr>
          <w:noProof/>
          <w:sz w:val="20"/>
        </w:rPr>
        <w:drawing>
          <wp:inline distT="0" distB="0" distL="0" distR="0" wp14:anchorId="46B0AC2C" wp14:editId="619B6B64">
            <wp:extent cx="5116821" cy="6678262"/>
            <wp:effectExtent l="0" t="0" r="8255" b="8890"/>
            <wp:docPr id="1541659230" name="Picture 1541659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659230" name="Picture 1541659230"/>
                    <pic:cNvPicPr/>
                  </pic:nvPicPr>
                  <pic:blipFill>
                    <a:blip r:embed="rId16">
                      <a:extLst>
                        <a:ext uri="{28A0092B-C50C-407E-A947-70E740481C1C}">
                          <a14:useLocalDpi xmlns:a14="http://schemas.microsoft.com/office/drawing/2010/main" val="0"/>
                        </a:ext>
                      </a:extLst>
                    </a:blip>
                    <a:srcRect l="1457" r="1457"/>
                    <a:stretch>
                      <a:fillRect/>
                    </a:stretch>
                  </pic:blipFill>
                  <pic:spPr bwMode="auto">
                    <a:xfrm>
                      <a:off x="0" y="0"/>
                      <a:ext cx="5116821" cy="6678262"/>
                    </a:xfrm>
                    <a:prstGeom prst="rect">
                      <a:avLst/>
                    </a:prstGeom>
                    <a:ln>
                      <a:noFill/>
                    </a:ln>
                    <a:extLst>
                      <a:ext uri="{53640926-AAD7-44D8-BBD7-CCE9431645EC}">
                        <a14:shadowObscured xmlns:a14="http://schemas.microsoft.com/office/drawing/2010/main"/>
                      </a:ext>
                    </a:extLst>
                  </pic:spPr>
                </pic:pic>
              </a:graphicData>
            </a:graphic>
          </wp:inline>
        </w:drawing>
      </w:r>
    </w:p>
    <w:p w14:paraId="2B598C84" w14:textId="1C1DF9B2" w:rsidR="00962521" w:rsidRPr="003F6D9C" w:rsidRDefault="007E00E6" w:rsidP="003F6D9C">
      <w:pPr>
        <w:pStyle w:val="Caption"/>
        <w:rPr>
          <w:rFonts w:ascii="Verdana" w:hAnsi="Verdana"/>
          <w:i w:val="0"/>
          <w:iCs w:val="0"/>
          <w:sz w:val="24"/>
          <w:szCs w:val="24"/>
        </w:rPr>
      </w:pPr>
      <w:r w:rsidRPr="003F6D9C">
        <w:rPr>
          <w:rFonts w:ascii="Verdana" w:hAnsi="Verdana"/>
          <w:i w:val="0"/>
          <w:iCs w:val="0"/>
          <w:sz w:val="24"/>
          <w:szCs w:val="24"/>
        </w:rPr>
        <w:t xml:space="preserve">Figure </w:t>
      </w:r>
      <w:r w:rsidRPr="003F6D9C">
        <w:rPr>
          <w:rFonts w:ascii="Verdana" w:hAnsi="Verdana"/>
          <w:i w:val="0"/>
          <w:iCs w:val="0"/>
          <w:sz w:val="24"/>
          <w:szCs w:val="24"/>
        </w:rPr>
        <w:fldChar w:fldCharType="begin"/>
      </w:r>
      <w:r w:rsidRPr="003F6D9C">
        <w:rPr>
          <w:rFonts w:ascii="Verdana" w:hAnsi="Verdana"/>
          <w:i w:val="0"/>
          <w:iCs w:val="0"/>
          <w:sz w:val="24"/>
          <w:szCs w:val="24"/>
        </w:rPr>
        <w:instrText xml:space="preserve"> SEQ Figure \* ARABIC </w:instrText>
      </w:r>
      <w:r w:rsidRPr="003F6D9C">
        <w:rPr>
          <w:rFonts w:ascii="Verdana" w:hAnsi="Verdana"/>
          <w:i w:val="0"/>
          <w:iCs w:val="0"/>
          <w:sz w:val="24"/>
          <w:szCs w:val="24"/>
        </w:rPr>
        <w:fldChar w:fldCharType="separate"/>
      </w:r>
      <w:r w:rsidRPr="003F6D9C">
        <w:rPr>
          <w:rFonts w:ascii="Verdana" w:hAnsi="Verdana"/>
          <w:i w:val="0"/>
          <w:iCs w:val="0"/>
          <w:noProof/>
          <w:sz w:val="24"/>
          <w:szCs w:val="24"/>
        </w:rPr>
        <w:t>1</w:t>
      </w:r>
      <w:r w:rsidRPr="003F6D9C">
        <w:rPr>
          <w:rFonts w:ascii="Verdana" w:hAnsi="Verdana"/>
          <w:i w:val="0"/>
          <w:iCs w:val="0"/>
          <w:sz w:val="24"/>
          <w:szCs w:val="24"/>
        </w:rPr>
        <w:fldChar w:fldCharType="end"/>
      </w:r>
      <w:r w:rsidRPr="003F6D9C">
        <w:rPr>
          <w:rFonts w:ascii="Verdana" w:hAnsi="Verdana"/>
          <w:i w:val="0"/>
          <w:iCs w:val="0"/>
          <w:sz w:val="24"/>
          <w:szCs w:val="24"/>
        </w:rPr>
        <w:t xml:space="preserve">. Front </w:t>
      </w:r>
      <w:r w:rsidR="00407FDF">
        <w:rPr>
          <w:rFonts w:ascii="Verdana" w:hAnsi="Verdana"/>
          <w:i w:val="0"/>
          <w:iCs w:val="0"/>
          <w:sz w:val="24"/>
          <w:szCs w:val="24"/>
        </w:rPr>
        <w:t>c</w:t>
      </w:r>
      <w:r w:rsidRPr="003F6D9C">
        <w:rPr>
          <w:rFonts w:ascii="Verdana" w:hAnsi="Verdana"/>
          <w:i w:val="0"/>
          <w:iCs w:val="0"/>
          <w:sz w:val="24"/>
          <w:szCs w:val="24"/>
        </w:rPr>
        <w:t xml:space="preserve">over of the Historic Resources Research Design </w:t>
      </w:r>
      <w:r w:rsidR="00407FDF">
        <w:rPr>
          <w:rFonts w:ascii="Verdana" w:hAnsi="Verdana"/>
          <w:i w:val="0"/>
          <w:iCs w:val="0"/>
          <w:sz w:val="24"/>
          <w:szCs w:val="24"/>
        </w:rPr>
        <w:t>t</w:t>
      </w:r>
      <w:r w:rsidRPr="003F6D9C">
        <w:rPr>
          <w:rFonts w:ascii="Verdana" w:hAnsi="Verdana"/>
          <w:i w:val="0"/>
          <w:iCs w:val="0"/>
          <w:sz w:val="24"/>
          <w:szCs w:val="24"/>
        </w:rPr>
        <w:t>emplate</w:t>
      </w:r>
    </w:p>
    <w:p w14:paraId="68C0554E" w14:textId="7118FD9F" w:rsidR="005D638D" w:rsidRDefault="000D22B3" w:rsidP="00E732CC">
      <w:pPr>
        <w:pStyle w:val="Heading2"/>
      </w:pPr>
      <w:r>
        <w:lastRenderedPageBreak/>
        <w:t>Revision History</w:t>
      </w:r>
    </w:p>
    <w:p w14:paraId="359574C4" w14:textId="77777777" w:rsidR="000A5D0B" w:rsidRPr="00203FBE" w:rsidRDefault="00E57289" w:rsidP="000D22B3">
      <w:pPr>
        <w:pStyle w:val="CaptionTable"/>
        <w:rPr>
          <w:i/>
        </w:rPr>
      </w:pPr>
      <w:r w:rsidRPr="00203FBE">
        <w:t xml:space="preserve">Table </w:t>
      </w:r>
      <w:fldSimple w:instr=" SEQ Table \* ARABIC ">
        <w:r w:rsidR="00B01FCE" w:rsidRPr="00203FBE">
          <w:rPr>
            <w:noProof/>
          </w:rPr>
          <w:t>2</w:t>
        </w:r>
      </w:fldSimple>
      <w:r w:rsidR="000A5D0B" w:rsidRPr="00203FBE">
        <w:t>. Document revision history</w:t>
      </w:r>
    </w:p>
    <w:tbl>
      <w:tblPr>
        <w:tblStyle w:val="ATFTxDOTTable"/>
        <w:tblW w:w="0" w:type="auto"/>
        <w:tblLook w:val="0420" w:firstRow="1" w:lastRow="0" w:firstColumn="0" w:lastColumn="0" w:noHBand="0" w:noVBand="1"/>
        <w:tblCaption w:val="Document Revision History"/>
        <w:tblDescription w:val="This table presents the full revision history of the document, organized from the most current to the oldest revision month, with a corresponding description of the changes made."/>
      </w:tblPr>
      <w:tblGrid>
        <w:gridCol w:w="2425"/>
        <w:gridCol w:w="8365"/>
      </w:tblGrid>
      <w:tr w:rsidR="00101D52" w14:paraId="3612956F" w14:textId="69DF1B63" w:rsidTr="00AB3CE2">
        <w:trPr>
          <w:cnfStyle w:val="100000000000" w:firstRow="1" w:lastRow="0" w:firstColumn="0" w:lastColumn="0" w:oddVBand="0" w:evenVBand="0" w:oddHBand="0" w:evenHBand="0" w:firstRowFirstColumn="0" w:firstRowLastColumn="0" w:lastRowFirstColumn="0" w:lastRowLastColumn="0"/>
          <w:tblHeader/>
        </w:trPr>
        <w:tc>
          <w:tcPr>
            <w:tcW w:w="2425" w:type="dxa"/>
          </w:tcPr>
          <w:p w14:paraId="41AD5E77" w14:textId="77777777" w:rsidR="00AB294F" w:rsidRPr="007A4637" w:rsidRDefault="00523845" w:rsidP="005D638D">
            <w:r w:rsidRPr="007A4637">
              <w:t xml:space="preserve">Effective </w:t>
            </w:r>
            <w:r w:rsidR="002A12D5" w:rsidRPr="007A4637">
              <w:t>d</w:t>
            </w:r>
            <w:r w:rsidR="003F3CC1" w:rsidRPr="007A4637">
              <w:t>ate</w:t>
            </w:r>
            <w:r w:rsidR="002A12D5" w:rsidRPr="007A4637">
              <w:t xml:space="preserve"> (month year)</w:t>
            </w:r>
          </w:p>
        </w:tc>
        <w:tc>
          <w:tcPr>
            <w:tcW w:w="8365" w:type="dxa"/>
          </w:tcPr>
          <w:p w14:paraId="330DDE36" w14:textId="77777777" w:rsidR="00AB294F" w:rsidRPr="007A4637" w:rsidRDefault="002A12D5" w:rsidP="005D638D">
            <w:r w:rsidRPr="007A4637">
              <w:t>Reason for and description of change</w:t>
            </w:r>
          </w:p>
        </w:tc>
      </w:tr>
      <w:tr w:rsidR="00470F03" w:rsidRPr="00F419FD" w14:paraId="422BAF76" w14:textId="77777777" w:rsidTr="00AB3CE2">
        <w:trPr>
          <w:cnfStyle w:val="000000100000" w:firstRow="0" w:lastRow="0" w:firstColumn="0" w:lastColumn="0" w:oddVBand="0" w:evenVBand="0" w:oddHBand="1" w:evenHBand="0" w:firstRowFirstColumn="0" w:firstRowLastColumn="0" w:lastRowFirstColumn="0" w:lastRowLastColumn="0"/>
        </w:trPr>
        <w:tc>
          <w:tcPr>
            <w:tcW w:w="2425" w:type="dxa"/>
          </w:tcPr>
          <w:p w14:paraId="7C69C828" w14:textId="6123284B" w:rsidR="00470F03" w:rsidRPr="00470F03" w:rsidRDefault="00F132AE" w:rsidP="003E63B6">
            <w:pPr>
              <w:keepNext w:val="0"/>
              <w:keepLines w:val="0"/>
              <w:rPr>
                <w:color w:val="auto"/>
              </w:rPr>
            </w:pPr>
            <w:r>
              <w:rPr>
                <w:color w:val="auto"/>
              </w:rPr>
              <w:t>September</w:t>
            </w:r>
            <w:r w:rsidR="00470F03">
              <w:rPr>
                <w:color w:val="auto"/>
              </w:rPr>
              <w:t xml:space="preserve"> 2026</w:t>
            </w:r>
          </w:p>
        </w:tc>
        <w:tc>
          <w:tcPr>
            <w:tcW w:w="8365" w:type="dxa"/>
          </w:tcPr>
          <w:p w14:paraId="588B93CC" w14:textId="78A20D80" w:rsidR="00470F03" w:rsidRPr="00F419FD" w:rsidRDefault="00470F03" w:rsidP="003E63B6">
            <w:pPr>
              <w:keepNext w:val="0"/>
              <w:keepLines w:val="0"/>
              <w:rPr>
                <w:color w:val="auto"/>
              </w:rPr>
            </w:pPr>
            <w:r w:rsidRPr="00F419FD">
              <w:rPr>
                <w:color w:val="auto"/>
              </w:rPr>
              <w:t xml:space="preserve">Version </w:t>
            </w:r>
            <w:r w:rsidR="000B2C8D">
              <w:rPr>
                <w:color w:val="auto"/>
              </w:rPr>
              <w:t>5</w:t>
            </w:r>
          </w:p>
          <w:p w14:paraId="5ABDBDD1" w14:textId="77777777" w:rsidR="00ED7E2F" w:rsidRPr="00ED7E2F" w:rsidRDefault="00ED7E2F" w:rsidP="000B2C8D">
            <w:pPr>
              <w:pStyle w:val="ListBullet"/>
              <w:keepNext w:val="0"/>
              <w:keepLines w:val="0"/>
              <w:tabs>
                <w:tab w:val="clear" w:pos="1080"/>
              </w:tabs>
              <w:ind w:left="395"/>
              <w:rPr>
                <w:color w:val="auto"/>
              </w:rPr>
            </w:pPr>
            <w:r w:rsidRPr="00184BA0">
              <w:t>Updated to comply with accessibility and TxDOT branding standards.</w:t>
            </w:r>
          </w:p>
          <w:p w14:paraId="13264AAC" w14:textId="0A402AFC" w:rsidR="000B2C8D" w:rsidRPr="007A4637" w:rsidRDefault="000B2C8D" w:rsidP="000B2C8D">
            <w:pPr>
              <w:pStyle w:val="ListBullet"/>
              <w:keepNext w:val="0"/>
              <w:keepLines w:val="0"/>
              <w:tabs>
                <w:tab w:val="clear" w:pos="1080"/>
              </w:tabs>
              <w:ind w:left="395"/>
              <w:rPr>
                <w:color w:val="auto"/>
              </w:rPr>
            </w:pPr>
            <w:r w:rsidRPr="007A4637">
              <w:rPr>
                <w:color w:val="auto"/>
                <w:szCs w:val="24"/>
              </w:rPr>
              <w:t>Updated to match revised Historic Resources Research Design template.</w:t>
            </w:r>
          </w:p>
          <w:p w14:paraId="5D226BED" w14:textId="060B9C81" w:rsidR="00470F03" w:rsidRDefault="008D59A5" w:rsidP="003E63B6">
            <w:pPr>
              <w:pStyle w:val="ListBullet"/>
              <w:keepNext w:val="0"/>
              <w:keepLines w:val="0"/>
              <w:tabs>
                <w:tab w:val="clear" w:pos="1080"/>
              </w:tabs>
              <w:ind w:left="395"/>
              <w:rPr>
                <w:color w:val="auto"/>
                <w:szCs w:val="24"/>
              </w:rPr>
            </w:pPr>
            <w:r>
              <w:rPr>
                <w:color w:val="auto"/>
                <w:szCs w:val="24"/>
              </w:rPr>
              <w:t xml:space="preserve">Completed </w:t>
            </w:r>
            <w:r w:rsidR="00D054E1" w:rsidRPr="00D054E1">
              <w:rPr>
                <w:color w:val="auto"/>
                <w:szCs w:val="24"/>
              </w:rPr>
              <w:t>text edits to provide clarification on survey process and standards.</w:t>
            </w:r>
          </w:p>
          <w:p w14:paraId="5C12A03F" w14:textId="1F70CA3F" w:rsidR="00F419FD" w:rsidRPr="00F419FD" w:rsidRDefault="00F419FD" w:rsidP="003E63B6">
            <w:pPr>
              <w:pStyle w:val="ListBullet"/>
              <w:keepNext w:val="0"/>
              <w:keepLines w:val="0"/>
              <w:tabs>
                <w:tab w:val="clear" w:pos="1080"/>
              </w:tabs>
              <w:ind w:left="395"/>
              <w:rPr>
                <w:color w:val="auto"/>
                <w:szCs w:val="24"/>
              </w:rPr>
            </w:pPr>
            <w:r w:rsidRPr="00F419FD">
              <w:rPr>
                <w:color w:val="auto"/>
                <w:szCs w:val="24"/>
              </w:rPr>
              <w:t>Added descriptions of ENV-HIST’s different survey types, as well as how to use the new survey inventory forms.</w:t>
            </w:r>
          </w:p>
          <w:p w14:paraId="0130A4B7" w14:textId="6D326EB5" w:rsidR="00470F03" w:rsidRPr="00F419FD" w:rsidRDefault="00F419FD" w:rsidP="003E63B6">
            <w:pPr>
              <w:pStyle w:val="ListBullet"/>
              <w:keepNext w:val="0"/>
              <w:keepLines w:val="0"/>
              <w:tabs>
                <w:tab w:val="clear" w:pos="1080"/>
              </w:tabs>
              <w:ind w:left="395"/>
              <w:rPr>
                <w:color w:val="auto"/>
                <w:szCs w:val="24"/>
              </w:rPr>
            </w:pPr>
            <w:r w:rsidRPr="00F419FD">
              <w:rPr>
                <w:color w:val="auto"/>
                <w:szCs w:val="24"/>
              </w:rPr>
              <w:t>Clarified the role of the consultant versus that of the TxDOT Environmental Project Planner in Section 106 consultation.</w:t>
            </w:r>
          </w:p>
        </w:tc>
      </w:tr>
      <w:tr w:rsidR="00135535" w14:paraId="3EA50FE5" w14:textId="39EE6131" w:rsidTr="00AB3CE2">
        <w:trPr>
          <w:cnfStyle w:val="000000010000" w:firstRow="0" w:lastRow="0" w:firstColumn="0" w:lastColumn="0" w:oddVBand="0" w:evenVBand="0" w:oddHBand="0" w:evenHBand="1" w:firstRowFirstColumn="0" w:firstRowLastColumn="0" w:lastRowFirstColumn="0" w:lastRowLastColumn="0"/>
        </w:trPr>
        <w:tc>
          <w:tcPr>
            <w:tcW w:w="2425" w:type="dxa"/>
          </w:tcPr>
          <w:p w14:paraId="1FBC024C" w14:textId="16BEEA6D" w:rsidR="00AB294F" w:rsidRPr="007A4637" w:rsidRDefault="002C4AF0" w:rsidP="003E63B6">
            <w:pPr>
              <w:keepNext w:val="0"/>
              <w:keepLines w:val="0"/>
              <w:rPr>
                <w:color w:val="auto"/>
              </w:rPr>
            </w:pPr>
            <w:r w:rsidRPr="007A4637">
              <w:rPr>
                <w:color w:val="auto"/>
              </w:rPr>
              <w:t>August 2025</w:t>
            </w:r>
          </w:p>
        </w:tc>
        <w:tc>
          <w:tcPr>
            <w:tcW w:w="8365" w:type="dxa"/>
          </w:tcPr>
          <w:p w14:paraId="2C587BA1" w14:textId="5DADFAFD" w:rsidR="00351CF6" w:rsidRPr="007A4637" w:rsidRDefault="00523845" w:rsidP="003E63B6">
            <w:pPr>
              <w:keepNext w:val="0"/>
              <w:keepLines w:val="0"/>
              <w:rPr>
                <w:color w:val="auto"/>
              </w:rPr>
            </w:pPr>
            <w:r w:rsidRPr="007A4637">
              <w:rPr>
                <w:color w:val="auto"/>
              </w:rPr>
              <w:t>Version 4</w:t>
            </w:r>
          </w:p>
          <w:p w14:paraId="31390F30" w14:textId="3E18C931" w:rsidR="00AA303F" w:rsidRPr="007A4637" w:rsidRDefault="00523845" w:rsidP="003E63B6">
            <w:pPr>
              <w:pStyle w:val="ListBullet"/>
              <w:keepNext w:val="0"/>
              <w:keepLines w:val="0"/>
              <w:tabs>
                <w:tab w:val="clear" w:pos="1080"/>
              </w:tabs>
              <w:ind w:left="395"/>
              <w:rPr>
                <w:color w:val="auto"/>
              </w:rPr>
            </w:pPr>
            <w:r w:rsidRPr="007A4637">
              <w:rPr>
                <w:color w:val="auto"/>
                <w:szCs w:val="24"/>
              </w:rPr>
              <w:t xml:space="preserve">Updated </w:t>
            </w:r>
            <w:r w:rsidR="007D55ED" w:rsidRPr="007A4637">
              <w:rPr>
                <w:color w:val="auto"/>
                <w:szCs w:val="24"/>
              </w:rPr>
              <w:t>required regulatory</w:t>
            </w:r>
            <w:r w:rsidRPr="007A4637">
              <w:rPr>
                <w:color w:val="auto"/>
                <w:szCs w:val="24"/>
              </w:rPr>
              <w:t xml:space="preserve"> language</w:t>
            </w:r>
            <w:r w:rsidR="00AA303F" w:rsidRPr="007A4637">
              <w:rPr>
                <w:color w:val="auto"/>
                <w:szCs w:val="24"/>
              </w:rPr>
              <w:t>.</w:t>
            </w:r>
          </w:p>
          <w:p w14:paraId="0AB0E099" w14:textId="6567B50D" w:rsidR="00AB294F" w:rsidRPr="007A4637" w:rsidRDefault="00AA303F" w:rsidP="003E63B6">
            <w:pPr>
              <w:pStyle w:val="ListBullet"/>
              <w:keepNext w:val="0"/>
              <w:keepLines w:val="0"/>
              <w:tabs>
                <w:tab w:val="clear" w:pos="1080"/>
              </w:tabs>
              <w:ind w:left="395"/>
              <w:rPr>
                <w:color w:val="auto"/>
              </w:rPr>
            </w:pPr>
            <w:r w:rsidRPr="007A4637">
              <w:rPr>
                <w:color w:val="auto"/>
                <w:szCs w:val="24"/>
              </w:rPr>
              <w:t>Corrected</w:t>
            </w:r>
            <w:r w:rsidR="00523845" w:rsidRPr="007A4637">
              <w:rPr>
                <w:color w:val="auto"/>
                <w:szCs w:val="24"/>
              </w:rPr>
              <w:t xml:space="preserve"> outdated links and typographical errors.</w:t>
            </w:r>
          </w:p>
        </w:tc>
      </w:tr>
      <w:tr w:rsidR="00135535" w14:paraId="767BA2D5" w14:textId="523A0FF3" w:rsidTr="00AB3CE2">
        <w:trPr>
          <w:cnfStyle w:val="000000100000" w:firstRow="0" w:lastRow="0" w:firstColumn="0" w:lastColumn="0" w:oddVBand="0" w:evenVBand="0" w:oddHBand="1" w:evenHBand="0" w:firstRowFirstColumn="0" w:firstRowLastColumn="0" w:lastRowFirstColumn="0" w:lastRowLastColumn="0"/>
        </w:trPr>
        <w:tc>
          <w:tcPr>
            <w:tcW w:w="2425" w:type="dxa"/>
          </w:tcPr>
          <w:p w14:paraId="314FD55C" w14:textId="0152D168" w:rsidR="00AB294F" w:rsidRPr="007A4637" w:rsidRDefault="002C4AF0" w:rsidP="003E63B6">
            <w:pPr>
              <w:keepNext w:val="0"/>
              <w:keepLines w:val="0"/>
              <w:rPr>
                <w:color w:val="auto"/>
              </w:rPr>
            </w:pPr>
            <w:r w:rsidRPr="007A4637">
              <w:rPr>
                <w:color w:val="auto"/>
              </w:rPr>
              <w:t>May 2022</w:t>
            </w:r>
          </w:p>
        </w:tc>
        <w:tc>
          <w:tcPr>
            <w:tcW w:w="8365" w:type="dxa"/>
          </w:tcPr>
          <w:p w14:paraId="7071B9B1" w14:textId="6D72E0E5" w:rsidR="00351CF6" w:rsidRPr="007A4637" w:rsidRDefault="00351CF6" w:rsidP="003E63B6">
            <w:pPr>
              <w:keepNext w:val="0"/>
              <w:keepLines w:val="0"/>
              <w:rPr>
                <w:color w:val="auto"/>
              </w:rPr>
            </w:pPr>
            <w:r w:rsidRPr="007A4637">
              <w:rPr>
                <w:color w:val="auto"/>
              </w:rPr>
              <w:t xml:space="preserve">Version </w:t>
            </w:r>
            <w:r w:rsidR="00AA303F" w:rsidRPr="007A4637">
              <w:rPr>
                <w:color w:val="auto"/>
              </w:rPr>
              <w:t>3</w:t>
            </w:r>
          </w:p>
          <w:p w14:paraId="06A7DAA1" w14:textId="2E6F753C" w:rsidR="00221EB3" w:rsidRPr="007A4637" w:rsidRDefault="00D05C0E" w:rsidP="003E63B6">
            <w:pPr>
              <w:pStyle w:val="ListBullet"/>
              <w:keepNext w:val="0"/>
              <w:keepLines w:val="0"/>
              <w:tabs>
                <w:tab w:val="clear" w:pos="1080"/>
              </w:tabs>
              <w:ind w:left="395"/>
              <w:rPr>
                <w:color w:val="auto"/>
              </w:rPr>
            </w:pPr>
            <w:r w:rsidRPr="007A4637">
              <w:rPr>
                <w:color w:val="auto"/>
              </w:rPr>
              <w:t>E</w:t>
            </w:r>
            <w:r w:rsidR="006D44AF" w:rsidRPr="007A4637">
              <w:rPr>
                <w:color w:val="auto"/>
              </w:rPr>
              <w:t>liminate</w:t>
            </w:r>
            <w:r w:rsidRPr="007A4637">
              <w:rPr>
                <w:color w:val="auto"/>
              </w:rPr>
              <w:t>d</w:t>
            </w:r>
            <w:r w:rsidR="006D44AF" w:rsidRPr="007A4637">
              <w:rPr>
                <w:color w:val="auto"/>
              </w:rPr>
              <w:t xml:space="preserve"> </w:t>
            </w:r>
            <w:r w:rsidR="006D44AF" w:rsidRPr="007A4637">
              <w:rPr>
                <w:color w:val="auto"/>
                <w:szCs w:val="24"/>
              </w:rPr>
              <w:t>schematics and other figures</w:t>
            </w:r>
            <w:r w:rsidR="00882C12" w:rsidRPr="007A4637">
              <w:rPr>
                <w:color w:val="auto"/>
                <w:szCs w:val="24"/>
              </w:rPr>
              <w:t xml:space="preserve"> requirement</w:t>
            </w:r>
            <w:r w:rsidR="0026419E" w:rsidRPr="007A4637">
              <w:rPr>
                <w:color w:val="auto"/>
                <w:szCs w:val="24"/>
              </w:rPr>
              <w:t>.</w:t>
            </w:r>
          </w:p>
          <w:p w14:paraId="5EB8E6D0" w14:textId="13E12460" w:rsidR="00AB294F" w:rsidRPr="007A4637" w:rsidRDefault="00221EB3" w:rsidP="003E63B6">
            <w:pPr>
              <w:pStyle w:val="ListBullet"/>
              <w:keepNext w:val="0"/>
              <w:keepLines w:val="0"/>
              <w:tabs>
                <w:tab w:val="clear" w:pos="1080"/>
              </w:tabs>
              <w:ind w:left="395"/>
              <w:rPr>
                <w:color w:val="auto"/>
              </w:rPr>
            </w:pPr>
            <w:r w:rsidRPr="007A4637">
              <w:rPr>
                <w:color w:val="auto"/>
                <w:szCs w:val="24"/>
              </w:rPr>
              <w:t>A</w:t>
            </w:r>
            <w:r w:rsidR="006D44AF" w:rsidRPr="007A4637">
              <w:rPr>
                <w:color w:val="auto"/>
                <w:szCs w:val="24"/>
              </w:rPr>
              <w:t xml:space="preserve">dded </w:t>
            </w:r>
            <w:r w:rsidR="007D55ED" w:rsidRPr="007A4637">
              <w:rPr>
                <w:color w:val="auto"/>
                <w:szCs w:val="24"/>
              </w:rPr>
              <w:t>d</w:t>
            </w:r>
            <w:r w:rsidR="006D44AF" w:rsidRPr="007A4637">
              <w:rPr>
                <w:color w:val="auto"/>
                <w:szCs w:val="24"/>
              </w:rPr>
              <w:t>esktop survey</w:t>
            </w:r>
            <w:r w:rsidR="0026419E" w:rsidRPr="007A4637">
              <w:rPr>
                <w:color w:val="auto"/>
                <w:szCs w:val="24"/>
              </w:rPr>
              <w:t xml:space="preserve"> option.</w:t>
            </w:r>
          </w:p>
        </w:tc>
      </w:tr>
      <w:tr w:rsidR="00135535" w14:paraId="1561446A" w14:textId="62B5F5F1" w:rsidTr="00AB3CE2">
        <w:trPr>
          <w:cnfStyle w:val="000000010000" w:firstRow="0" w:lastRow="0" w:firstColumn="0" w:lastColumn="0" w:oddVBand="0" w:evenVBand="0" w:oddHBand="0" w:evenHBand="1" w:firstRowFirstColumn="0" w:firstRowLastColumn="0" w:lastRowFirstColumn="0" w:lastRowLastColumn="0"/>
        </w:trPr>
        <w:tc>
          <w:tcPr>
            <w:tcW w:w="2425" w:type="dxa"/>
          </w:tcPr>
          <w:p w14:paraId="43C8B018" w14:textId="62FF530D" w:rsidR="00AB294F" w:rsidRPr="007A4637" w:rsidRDefault="002C4AF0" w:rsidP="003E63B6">
            <w:pPr>
              <w:keepLines w:val="0"/>
              <w:rPr>
                <w:color w:val="auto"/>
              </w:rPr>
            </w:pPr>
            <w:r w:rsidRPr="007A4637">
              <w:rPr>
                <w:color w:val="auto"/>
              </w:rPr>
              <w:lastRenderedPageBreak/>
              <w:t>January 2020</w:t>
            </w:r>
          </w:p>
        </w:tc>
        <w:tc>
          <w:tcPr>
            <w:tcW w:w="8365" w:type="dxa"/>
          </w:tcPr>
          <w:p w14:paraId="673344EC" w14:textId="32CB7231" w:rsidR="00351CF6" w:rsidRPr="007A4637" w:rsidRDefault="00351CF6" w:rsidP="003E63B6">
            <w:pPr>
              <w:keepNext w:val="0"/>
              <w:keepLines w:val="0"/>
              <w:rPr>
                <w:color w:val="auto"/>
              </w:rPr>
            </w:pPr>
            <w:r w:rsidRPr="007A4637">
              <w:rPr>
                <w:color w:val="auto"/>
              </w:rPr>
              <w:t>Version 2</w:t>
            </w:r>
          </w:p>
          <w:p w14:paraId="7B8ECA50" w14:textId="3F0845F2" w:rsidR="00221EB3" w:rsidRPr="007A4637" w:rsidRDefault="00D05C0E" w:rsidP="003E63B6">
            <w:pPr>
              <w:pStyle w:val="ListBullet"/>
              <w:keepNext w:val="0"/>
              <w:keepLines w:val="0"/>
              <w:tabs>
                <w:tab w:val="clear" w:pos="1080"/>
              </w:tabs>
              <w:ind w:left="395"/>
              <w:rPr>
                <w:color w:val="auto"/>
              </w:rPr>
            </w:pPr>
            <w:r w:rsidRPr="007A4637">
              <w:rPr>
                <w:color w:val="auto"/>
              </w:rPr>
              <w:t>S</w:t>
            </w:r>
            <w:r w:rsidR="00221EB3" w:rsidRPr="007A4637">
              <w:rPr>
                <w:color w:val="auto"/>
                <w:szCs w:val="24"/>
              </w:rPr>
              <w:t>peci</w:t>
            </w:r>
            <w:r w:rsidR="009D0233" w:rsidRPr="007A4637">
              <w:rPr>
                <w:color w:val="auto"/>
                <w:szCs w:val="24"/>
              </w:rPr>
              <w:t>f</w:t>
            </w:r>
            <w:r w:rsidRPr="007A4637">
              <w:rPr>
                <w:color w:val="auto"/>
                <w:szCs w:val="24"/>
              </w:rPr>
              <w:t xml:space="preserve">ied </w:t>
            </w:r>
            <w:r w:rsidR="00FE7039" w:rsidRPr="007A4637">
              <w:rPr>
                <w:color w:val="auto"/>
                <w:szCs w:val="24"/>
              </w:rPr>
              <w:t xml:space="preserve">that project-related information </w:t>
            </w:r>
            <w:r w:rsidR="00221EB3" w:rsidRPr="007A4637">
              <w:rPr>
                <w:color w:val="auto"/>
                <w:szCs w:val="24"/>
              </w:rPr>
              <w:t xml:space="preserve">should come </w:t>
            </w:r>
            <w:r w:rsidR="00FE7039" w:rsidRPr="007A4637">
              <w:rPr>
                <w:color w:val="auto"/>
                <w:szCs w:val="24"/>
              </w:rPr>
              <w:t>from TxDOT’s E</w:t>
            </w:r>
            <w:r w:rsidR="00927622" w:rsidRPr="007A4637">
              <w:rPr>
                <w:color w:val="auto"/>
                <w:szCs w:val="24"/>
              </w:rPr>
              <w:t>nvironmental Compliance Oversight System (E</w:t>
            </w:r>
            <w:r w:rsidR="00FE7039" w:rsidRPr="007A4637">
              <w:rPr>
                <w:color w:val="auto"/>
                <w:szCs w:val="24"/>
              </w:rPr>
              <w:t>COS</w:t>
            </w:r>
            <w:r w:rsidR="00927622" w:rsidRPr="007A4637">
              <w:rPr>
                <w:color w:val="auto"/>
                <w:szCs w:val="24"/>
              </w:rPr>
              <w:t>)</w:t>
            </w:r>
            <w:r w:rsidR="00FE7039" w:rsidRPr="007A4637">
              <w:rPr>
                <w:color w:val="auto"/>
                <w:szCs w:val="24"/>
              </w:rPr>
              <w:t>.</w:t>
            </w:r>
          </w:p>
          <w:p w14:paraId="05186EDA" w14:textId="34801F70" w:rsidR="00AB294F" w:rsidRPr="007A4637" w:rsidRDefault="00FE7039" w:rsidP="003E63B6">
            <w:pPr>
              <w:pStyle w:val="ListBullet"/>
              <w:keepNext w:val="0"/>
              <w:keepLines w:val="0"/>
              <w:tabs>
                <w:tab w:val="clear" w:pos="1080"/>
              </w:tabs>
              <w:ind w:left="395"/>
              <w:rPr>
                <w:color w:val="auto"/>
              </w:rPr>
            </w:pPr>
            <w:r w:rsidRPr="007A4637">
              <w:rPr>
                <w:color w:val="auto"/>
                <w:szCs w:val="24"/>
              </w:rPr>
              <w:t xml:space="preserve">Updated </w:t>
            </w:r>
            <w:r w:rsidR="007D55ED" w:rsidRPr="007A4637">
              <w:rPr>
                <w:color w:val="auto"/>
                <w:szCs w:val="24"/>
              </w:rPr>
              <w:t xml:space="preserve">required regulatory </w:t>
            </w:r>
            <w:r w:rsidRPr="007A4637">
              <w:rPr>
                <w:color w:val="auto"/>
                <w:szCs w:val="24"/>
              </w:rPr>
              <w:t>language.</w:t>
            </w:r>
          </w:p>
        </w:tc>
      </w:tr>
      <w:tr w:rsidR="00135535" w14:paraId="2E9B6842" w14:textId="200D80EF" w:rsidTr="00AB3CE2">
        <w:trPr>
          <w:cnfStyle w:val="000000100000" w:firstRow="0" w:lastRow="0" w:firstColumn="0" w:lastColumn="0" w:oddVBand="0" w:evenVBand="0" w:oddHBand="1" w:evenHBand="0" w:firstRowFirstColumn="0" w:firstRowLastColumn="0" w:lastRowFirstColumn="0" w:lastRowLastColumn="0"/>
        </w:trPr>
        <w:tc>
          <w:tcPr>
            <w:tcW w:w="2425" w:type="dxa"/>
          </w:tcPr>
          <w:p w14:paraId="01FB98AC" w14:textId="4E17F833" w:rsidR="00AB294F" w:rsidRPr="007A4637" w:rsidRDefault="00316D61" w:rsidP="005D638D">
            <w:pPr>
              <w:rPr>
                <w:color w:val="auto"/>
              </w:rPr>
            </w:pPr>
            <w:r w:rsidRPr="007A4637">
              <w:rPr>
                <w:color w:val="auto"/>
              </w:rPr>
              <w:t>July 2017</w:t>
            </w:r>
          </w:p>
        </w:tc>
        <w:tc>
          <w:tcPr>
            <w:tcW w:w="8365" w:type="dxa"/>
          </w:tcPr>
          <w:p w14:paraId="2C1CADB1" w14:textId="5E1A96AC" w:rsidR="003F3CC1" w:rsidRPr="007A4637" w:rsidRDefault="00523845" w:rsidP="005D638D">
            <w:pPr>
              <w:rPr>
                <w:color w:val="auto"/>
              </w:rPr>
            </w:pPr>
            <w:r w:rsidRPr="007A4637">
              <w:rPr>
                <w:color w:val="auto"/>
              </w:rPr>
              <w:t>Version 1</w:t>
            </w:r>
          </w:p>
          <w:p w14:paraId="63402369" w14:textId="60966EAB" w:rsidR="00AB294F" w:rsidRPr="007A4637" w:rsidRDefault="00FC5794" w:rsidP="007A4637">
            <w:pPr>
              <w:pStyle w:val="ListBullet"/>
              <w:tabs>
                <w:tab w:val="clear" w:pos="1080"/>
              </w:tabs>
              <w:ind w:left="395"/>
              <w:rPr>
                <w:color w:val="auto"/>
              </w:rPr>
            </w:pPr>
            <w:r w:rsidRPr="00FC5794">
              <w:rPr>
                <w:color w:val="auto"/>
              </w:rPr>
              <w:t>Guidance on how to prepare historical studies research design reports for FHWA and state funded projects in compliance with the Section 106 Programmatic Agreement and the Antiquities Code of Texas, Memorandum of Understanding</w:t>
            </w:r>
            <w:r>
              <w:rPr>
                <w:color w:val="auto"/>
              </w:rPr>
              <w:t>.</w:t>
            </w:r>
          </w:p>
        </w:tc>
      </w:tr>
    </w:tbl>
    <w:p w14:paraId="1AFB8226" w14:textId="77777777" w:rsidR="00DA1DF6" w:rsidRPr="00DA1DF6" w:rsidRDefault="00DA1DF6" w:rsidP="00932AB6"/>
    <w:sectPr w:rsidR="00DA1DF6" w:rsidRPr="00DA1DF6" w:rsidSect="001A5E4F">
      <w:headerReference w:type="even" r:id="rId17"/>
      <w:headerReference w:type="default" r:id="rId18"/>
      <w:footerReference w:type="even" r:id="rId19"/>
      <w:footerReference w:type="default" r:id="rId20"/>
      <w:headerReference w:type="first" r:id="rId21"/>
      <w:footerReference w:type="first" r:id="rId22"/>
      <w:pgSz w:w="12240" w:h="15840" w:code="1"/>
      <w:pgMar w:top="720" w:right="720" w:bottom="720" w:left="720" w:header="432" w:footer="29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CAFFC" w14:textId="77777777" w:rsidR="004058CA" w:rsidRDefault="004058CA" w:rsidP="00CE2B96">
      <w:pPr>
        <w:spacing w:after="0"/>
      </w:pPr>
      <w:r>
        <w:separator/>
      </w:r>
    </w:p>
  </w:endnote>
  <w:endnote w:type="continuationSeparator" w:id="0">
    <w:p w14:paraId="47C69D54" w14:textId="77777777" w:rsidR="004058CA" w:rsidRDefault="004058CA" w:rsidP="00CE2B96">
      <w:pPr>
        <w:spacing w:after="0"/>
      </w:pPr>
      <w:r>
        <w:continuationSeparator/>
      </w:r>
    </w:p>
  </w:endnote>
  <w:endnote w:type="continuationNotice" w:id="1">
    <w:p w14:paraId="58347C5A" w14:textId="77777777" w:rsidR="004058CA" w:rsidRDefault="004058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Verdana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raditional Arabic">
    <w:charset w:val="B2"/>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E1AC4" w14:textId="77777777" w:rsidR="001A5E4F" w:rsidRDefault="001A5E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1AFD9" w14:textId="4E6B6375" w:rsidR="00B227C9" w:rsidRDefault="00C02127" w:rsidP="001A5E4F">
    <w:pPr>
      <w:pStyle w:val="Footer"/>
      <w:spacing w:before="240" w:line="360" w:lineRule="auto"/>
      <w:jc w:val="right"/>
    </w:pPr>
    <w:r w:rsidRPr="00781A58">
      <mc:AlternateContent>
        <mc:Choice Requires="wps">
          <w:drawing>
            <wp:anchor distT="0" distB="0" distL="114300" distR="114300" simplePos="0" relativeHeight="251658240" behindDoc="0" locked="0" layoutInCell="1" allowOverlap="1" wp14:anchorId="2A1F356D" wp14:editId="41274F1D">
              <wp:simplePos x="0" y="0"/>
              <wp:positionH relativeFrom="margin">
                <wp:posOffset>0</wp:posOffset>
              </wp:positionH>
              <wp:positionV relativeFrom="paragraph">
                <wp:posOffset>13525</wp:posOffset>
              </wp:positionV>
              <wp:extent cx="6844381" cy="6795"/>
              <wp:effectExtent l="0" t="0" r="13970" b="31750"/>
              <wp:wrapNone/>
              <wp:docPr id="2"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844381" cy="6795"/>
                      </a:xfrm>
                      <a:prstGeom prst="straightConnector1">
                        <a:avLst/>
                      </a:prstGeom>
                      <a:noFill/>
                      <a:ln w="9525">
                        <a:solidFill>
                          <a:srgbClr val="D81F26"/>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69AA16F" id="_x0000_t32" coordsize="21600,21600" o:spt="32" o:oned="t" path="m,l21600,21600e" filled="f">
              <v:path arrowok="t" fillok="f" o:connecttype="none"/>
              <o:lock v:ext="edit" shapetype="t"/>
            </v:shapetype>
            <v:shape id="AutoShape 12" o:spid="_x0000_s1026" type="#_x0000_t32" alt="&quot;&quot;" style="position:absolute;margin-left:0;margin-top:1.05pt;width:538.95pt;height:.55pt;flip:x;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" strokecolor="#d81f26">
              <w10:wrap anchorx="margin"/>
            </v:shape>
          </w:pict>
        </mc:Fallback>
      </mc:AlternateContent>
    </w:r>
    <w:r w:rsidR="0009447B">
      <w:rPr>
        <w:color w:val="0056A9"/>
      </w:rPr>
      <w:t>Documentation Standard</w:t>
    </w:r>
    <w:r w:rsidR="00AD5A4C">
      <w:rPr>
        <w:color w:val="0056A9"/>
      </w:rPr>
      <w:t xml:space="preserve">: </w:t>
    </w:r>
    <w:r w:rsidR="00B01FCE">
      <w:rPr>
        <w:color w:val="0056A9"/>
      </w:rPr>
      <w:t>Preparing a</w:t>
    </w:r>
    <w:r w:rsidR="0009447B">
      <w:rPr>
        <w:color w:val="0056A9"/>
      </w:rPr>
      <w:t xml:space="preserve"> Historic </w:t>
    </w:r>
    <w:r w:rsidR="00BD54D1">
      <w:rPr>
        <w:color w:val="0056A9"/>
      </w:rPr>
      <w:t>Resources</w:t>
    </w:r>
    <w:r w:rsidR="0009447B">
      <w:rPr>
        <w:color w:val="0056A9"/>
      </w:rPr>
      <w:t xml:space="preserve"> Research Design</w:t>
    </w:r>
    <w:r w:rsidR="00B227C9">
      <w:rPr>
        <w:color w:val="0056A9"/>
      </w:rPr>
      <w:t xml:space="preserve"> </w:t>
    </w:r>
    <w:r w:rsidR="00B227C9" w:rsidRPr="007323C6">
      <w:rPr>
        <w:bCs/>
        <w:color w:val="0056A9"/>
      </w:rPr>
      <w:t>|</w:t>
    </w:r>
    <w:r w:rsidR="00B227C9" w:rsidRPr="00BD2218">
      <w:rPr>
        <w:b/>
        <w:color w:val="0056A9"/>
      </w:rPr>
      <w:t xml:space="preserve"> </w:t>
    </w:r>
    <w:r w:rsidR="00BD2218" w:rsidRPr="00BD2218">
      <w:rPr>
        <w:b/>
        <w:bCs/>
        <w:noProof w:val="0"/>
        <w:color w:val="0056A9"/>
      </w:rPr>
      <w:fldChar w:fldCharType="begin"/>
    </w:r>
    <w:r w:rsidR="00BD2218" w:rsidRPr="00BD2218">
      <w:rPr>
        <w:b/>
        <w:bCs/>
        <w:color w:val="0056A9"/>
      </w:rPr>
      <w:instrText xml:space="preserve"> PAGE   \* MERGEFORMAT </w:instrText>
    </w:r>
    <w:r w:rsidR="00BD2218" w:rsidRPr="00BD2218">
      <w:rPr>
        <w:b/>
        <w:bCs/>
        <w:noProof w:val="0"/>
        <w:color w:val="0056A9"/>
      </w:rPr>
      <w:fldChar w:fldCharType="separate"/>
    </w:r>
    <w:r w:rsidR="00BD2218" w:rsidRPr="00BD2218">
      <w:rPr>
        <w:b/>
        <w:bCs/>
        <w:color w:val="0056A9"/>
      </w:rPr>
      <w:t>1</w:t>
    </w:r>
    <w:r w:rsidR="00BD2218" w:rsidRPr="00BD2218">
      <w:rPr>
        <w:b/>
        <w:bCs/>
        <w:color w:val="0056A9"/>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CC134" w14:textId="77777777" w:rsidR="001A5E4F" w:rsidRDefault="001A5E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28501" w14:textId="77777777" w:rsidR="004058CA" w:rsidRDefault="004058CA" w:rsidP="00CE2B96">
      <w:pPr>
        <w:spacing w:after="0"/>
      </w:pPr>
      <w:r>
        <w:separator/>
      </w:r>
    </w:p>
  </w:footnote>
  <w:footnote w:type="continuationSeparator" w:id="0">
    <w:p w14:paraId="5D21945E" w14:textId="77777777" w:rsidR="004058CA" w:rsidRDefault="004058CA" w:rsidP="00CE2B96">
      <w:pPr>
        <w:spacing w:after="0"/>
      </w:pPr>
      <w:r>
        <w:continuationSeparator/>
      </w:r>
    </w:p>
  </w:footnote>
  <w:footnote w:type="continuationNotice" w:id="1">
    <w:p w14:paraId="4C38BE80" w14:textId="77777777" w:rsidR="004058CA" w:rsidRDefault="004058C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EA206" w14:textId="77777777" w:rsidR="001A5E4F" w:rsidRDefault="001A5E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68743" w14:textId="418362E0" w:rsidR="00423934" w:rsidRDefault="00694B5C" w:rsidP="00B16714">
    <w:pPr>
      <w:pStyle w:val="Header"/>
      <w:spacing w:after="400"/>
      <w:jc w:val="right"/>
    </w:pPr>
    <w:r>
      <w:rPr>
        <w:noProof/>
      </w:rPr>
      <w:drawing>
        <wp:inline distT="0" distB="0" distL="0" distR="0" wp14:anchorId="6874FAB9" wp14:editId="1490C48F">
          <wp:extent cx="2020824" cy="384048"/>
          <wp:effectExtent l="0" t="0" r="0" b="0"/>
          <wp:docPr id="1815895524" name="Picture 1" descr="Texas Department of Transport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796457" name="Picture 1" descr="Texas Department of Transportation logo"/>
                  <pic:cNvPicPr/>
                </pic:nvPicPr>
                <pic:blipFill>
                  <a:blip r:embed="rId1">
                    <a:extLst>
                      <a:ext uri="{28A0092B-C50C-407E-A947-70E740481C1C}">
                        <a14:useLocalDpi xmlns:a14="http://schemas.microsoft.com/office/drawing/2010/main" val="0"/>
                      </a:ext>
                    </a:extLst>
                  </a:blip>
                  <a:stretch>
                    <a:fillRect/>
                  </a:stretch>
                </pic:blipFill>
                <pic:spPr>
                  <a:xfrm>
                    <a:off x="0" y="0"/>
                    <a:ext cx="2020824" cy="384048"/>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274FD" w14:textId="77777777" w:rsidR="00A135E1" w:rsidRDefault="00A135E1" w:rsidP="002A75F2">
    <w:pPr>
      <w:spacing w:after="2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E4E5E9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76D1CBD"/>
    <w:multiLevelType w:val="multilevel"/>
    <w:tmpl w:val="8832466A"/>
    <w:lvl w:ilvl="0">
      <w:start w:val="1"/>
      <w:numFmt w:val="decimal"/>
      <w:lvlText w:val="%1"/>
      <w:lvlJc w:val="left"/>
      <w:pPr>
        <w:ind w:left="900" w:hanging="900"/>
      </w:pPr>
      <w:rPr>
        <w:rFonts w:hint="default"/>
      </w:rPr>
    </w:lvl>
    <w:lvl w:ilvl="1">
      <w:start w:val="1"/>
      <w:numFmt w:val="decimal"/>
      <w:lvlText w:val="%1.%2"/>
      <w:lvlJc w:val="left"/>
      <w:pPr>
        <w:ind w:left="1260" w:hanging="90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2" w15:restartNumberingAfterBreak="0">
    <w:nsid w:val="09FD5140"/>
    <w:multiLevelType w:val="hybridMultilevel"/>
    <w:tmpl w:val="3FEA41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E9558B"/>
    <w:multiLevelType w:val="hybridMultilevel"/>
    <w:tmpl w:val="4A400704"/>
    <w:lvl w:ilvl="0" w:tplc="6E006816">
      <w:start w:val="1"/>
      <w:numFmt w:val="bullet"/>
      <w:lvlText w:val=""/>
      <w:lvlJc w:val="left"/>
      <w:pPr>
        <w:ind w:left="1440" w:hanging="360"/>
      </w:pPr>
      <w:rPr>
        <w:rFonts w:ascii="Symbol" w:hAnsi="Symbol" w:hint="default"/>
        <w:color w:val="0056A9" w:themeColor="accent1"/>
      </w:rPr>
    </w:lvl>
    <w:lvl w:ilvl="1" w:tplc="91AE6AB2">
      <w:start w:val="1"/>
      <w:numFmt w:val="bullet"/>
      <w:lvlText w:val="o"/>
      <w:lvlJc w:val="left"/>
      <w:pPr>
        <w:ind w:left="2160" w:hanging="360"/>
      </w:pPr>
      <w:rPr>
        <w:rFonts w:ascii="Courier New" w:hAnsi="Courier New" w:cs="Courier New" w:hint="default"/>
        <w:color w:val="0056A9" w:themeColor="accent1"/>
      </w:rPr>
    </w:lvl>
    <w:lvl w:ilvl="2" w:tplc="D8FCEF8A">
      <w:start w:val="1"/>
      <w:numFmt w:val="bullet"/>
      <w:lvlText w:val=""/>
      <w:lvlJc w:val="left"/>
      <w:pPr>
        <w:ind w:left="2880" w:hanging="360"/>
      </w:pPr>
      <w:rPr>
        <w:rFonts w:ascii="Wingdings" w:hAnsi="Wingdings" w:hint="default"/>
        <w:color w:val="0056A9" w:themeColor="accent1"/>
      </w:rPr>
    </w:lvl>
    <w:lvl w:ilvl="3" w:tplc="CFEAE114">
      <w:start w:val="1"/>
      <w:numFmt w:val="bullet"/>
      <w:lvlText w:val=""/>
      <w:lvlJc w:val="left"/>
      <w:pPr>
        <w:ind w:left="3600" w:hanging="360"/>
      </w:pPr>
      <w:rPr>
        <w:rFonts w:ascii="Symbol" w:hAnsi="Symbol" w:hint="default"/>
        <w:color w:val="0056A9" w:themeColor="accent1"/>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2955EDD"/>
    <w:multiLevelType w:val="multilevel"/>
    <w:tmpl w:val="16EEE856"/>
    <w:lvl w:ilvl="0">
      <w:start w:val="1"/>
      <w:numFmt w:val="decimal"/>
      <w:lvlText w:val="%1"/>
      <w:lvlJc w:val="left"/>
      <w:pPr>
        <w:ind w:left="900" w:hanging="900"/>
      </w:pPr>
      <w:rPr>
        <w:rFonts w:hint="default"/>
      </w:rPr>
    </w:lvl>
    <w:lvl w:ilvl="1">
      <w:start w:val="1"/>
      <w:numFmt w:val="decimal"/>
      <w:lvlText w:val="%1.%2"/>
      <w:lvlJc w:val="left"/>
      <w:pPr>
        <w:ind w:left="1260" w:hanging="90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5" w15:restartNumberingAfterBreak="0">
    <w:nsid w:val="250B538D"/>
    <w:multiLevelType w:val="hybridMultilevel"/>
    <w:tmpl w:val="0C8EE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4C12DE"/>
    <w:multiLevelType w:val="multilevel"/>
    <w:tmpl w:val="A2B6B6B8"/>
    <w:lvl w:ilvl="0">
      <w:start w:val="1"/>
      <w:numFmt w:val="decimal"/>
      <w:pStyle w:val="ListNumber"/>
      <w:lvlText w:val="%1."/>
      <w:lvlJc w:val="left"/>
      <w:pPr>
        <w:ind w:left="936" w:hanging="576"/>
      </w:pPr>
      <w:rPr>
        <w:rFonts w:hint="default"/>
      </w:rPr>
    </w:lvl>
    <w:lvl w:ilvl="1">
      <w:start w:val="1"/>
      <w:numFmt w:val="lowerLetter"/>
      <w:lvlText w:val="%2)"/>
      <w:lvlJc w:val="left"/>
      <w:pPr>
        <w:ind w:left="1512" w:hanging="576"/>
      </w:pPr>
      <w:rPr>
        <w:rFonts w:hint="default"/>
      </w:rPr>
    </w:lvl>
    <w:lvl w:ilvl="2">
      <w:start w:val="1"/>
      <w:numFmt w:val="lowerRoman"/>
      <w:lvlText w:val="%3)"/>
      <w:lvlJc w:val="left"/>
      <w:pPr>
        <w:ind w:left="2088" w:hanging="576"/>
      </w:pPr>
      <w:rPr>
        <w:rFonts w:hint="default"/>
      </w:rPr>
    </w:lvl>
    <w:lvl w:ilvl="3">
      <w:start w:val="1"/>
      <w:numFmt w:val="decimal"/>
      <w:lvlText w:val="(%4)"/>
      <w:lvlJc w:val="left"/>
      <w:pPr>
        <w:ind w:left="2664" w:hanging="576"/>
      </w:pPr>
      <w:rPr>
        <w:rFonts w:hint="default"/>
      </w:rPr>
    </w:lvl>
    <w:lvl w:ilvl="4">
      <w:start w:val="1"/>
      <w:numFmt w:val="lowerLetter"/>
      <w:lvlText w:val="(%5)"/>
      <w:lvlJc w:val="left"/>
      <w:pPr>
        <w:ind w:left="3240" w:hanging="576"/>
      </w:pPr>
      <w:rPr>
        <w:rFonts w:hint="default"/>
      </w:rPr>
    </w:lvl>
    <w:lvl w:ilvl="5">
      <w:start w:val="1"/>
      <w:numFmt w:val="lowerRoman"/>
      <w:lvlText w:val="(%6)"/>
      <w:lvlJc w:val="left"/>
      <w:pPr>
        <w:ind w:left="3816" w:hanging="576"/>
      </w:pPr>
      <w:rPr>
        <w:rFonts w:hint="default"/>
      </w:rPr>
    </w:lvl>
    <w:lvl w:ilvl="6">
      <w:start w:val="1"/>
      <w:numFmt w:val="decimal"/>
      <w:lvlText w:val="%7."/>
      <w:lvlJc w:val="left"/>
      <w:pPr>
        <w:ind w:left="4392" w:hanging="576"/>
      </w:pPr>
      <w:rPr>
        <w:rFonts w:hint="default"/>
      </w:rPr>
    </w:lvl>
    <w:lvl w:ilvl="7">
      <w:start w:val="1"/>
      <w:numFmt w:val="lowerLetter"/>
      <w:lvlText w:val="%8."/>
      <w:lvlJc w:val="left"/>
      <w:pPr>
        <w:ind w:left="4968" w:hanging="576"/>
      </w:pPr>
      <w:rPr>
        <w:rFonts w:hint="default"/>
      </w:rPr>
    </w:lvl>
    <w:lvl w:ilvl="8">
      <w:start w:val="1"/>
      <w:numFmt w:val="lowerRoman"/>
      <w:lvlText w:val="%9."/>
      <w:lvlJc w:val="left"/>
      <w:pPr>
        <w:ind w:left="5544" w:hanging="576"/>
      </w:pPr>
      <w:rPr>
        <w:rFonts w:hint="default"/>
      </w:rPr>
    </w:lvl>
  </w:abstractNum>
  <w:abstractNum w:abstractNumId="7" w15:restartNumberingAfterBreak="0">
    <w:nsid w:val="2F7E28AC"/>
    <w:multiLevelType w:val="multilevel"/>
    <w:tmpl w:val="14148A2E"/>
    <w:lvl w:ilvl="0">
      <w:start w:val="1"/>
      <w:numFmt w:val="decimal"/>
      <w:lvlText w:val="%1"/>
      <w:lvlJc w:val="left"/>
      <w:pPr>
        <w:ind w:left="840" w:hanging="840"/>
      </w:pPr>
      <w:rPr>
        <w:rFonts w:hint="default"/>
      </w:rPr>
    </w:lvl>
    <w:lvl w:ilvl="1">
      <w:start w:val="1"/>
      <w:numFmt w:val="decimal"/>
      <w:lvlText w:val="%1.%2"/>
      <w:lvlJc w:val="left"/>
      <w:pPr>
        <w:ind w:left="1200" w:hanging="84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3240" w:hanging="1800"/>
      </w:pPr>
      <w:rPr>
        <w:rFonts w:hint="default"/>
      </w:rPr>
    </w:lvl>
    <w:lvl w:ilvl="5">
      <w:start w:val="1"/>
      <w:numFmt w:val="decimal"/>
      <w:lvlText w:val="%1.%2.%3.%4.%5.%6"/>
      <w:lvlJc w:val="left"/>
      <w:pPr>
        <w:ind w:left="3960" w:hanging="2160"/>
      </w:pPr>
      <w:rPr>
        <w:rFonts w:hint="default"/>
      </w:rPr>
    </w:lvl>
    <w:lvl w:ilvl="6">
      <w:start w:val="1"/>
      <w:numFmt w:val="decimal"/>
      <w:lvlText w:val="%1.%2.%3.%4.%5.%6.%7"/>
      <w:lvlJc w:val="left"/>
      <w:pPr>
        <w:ind w:left="4680" w:hanging="2520"/>
      </w:pPr>
      <w:rPr>
        <w:rFonts w:hint="default"/>
      </w:rPr>
    </w:lvl>
    <w:lvl w:ilvl="7">
      <w:start w:val="1"/>
      <w:numFmt w:val="decimal"/>
      <w:lvlText w:val="%1.%2.%3.%4.%5.%6.%7.%8"/>
      <w:lvlJc w:val="left"/>
      <w:pPr>
        <w:ind w:left="5400" w:hanging="2880"/>
      </w:pPr>
      <w:rPr>
        <w:rFonts w:hint="default"/>
      </w:rPr>
    </w:lvl>
    <w:lvl w:ilvl="8">
      <w:start w:val="1"/>
      <w:numFmt w:val="decimal"/>
      <w:lvlText w:val="%1.%2.%3.%4.%5.%6.%7.%8.%9"/>
      <w:lvlJc w:val="left"/>
      <w:pPr>
        <w:ind w:left="6120" w:hanging="3240"/>
      </w:pPr>
      <w:rPr>
        <w:rFonts w:hint="default"/>
      </w:rPr>
    </w:lvl>
  </w:abstractNum>
  <w:abstractNum w:abstractNumId="8" w15:restartNumberingAfterBreak="0">
    <w:nsid w:val="326753F9"/>
    <w:multiLevelType w:val="hybridMultilevel"/>
    <w:tmpl w:val="07BC067C"/>
    <w:lvl w:ilvl="0" w:tplc="077ED25E">
      <w:start w:val="1"/>
      <w:numFmt w:val="bullet"/>
      <w:lvlText w:val=""/>
      <w:lvlJc w:val="left"/>
      <w:pPr>
        <w:ind w:left="2880" w:hanging="360"/>
      </w:pPr>
      <w:rPr>
        <w:rFonts w:ascii="Symbol" w:hAnsi="Symbol" w:hint="default"/>
        <w:color w:val="0056A9" w:themeColor="accent1"/>
      </w:rPr>
    </w:lvl>
    <w:lvl w:ilvl="1" w:tplc="5CEC31AA">
      <w:start w:val="1"/>
      <w:numFmt w:val="bullet"/>
      <w:lvlText w:val="o"/>
      <w:lvlJc w:val="left"/>
      <w:pPr>
        <w:ind w:left="1440" w:hanging="360"/>
      </w:pPr>
      <w:rPr>
        <w:rFonts w:ascii="Courier New" w:hAnsi="Courier New" w:cs="Courier New" w:hint="default"/>
        <w:color w:val="0056A9" w:themeColor="accent1"/>
      </w:rPr>
    </w:lvl>
    <w:lvl w:ilvl="2" w:tplc="D0167520">
      <w:start w:val="1"/>
      <w:numFmt w:val="bullet"/>
      <w:lvlText w:val=""/>
      <w:lvlJc w:val="left"/>
      <w:pPr>
        <w:ind w:left="2160" w:hanging="360"/>
      </w:pPr>
      <w:rPr>
        <w:rFonts w:ascii="Wingdings" w:hAnsi="Wingdings" w:hint="default"/>
        <w:color w:val="0056A9" w:themeColor="accent1"/>
      </w:rPr>
    </w:lvl>
    <w:lvl w:ilvl="3" w:tplc="CFEAE114">
      <w:start w:val="1"/>
      <w:numFmt w:val="bullet"/>
      <w:lvlText w:val=""/>
      <w:lvlJc w:val="left"/>
      <w:pPr>
        <w:ind w:left="2880" w:hanging="360"/>
      </w:pPr>
      <w:rPr>
        <w:rFonts w:ascii="Symbol" w:hAnsi="Symbol" w:hint="default"/>
        <w:color w:val="0056A9" w:themeColor="accent1"/>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9A78D6"/>
    <w:multiLevelType w:val="multilevel"/>
    <w:tmpl w:val="D952B632"/>
    <w:lvl w:ilvl="0">
      <w:start w:val="1"/>
      <w:numFmt w:val="decimal"/>
      <w:lvlText w:val="%1"/>
      <w:lvlJc w:val="left"/>
      <w:pPr>
        <w:ind w:left="1110" w:hanging="1110"/>
      </w:pPr>
      <w:rPr>
        <w:rFonts w:hint="default"/>
      </w:rPr>
    </w:lvl>
    <w:lvl w:ilvl="1">
      <w:start w:val="1"/>
      <w:numFmt w:val="decimal"/>
      <w:lvlText w:val="%1.%2"/>
      <w:lvlJc w:val="left"/>
      <w:pPr>
        <w:ind w:left="1470" w:hanging="1110"/>
      </w:pPr>
      <w:rPr>
        <w:rFonts w:hint="default"/>
      </w:rPr>
    </w:lvl>
    <w:lvl w:ilvl="2">
      <w:start w:val="1"/>
      <w:numFmt w:val="decimal"/>
      <w:lvlText w:val="%1.%2.%3"/>
      <w:lvlJc w:val="left"/>
      <w:pPr>
        <w:ind w:left="1830" w:hanging="1110"/>
      </w:pPr>
      <w:rPr>
        <w:rFonts w:hint="default"/>
      </w:rPr>
    </w:lvl>
    <w:lvl w:ilvl="3">
      <w:start w:val="1"/>
      <w:numFmt w:val="decimal"/>
      <w:lvlText w:val="%1.%2.%3.%4"/>
      <w:lvlJc w:val="left"/>
      <w:pPr>
        <w:ind w:left="2190" w:hanging="111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10" w15:restartNumberingAfterBreak="0">
    <w:nsid w:val="3B8651A1"/>
    <w:multiLevelType w:val="multilevel"/>
    <w:tmpl w:val="BE5410DA"/>
    <w:lvl w:ilvl="0">
      <w:start w:val="1"/>
      <w:numFmt w:val="decimal"/>
      <w:lvlText w:val="%1"/>
      <w:lvlJc w:val="left"/>
      <w:pPr>
        <w:ind w:left="840" w:hanging="840"/>
      </w:pPr>
      <w:rPr>
        <w:rFonts w:hint="default"/>
      </w:rPr>
    </w:lvl>
    <w:lvl w:ilvl="1">
      <w:start w:val="1"/>
      <w:numFmt w:val="decimal"/>
      <w:lvlText w:val="%1.%2"/>
      <w:lvlJc w:val="left"/>
      <w:pPr>
        <w:ind w:left="840" w:hanging="84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3240" w:hanging="3240"/>
      </w:pPr>
      <w:rPr>
        <w:rFonts w:hint="default"/>
      </w:rPr>
    </w:lvl>
  </w:abstractNum>
  <w:abstractNum w:abstractNumId="11" w15:restartNumberingAfterBreak="0">
    <w:nsid w:val="3ED063B8"/>
    <w:multiLevelType w:val="hybridMultilevel"/>
    <w:tmpl w:val="8C16BCC4"/>
    <w:lvl w:ilvl="0" w:tplc="CFEAE114">
      <w:start w:val="1"/>
      <w:numFmt w:val="bullet"/>
      <w:lvlText w:val=""/>
      <w:lvlJc w:val="left"/>
      <w:pPr>
        <w:ind w:left="1080" w:hanging="360"/>
      </w:pPr>
      <w:rPr>
        <w:rFonts w:ascii="Symbol" w:hAnsi="Symbol" w:hint="default"/>
        <w:color w:val="0056A9" w:themeColor="accen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360" w:hanging="360"/>
      </w:pPr>
      <w:rPr>
        <w:rFonts w:ascii="Symbol" w:hAnsi="Symbol" w:hint="default"/>
      </w:rPr>
    </w:lvl>
    <w:lvl w:ilvl="4" w:tplc="04090003" w:tentative="1">
      <w:start w:val="1"/>
      <w:numFmt w:val="bullet"/>
      <w:lvlText w:val="o"/>
      <w:lvlJc w:val="left"/>
      <w:pPr>
        <w:ind w:left="1080" w:hanging="360"/>
      </w:pPr>
      <w:rPr>
        <w:rFonts w:ascii="Courier New" w:hAnsi="Courier New" w:cs="Courier New" w:hint="default"/>
      </w:rPr>
    </w:lvl>
    <w:lvl w:ilvl="5" w:tplc="04090005" w:tentative="1">
      <w:start w:val="1"/>
      <w:numFmt w:val="bullet"/>
      <w:lvlText w:val=""/>
      <w:lvlJc w:val="left"/>
      <w:pPr>
        <w:ind w:left="1800" w:hanging="360"/>
      </w:pPr>
      <w:rPr>
        <w:rFonts w:ascii="Wingdings" w:hAnsi="Wingdings" w:hint="default"/>
      </w:rPr>
    </w:lvl>
    <w:lvl w:ilvl="6" w:tplc="04090001" w:tentative="1">
      <w:start w:val="1"/>
      <w:numFmt w:val="bullet"/>
      <w:lvlText w:val=""/>
      <w:lvlJc w:val="left"/>
      <w:pPr>
        <w:ind w:left="2520" w:hanging="360"/>
      </w:pPr>
      <w:rPr>
        <w:rFonts w:ascii="Symbol" w:hAnsi="Symbol" w:hint="default"/>
      </w:rPr>
    </w:lvl>
    <w:lvl w:ilvl="7" w:tplc="04090003" w:tentative="1">
      <w:start w:val="1"/>
      <w:numFmt w:val="bullet"/>
      <w:lvlText w:val="o"/>
      <w:lvlJc w:val="left"/>
      <w:pPr>
        <w:ind w:left="3240" w:hanging="360"/>
      </w:pPr>
      <w:rPr>
        <w:rFonts w:ascii="Courier New" w:hAnsi="Courier New" w:cs="Courier New" w:hint="default"/>
      </w:rPr>
    </w:lvl>
    <w:lvl w:ilvl="8" w:tplc="04090005" w:tentative="1">
      <w:start w:val="1"/>
      <w:numFmt w:val="bullet"/>
      <w:lvlText w:val=""/>
      <w:lvlJc w:val="left"/>
      <w:pPr>
        <w:ind w:left="3960" w:hanging="360"/>
      </w:pPr>
      <w:rPr>
        <w:rFonts w:ascii="Wingdings" w:hAnsi="Wingdings" w:hint="default"/>
      </w:rPr>
    </w:lvl>
  </w:abstractNum>
  <w:abstractNum w:abstractNumId="12" w15:restartNumberingAfterBreak="0">
    <w:nsid w:val="45B62058"/>
    <w:multiLevelType w:val="multilevel"/>
    <w:tmpl w:val="1DE64A46"/>
    <w:lvl w:ilvl="0">
      <w:start w:val="1"/>
      <w:numFmt w:val="decimal"/>
      <w:lvlText w:val="%1."/>
      <w:lvlJc w:val="left"/>
      <w:pPr>
        <w:ind w:left="945" w:hanging="945"/>
      </w:pPr>
      <w:rPr>
        <w:rFonts w:hint="default"/>
      </w:rPr>
    </w:lvl>
    <w:lvl w:ilvl="1">
      <w:start w:val="1"/>
      <w:numFmt w:val="decimal"/>
      <w:lvlText w:val="%1.%2."/>
      <w:lvlJc w:val="left"/>
      <w:pPr>
        <w:ind w:left="1845" w:hanging="945"/>
      </w:pPr>
      <w:rPr>
        <w:rFonts w:hint="default"/>
      </w:rPr>
    </w:lvl>
    <w:lvl w:ilvl="2">
      <w:start w:val="1"/>
      <w:numFmt w:val="decimal"/>
      <w:lvlText w:val="%1.%2.%3."/>
      <w:lvlJc w:val="left"/>
      <w:pPr>
        <w:ind w:left="2880" w:hanging="1080"/>
      </w:pPr>
      <w:rPr>
        <w:rFonts w:hint="default"/>
      </w:rPr>
    </w:lvl>
    <w:lvl w:ilvl="3">
      <w:start w:val="1"/>
      <w:numFmt w:val="decimal"/>
      <w:lvlText w:val="%1.%2.%3.%4."/>
      <w:lvlJc w:val="left"/>
      <w:pPr>
        <w:ind w:left="4140" w:hanging="1440"/>
      </w:pPr>
      <w:rPr>
        <w:rFonts w:hint="default"/>
      </w:rPr>
    </w:lvl>
    <w:lvl w:ilvl="4">
      <w:start w:val="1"/>
      <w:numFmt w:val="decimal"/>
      <w:lvlText w:val="%1.%2.%3.%4.%5."/>
      <w:lvlJc w:val="left"/>
      <w:pPr>
        <w:ind w:left="5400" w:hanging="1800"/>
      </w:pPr>
      <w:rPr>
        <w:rFonts w:hint="default"/>
      </w:rPr>
    </w:lvl>
    <w:lvl w:ilvl="5">
      <w:start w:val="1"/>
      <w:numFmt w:val="decimal"/>
      <w:lvlText w:val="%1.%2.%3.%4.%5.%6."/>
      <w:lvlJc w:val="left"/>
      <w:pPr>
        <w:ind w:left="6660" w:hanging="2160"/>
      </w:pPr>
      <w:rPr>
        <w:rFonts w:hint="default"/>
      </w:rPr>
    </w:lvl>
    <w:lvl w:ilvl="6">
      <w:start w:val="1"/>
      <w:numFmt w:val="decimal"/>
      <w:lvlText w:val="%1.%2.%3.%4.%5.%6.%7."/>
      <w:lvlJc w:val="left"/>
      <w:pPr>
        <w:ind w:left="7920" w:hanging="2520"/>
      </w:pPr>
      <w:rPr>
        <w:rFonts w:hint="default"/>
      </w:rPr>
    </w:lvl>
    <w:lvl w:ilvl="7">
      <w:start w:val="1"/>
      <w:numFmt w:val="decimal"/>
      <w:lvlText w:val="%1.%2.%3.%4.%5.%6.%7.%8."/>
      <w:lvlJc w:val="left"/>
      <w:pPr>
        <w:ind w:left="9180" w:hanging="2880"/>
      </w:pPr>
      <w:rPr>
        <w:rFonts w:hint="default"/>
      </w:rPr>
    </w:lvl>
    <w:lvl w:ilvl="8">
      <w:start w:val="1"/>
      <w:numFmt w:val="decimal"/>
      <w:lvlText w:val="%1.%2.%3.%4.%5.%6.%7.%8.%9."/>
      <w:lvlJc w:val="left"/>
      <w:pPr>
        <w:ind w:left="10440" w:hanging="3240"/>
      </w:pPr>
      <w:rPr>
        <w:rFonts w:hint="default"/>
      </w:rPr>
    </w:lvl>
  </w:abstractNum>
  <w:abstractNum w:abstractNumId="13" w15:restartNumberingAfterBreak="0">
    <w:nsid w:val="49075E67"/>
    <w:multiLevelType w:val="multilevel"/>
    <w:tmpl w:val="D01A240E"/>
    <w:lvl w:ilvl="0">
      <w:start w:val="1"/>
      <w:numFmt w:val="decimal"/>
      <w:lvlText w:val="%1."/>
      <w:lvlJc w:val="left"/>
      <w:pPr>
        <w:ind w:left="810" w:hanging="810"/>
      </w:pPr>
      <w:rPr>
        <w:rFonts w:hint="default"/>
      </w:rPr>
    </w:lvl>
    <w:lvl w:ilvl="1">
      <w:start w:val="1"/>
      <w:numFmt w:val="decimal"/>
      <w:lvlText w:val="%1.%2."/>
      <w:lvlJc w:val="left"/>
      <w:pPr>
        <w:ind w:left="810" w:hanging="81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14" w15:restartNumberingAfterBreak="0">
    <w:nsid w:val="4955787F"/>
    <w:multiLevelType w:val="hybridMultilevel"/>
    <w:tmpl w:val="0FAEF158"/>
    <w:lvl w:ilvl="0" w:tplc="6A1E9478">
      <w:start w:val="1"/>
      <w:numFmt w:val="bullet"/>
      <w:lvlText w:val=""/>
      <w:lvlJc w:val="left"/>
      <w:pPr>
        <w:ind w:left="0" w:hanging="360"/>
      </w:pPr>
      <w:rPr>
        <w:rFonts w:ascii="Symbol" w:hAnsi="Symbol" w:hint="default"/>
        <w:color w:val="0056A9" w:themeColor="accent1"/>
      </w:rPr>
    </w:lvl>
    <w:lvl w:ilvl="1" w:tplc="25C68A64">
      <w:start w:val="1"/>
      <w:numFmt w:val="bullet"/>
      <w:lvlText w:val="o"/>
      <w:lvlJc w:val="left"/>
      <w:pPr>
        <w:ind w:left="-2160" w:hanging="360"/>
      </w:pPr>
      <w:rPr>
        <w:rFonts w:ascii="Courier New" w:hAnsi="Courier New" w:cs="Courier New" w:hint="default"/>
        <w:color w:val="0056A9" w:themeColor="accent1"/>
      </w:rPr>
    </w:lvl>
    <w:lvl w:ilvl="2" w:tplc="FD3A4FCC">
      <w:start w:val="1"/>
      <w:numFmt w:val="bullet"/>
      <w:lvlText w:val=""/>
      <w:lvlJc w:val="left"/>
      <w:pPr>
        <w:ind w:left="-1440" w:hanging="360"/>
      </w:pPr>
      <w:rPr>
        <w:rFonts w:ascii="Wingdings" w:hAnsi="Wingdings" w:hint="default"/>
        <w:color w:val="0056A9" w:themeColor="accent1"/>
      </w:rPr>
    </w:lvl>
    <w:lvl w:ilvl="3" w:tplc="AD341C6A">
      <w:start w:val="1"/>
      <w:numFmt w:val="bullet"/>
      <w:lvlText w:val=""/>
      <w:lvlJc w:val="left"/>
      <w:pPr>
        <w:ind w:left="-720" w:hanging="360"/>
      </w:pPr>
      <w:rPr>
        <w:rFonts w:ascii="Symbol" w:hAnsi="Symbol" w:hint="default"/>
        <w:color w:val="0056A9" w:themeColor="accent1"/>
      </w:rPr>
    </w:lvl>
    <w:lvl w:ilvl="4" w:tplc="FFFFFFFF" w:tentative="1">
      <w:start w:val="1"/>
      <w:numFmt w:val="bullet"/>
      <w:lvlText w:val="o"/>
      <w:lvlJc w:val="left"/>
      <w:pPr>
        <w:ind w:left="0" w:hanging="360"/>
      </w:pPr>
      <w:rPr>
        <w:rFonts w:ascii="Courier New" w:hAnsi="Courier New" w:cs="Courier New" w:hint="default"/>
      </w:rPr>
    </w:lvl>
    <w:lvl w:ilvl="5" w:tplc="FFFFFFFF" w:tentative="1">
      <w:start w:val="1"/>
      <w:numFmt w:val="bullet"/>
      <w:lvlText w:val=""/>
      <w:lvlJc w:val="left"/>
      <w:pPr>
        <w:ind w:left="720" w:hanging="360"/>
      </w:pPr>
      <w:rPr>
        <w:rFonts w:ascii="Wingdings" w:hAnsi="Wingdings" w:hint="default"/>
      </w:rPr>
    </w:lvl>
    <w:lvl w:ilvl="6" w:tplc="FFFFFFFF" w:tentative="1">
      <w:start w:val="1"/>
      <w:numFmt w:val="bullet"/>
      <w:lvlText w:val=""/>
      <w:lvlJc w:val="left"/>
      <w:pPr>
        <w:ind w:left="1440" w:hanging="360"/>
      </w:pPr>
      <w:rPr>
        <w:rFonts w:ascii="Symbol" w:hAnsi="Symbol" w:hint="default"/>
      </w:rPr>
    </w:lvl>
    <w:lvl w:ilvl="7" w:tplc="FFFFFFFF" w:tentative="1">
      <w:start w:val="1"/>
      <w:numFmt w:val="bullet"/>
      <w:lvlText w:val="o"/>
      <w:lvlJc w:val="left"/>
      <w:pPr>
        <w:ind w:left="2160" w:hanging="360"/>
      </w:pPr>
      <w:rPr>
        <w:rFonts w:ascii="Courier New" w:hAnsi="Courier New" w:cs="Courier New" w:hint="default"/>
      </w:rPr>
    </w:lvl>
    <w:lvl w:ilvl="8" w:tplc="FFFFFFFF" w:tentative="1">
      <w:start w:val="1"/>
      <w:numFmt w:val="bullet"/>
      <w:lvlText w:val=""/>
      <w:lvlJc w:val="left"/>
      <w:pPr>
        <w:ind w:left="2880" w:hanging="360"/>
      </w:pPr>
      <w:rPr>
        <w:rFonts w:ascii="Wingdings" w:hAnsi="Wingdings" w:hint="default"/>
      </w:rPr>
    </w:lvl>
  </w:abstractNum>
  <w:abstractNum w:abstractNumId="15" w15:restartNumberingAfterBreak="0">
    <w:nsid w:val="5AC7528B"/>
    <w:multiLevelType w:val="multilevel"/>
    <w:tmpl w:val="C85AB6CC"/>
    <w:lvl w:ilvl="0">
      <w:start w:val="1"/>
      <w:numFmt w:val="decimal"/>
      <w:lvlText w:val="%1"/>
      <w:lvlJc w:val="left"/>
      <w:pPr>
        <w:ind w:left="840" w:hanging="840"/>
      </w:pPr>
      <w:rPr>
        <w:rFonts w:hint="default"/>
      </w:rPr>
    </w:lvl>
    <w:lvl w:ilvl="1">
      <w:start w:val="1"/>
      <w:numFmt w:val="decimal"/>
      <w:lvlText w:val="%1.%2"/>
      <w:lvlJc w:val="left"/>
      <w:pPr>
        <w:ind w:left="1200" w:hanging="84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3240" w:hanging="1800"/>
      </w:pPr>
      <w:rPr>
        <w:rFonts w:hint="default"/>
      </w:rPr>
    </w:lvl>
    <w:lvl w:ilvl="5">
      <w:start w:val="1"/>
      <w:numFmt w:val="decimal"/>
      <w:lvlText w:val="%1.%2.%3.%4.%5.%6"/>
      <w:lvlJc w:val="left"/>
      <w:pPr>
        <w:ind w:left="3960" w:hanging="2160"/>
      </w:pPr>
      <w:rPr>
        <w:rFonts w:hint="default"/>
      </w:rPr>
    </w:lvl>
    <w:lvl w:ilvl="6">
      <w:start w:val="1"/>
      <w:numFmt w:val="decimal"/>
      <w:lvlText w:val="%1.%2.%3.%4.%5.%6.%7"/>
      <w:lvlJc w:val="left"/>
      <w:pPr>
        <w:ind w:left="4680" w:hanging="2520"/>
      </w:pPr>
      <w:rPr>
        <w:rFonts w:hint="default"/>
      </w:rPr>
    </w:lvl>
    <w:lvl w:ilvl="7">
      <w:start w:val="1"/>
      <w:numFmt w:val="decimal"/>
      <w:lvlText w:val="%1.%2.%3.%4.%5.%6.%7.%8"/>
      <w:lvlJc w:val="left"/>
      <w:pPr>
        <w:ind w:left="5400" w:hanging="2880"/>
      </w:pPr>
      <w:rPr>
        <w:rFonts w:hint="default"/>
      </w:rPr>
    </w:lvl>
    <w:lvl w:ilvl="8">
      <w:start w:val="1"/>
      <w:numFmt w:val="decimal"/>
      <w:lvlText w:val="%1.%2.%3.%4.%5.%6.%7.%8.%9"/>
      <w:lvlJc w:val="left"/>
      <w:pPr>
        <w:ind w:left="6120" w:hanging="3240"/>
      </w:pPr>
      <w:rPr>
        <w:rFonts w:hint="default"/>
      </w:rPr>
    </w:lvl>
  </w:abstractNum>
  <w:abstractNum w:abstractNumId="16" w15:restartNumberingAfterBreak="0">
    <w:nsid w:val="61F001BC"/>
    <w:multiLevelType w:val="multilevel"/>
    <w:tmpl w:val="6444F842"/>
    <w:lvl w:ilvl="0">
      <w:start w:val="1"/>
      <w:numFmt w:val="decimal"/>
      <w:lvlText w:val="%1"/>
      <w:lvlJc w:val="left"/>
      <w:pPr>
        <w:ind w:left="840" w:hanging="840"/>
      </w:pPr>
      <w:rPr>
        <w:rFonts w:hint="default"/>
      </w:rPr>
    </w:lvl>
    <w:lvl w:ilvl="1">
      <w:start w:val="1"/>
      <w:numFmt w:val="decimal"/>
      <w:lvlText w:val="%1.%2"/>
      <w:lvlJc w:val="left"/>
      <w:pPr>
        <w:ind w:left="1425" w:hanging="840"/>
      </w:pPr>
      <w:rPr>
        <w:rFonts w:hint="default"/>
      </w:rPr>
    </w:lvl>
    <w:lvl w:ilvl="2">
      <w:start w:val="1"/>
      <w:numFmt w:val="decimal"/>
      <w:lvlText w:val="%1.%2.%3"/>
      <w:lvlJc w:val="left"/>
      <w:pPr>
        <w:ind w:left="2250" w:hanging="1080"/>
      </w:pPr>
      <w:rPr>
        <w:rFonts w:hint="default"/>
      </w:rPr>
    </w:lvl>
    <w:lvl w:ilvl="3">
      <w:start w:val="1"/>
      <w:numFmt w:val="decimal"/>
      <w:lvlText w:val="%1.%2.%3.%4"/>
      <w:lvlJc w:val="left"/>
      <w:pPr>
        <w:ind w:left="3195" w:hanging="1440"/>
      </w:pPr>
      <w:rPr>
        <w:rFonts w:hint="default"/>
      </w:rPr>
    </w:lvl>
    <w:lvl w:ilvl="4">
      <w:start w:val="1"/>
      <w:numFmt w:val="decimal"/>
      <w:lvlText w:val="%1.%2.%3.%4.%5"/>
      <w:lvlJc w:val="left"/>
      <w:pPr>
        <w:ind w:left="4140" w:hanging="1800"/>
      </w:pPr>
      <w:rPr>
        <w:rFonts w:hint="default"/>
      </w:rPr>
    </w:lvl>
    <w:lvl w:ilvl="5">
      <w:start w:val="1"/>
      <w:numFmt w:val="decimal"/>
      <w:lvlText w:val="%1.%2.%3.%4.%5.%6"/>
      <w:lvlJc w:val="left"/>
      <w:pPr>
        <w:ind w:left="5085" w:hanging="2160"/>
      </w:pPr>
      <w:rPr>
        <w:rFonts w:hint="default"/>
      </w:rPr>
    </w:lvl>
    <w:lvl w:ilvl="6">
      <w:start w:val="1"/>
      <w:numFmt w:val="decimal"/>
      <w:lvlText w:val="%1.%2.%3.%4.%5.%6.%7"/>
      <w:lvlJc w:val="left"/>
      <w:pPr>
        <w:ind w:left="6030" w:hanging="2520"/>
      </w:pPr>
      <w:rPr>
        <w:rFonts w:hint="default"/>
      </w:rPr>
    </w:lvl>
    <w:lvl w:ilvl="7">
      <w:start w:val="1"/>
      <w:numFmt w:val="decimal"/>
      <w:lvlText w:val="%1.%2.%3.%4.%5.%6.%7.%8"/>
      <w:lvlJc w:val="left"/>
      <w:pPr>
        <w:ind w:left="6975" w:hanging="2880"/>
      </w:pPr>
      <w:rPr>
        <w:rFonts w:hint="default"/>
      </w:rPr>
    </w:lvl>
    <w:lvl w:ilvl="8">
      <w:start w:val="1"/>
      <w:numFmt w:val="decimal"/>
      <w:lvlText w:val="%1.%2.%3.%4.%5.%6.%7.%8.%9"/>
      <w:lvlJc w:val="left"/>
      <w:pPr>
        <w:ind w:left="7920" w:hanging="3240"/>
      </w:pPr>
      <w:rPr>
        <w:rFonts w:hint="default"/>
      </w:rPr>
    </w:lvl>
  </w:abstractNum>
  <w:abstractNum w:abstractNumId="17" w15:restartNumberingAfterBreak="0">
    <w:nsid w:val="68501F4D"/>
    <w:multiLevelType w:val="hybridMultilevel"/>
    <w:tmpl w:val="F246EB98"/>
    <w:lvl w:ilvl="0" w:tplc="CFEAE114">
      <w:start w:val="1"/>
      <w:numFmt w:val="bullet"/>
      <w:lvlText w:val=""/>
      <w:lvlJc w:val="left"/>
      <w:pPr>
        <w:ind w:left="3600" w:hanging="360"/>
      </w:pPr>
      <w:rPr>
        <w:rFonts w:ascii="Symbol" w:hAnsi="Symbol" w:hint="default"/>
        <w:color w:val="0056A9"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9F2327"/>
    <w:multiLevelType w:val="hybridMultilevel"/>
    <w:tmpl w:val="AAC48AD4"/>
    <w:lvl w:ilvl="0" w:tplc="8968D310">
      <w:start w:val="1"/>
      <w:numFmt w:val="bullet"/>
      <w:lvlText w:val=""/>
      <w:lvlJc w:val="left"/>
      <w:pPr>
        <w:ind w:left="720" w:hanging="360"/>
      </w:pPr>
      <w:rPr>
        <w:rFonts w:ascii="Symbol" w:hAnsi="Symbol" w:hint="default"/>
        <w:color w:val="0056A9" w:themeColor="accent1"/>
      </w:rPr>
    </w:lvl>
    <w:lvl w:ilvl="1" w:tplc="4036E000">
      <w:start w:val="1"/>
      <w:numFmt w:val="bullet"/>
      <w:lvlText w:val="o"/>
      <w:lvlJc w:val="left"/>
      <w:pPr>
        <w:ind w:left="1440" w:hanging="360"/>
      </w:pPr>
      <w:rPr>
        <w:rFonts w:ascii="Courier New" w:hAnsi="Courier New" w:cs="Courier New" w:hint="default"/>
      </w:rPr>
    </w:lvl>
    <w:lvl w:ilvl="2" w:tplc="7F5EBBBC">
      <w:start w:val="1"/>
      <w:numFmt w:val="bullet"/>
      <w:lvlText w:val=""/>
      <w:lvlJc w:val="left"/>
      <w:pPr>
        <w:ind w:left="2160" w:hanging="360"/>
      </w:pPr>
      <w:rPr>
        <w:rFonts w:ascii="Wingdings" w:hAnsi="Wingdings" w:hint="default"/>
      </w:rPr>
    </w:lvl>
    <w:lvl w:ilvl="3" w:tplc="413C0620">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5936BF8"/>
    <w:multiLevelType w:val="hybridMultilevel"/>
    <w:tmpl w:val="9F5E5DE2"/>
    <w:lvl w:ilvl="0" w:tplc="AD341C6A">
      <w:start w:val="1"/>
      <w:numFmt w:val="bullet"/>
      <w:lvlText w:val=""/>
      <w:lvlJc w:val="left"/>
      <w:pPr>
        <w:ind w:left="72" w:hanging="360"/>
      </w:pPr>
      <w:rPr>
        <w:rFonts w:ascii="Symbol" w:hAnsi="Symbol" w:hint="default"/>
        <w:color w:val="0056A9" w:themeColor="accent1"/>
      </w:rPr>
    </w:lvl>
    <w:lvl w:ilvl="1" w:tplc="02D85806">
      <w:start w:val="1"/>
      <w:numFmt w:val="bullet"/>
      <w:lvlText w:val=""/>
      <w:lvlJc w:val="left"/>
      <w:pPr>
        <w:ind w:left="2232" w:hanging="360"/>
      </w:pPr>
      <w:rPr>
        <w:rFonts w:ascii="Symbol" w:hAnsi="Symbol" w:hint="default"/>
        <w:color w:val="0056A9" w:themeColor="accent1"/>
      </w:rPr>
    </w:lvl>
    <w:lvl w:ilvl="2" w:tplc="D78E1D58">
      <w:start w:val="1"/>
      <w:numFmt w:val="bullet"/>
      <w:lvlText w:val="o"/>
      <w:lvlJc w:val="left"/>
      <w:pPr>
        <w:ind w:left="2952" w:hanging="360"/>
      </w:pPr>
      <w:rPr>
        <w:rFonts w:ascii="Courier New" w:hAnsi="Courier New" w:cs="Courier New" w:hint="default"/>
        <w:color w:val="0056A9" w:themeColor="accent1"/>
      </w:rPr>
    </w:lvl>
    <w:lvl w:ilvl="3" w:tplc="1464AA94">
      <w:start w:val="1"/>
      <w:numFmt w:val="bullet"/>
      <w:lvlText w:val=""/>
      <w:lvlJc w:val="left"/>
      <w:pPr>
        <w:ind w:left="3672" w:hanging="360"/>
      </w:pPr>
      <w:rPr>
        <w:rFonts w:ascii="Wingdings" w:hAnsi="Wingdings" w:hint="default"/>
        <w:color w:val="0056A9" w:themeColor="accent1"/>
      </w:rPr>
    </w:lvl>
    <w:lvl w:ilvl="4" w:tplc="F49A6F44">
      <w:start w:val="1"/>
      <w:numFmt w:val="bullet"/>
      <w:lvlText w:val=""/>
      <w:lvlJc w:val="left"/>
      <w:pPr>
        <w:ind w:left="2700" w:hanging="360"/>
      </w:pPr>
      <w:rPr>
        <w:rFonts w:ascii="Symbol" w:hAnsi="Symbol" w:hint="default"/>
        <w:color w:val="0056A9" w:themeColor="accent1"/>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0" w15:restartNumberingAfterBreak="0">
    <w:nsid w:val="7597034E"/>
    <w:multiLevelType w:val="hybridMultilevel"/>
    <w:tmpl w:val="C59EE530"/>
    <w:lvl w:ilvl="0" w:tplc="FFAE4EFA">
      <w:start w:val="1"/>
      <w:numFmt w:val="bullet"/>
      <w:lvlText w:val=""/>
      <w:lvlJc w:val="left"/>
      <w:pPr>
        <w:ind w:left="720" w:hanging="360"/>
      </w:pPr>
      <w:rPr>
        <w:rFonts w:ascii="Symbol" w:hAnsi="Symbol" w:hint="default"/>
        <w:color w:val="0056A9" w:themeColor="accent1"/>
      </w:rPr>
    </w:lvl>
    <w:lvl w:ilvl="1" w:tplc="5486ECBE">
      <w:start w:val="1"/>
      <w:numFmt w:val="bullet"/>
      <w:lvlText w:val="o"/>
      <w:lvlJc w:val="left"/>
      <w:pPr>
        <w:ind w:left="1440" w:hanging="360"/>
      </w:pPr>
      <w:rPr>
        <w:rFonts w:ascii="Courier New" w:hAnsi="Courier New" w:cs="Courier New" w:hint="default"/>
        <w:color w:val="0056A9" w:themeColor="accent1"/>
      </w:rPr>
    </w:lvl>
    <w:lvl w:ilvl="2" w:tplc="2C30A452">
      <w:start w:val="1"/>
      <w:numFmt w:val="bullet"/>
      <w:lvlText w:val=""/>
      <w:lvlJc w:val="left"/>
      <w:pPr>
        <w:ind w:left="2160" w:hanging="360"/>
      </w:pPr>
      <w:rPr>
        <w:rFonts w:ascii="Wingdings" w:hAnsi="Wingdings" w:hint="default"/>
        <w:color w:val="0056A9" w:themeColor="accent1"/>
      </w:rPr>
    </w:lvl>
    <w:lvl w:ilvl="3" w:tplc="483C9CF6">
      <w:start w:val="1"/>
      <w:numFmt w:val="bullet"/>
      <w:lvlText w:val=""/>
      <w:lvlJc w:val="left"/>
      <w:pPr>
        <w:ind w:left="2880" w:hanging="360"/>
      </w:pPr>
      <w:rPr>
        <w:rFonts w:ascii="Symbol" w:hAnsi="Symbol" w:hint="default"/>
        <w:color w:val="0056A9" w:themeColor="accent1"/>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AFD11F3"/>
    <w:multiLevelType w:val="multilevel"/>
    <w:tmpl w:val="0A42F6A4"/>
    <w:lvl w:ilvl="0">
      <w:start w:val="1"/>
      <w:numFmt w:val="bullet"/>
      <w:pStyle w:val="ListBullet"/>
      <w:lvlText w:val=""/>
      <w:lvlJc w:val="left"/>
      <w:pPr>
        <w:tabs>
          <w:tab w:val="num" w:pos="1080"/>
        </w:tabs>
        <w:ind w:left="1368" w:hanging="288"/>
      </w:pPr>
      <w:rPr>
        <w:rFonts w:ascii="Symbol" w:hAnsi="Symbol" w:hint="default"/>
        <w:color w:val="0056A9" w:themeColor="accent1"/>
      </w:rPr>
    </w:lvl>
    <w:lvl w:ilvl="1">
      <w:start w:val="1"/>
      <w:numFmt w:val="bullet"/>
      <w:lvlText w:val="o"/>
      <w:lvlJc w:val="left"/>
      <w:pPr>
        <w:tabs>
          <w:tab w:val="num" w:pos="1224"/>
        </w:tabs>
        <w:ind w:left="1512" w:hanging="288"/>
      </w:pPr>
      <w:rPr>
        <w:rFonts w:ascii="Courier New" w:hAnsi="Courier New" w:hint="default"/>
        <w:color w:val="0056A9" w:themeColor="accent1"/>
      </w:rPr>
    </w:lvl>
    <w:lvl w:ilvl="2">
      <w:start w:val="1"/>
      <w:numFmt w:val="bullet"/>
      <w:lvlText w:val=""/>
      <w:lvlJc w:val="left"/>
      <w:pPr>
        <w:tabs>
          <w:tab w:val="num" w:pos="1368"/>
        </w:tabs>
        <w:ind w:left="1656" w:hanging="288"/>
      </w:pPr>
      <w:rPr>
        <w:rFonts w:ascii="Wingdings" w:hAnsi="Wingdings" w:hint="default"/>
        <w:color w:val="0056A9" w:themeColor="accent1"/>
      </w:rPr>
    </w:lvl>
    <w:lvl w:ilvl="3">
      <w:start w:val="1"/>
      <w:numFmt w:val="bullet"/>
      <w:lvlText w:val=""/>
      <w:lvlJc w:val="left"/>
      <w:pPr>
        <w:tabs>
          <w:tab w:val="num" w:pos="1512"/>
        </w:tabs>
        <w:ind w:left="1800" w:hanging="288"/>
      </w:pPr>
      <w:rPr>
        <w:rFonts w:ascii="Symbol" w:hAnsi="Symbol" w:hint="default"/>
        <w:color w:val="0056A9" w:themeColor="accent1"/>
      </w:rPr>
    </w:lvl>
    <w:lvl w:ilvl="4">
      <w:start w:val="1"/>
      <w:numFmt w:val="bullet"/>
      <w:lvlText w:val="°"/>
      <w:lvlJc w:val="left"/>
      <w:pPr>
        <w:tabs>
          <w:tab w:val="num" w:pos="1656"/>
        </w:tabs>
        <w:ind w:left="1944" w:hanging="288"/>
      </w:pPr>
      <w:rPr>
        <w:rFonts w:ascii="Verdana" w:hAnsi="Verdana" w:hint="default"/>
        <w:color w:val="0056A9" w:themeColor="accent1"/>
      </w:rPr>
    </w:lvl>
    <w:lvl w:ilvl="5">
      <w:start w:val="1"/>
      <w:numFmt w:val="bullet"/>
      <w:lvlText w:val=""/>
      <w:lvlJc w:val="left"/>
      <w:pPr>
        <w:tabs>
          <w:tab w:val="num" w:pos="1800"/>
        </w:tabs>
        <w:ind w:left="2088" w:hanging="288"/>
      </w:pPr>
      <w:rPr>
        <w:rFonts w:ascii="Wingdings" w:hAnsi="Wingdings" w:hint="default"/>
      </w:rPr>
    </w:lvl>
    <w:lvl w:ilvl="6">
      <w:start w:val="1"/>
      <w:numFmt w:val="bullet"/>
      <w:lvlText w:val=""/>
      <w:lvlJc w:val="left"/>
      <w:pPr>
        <w:tabs>
          <w:tab w:val="num" w:pos="1944"/>
        </w:tabs>
        <w:ind w:left="2232" w:hanging="288"/>
      </w:pPr>
      <w:rPr>
        <w:rFonts w:ascii="Wingdings" w:hAnsi="Wingdings" w:hint="default"/>
      </w:rPr>
    </w:lvl>
    <w:lvl w:ilvl="7">
      <w:start w:val="1"/>
      <w:numFmt w:val="bullet"/>
      <w:lvlText w:val=""/>
      <w:lvlJc w:val="left"/>
      <w:pPr>
        <w:tabs>
          <w:tab w:val="num" w:pos="2088"/>
        </w:tabs>
        <w:ind w:left="2376" w:hanging="288"/>
      </w:pPr>
      <w:rPr>
        <w:rFonts w:ascii="Symbol" w:hAnsi="Symbol" w:hint="default"/>
      </w:rPr>
    </w:lvl>
    <w:lvl w:ilvl="8">
      <w:start w:val="1"/>
      <w:numFmt w:val="bullet"/>
      <w:lvlText w:val=""/>
      <w:lvlJc w:val="left"/>
      <w:pPr>
        <w:tabs>
          <w:tab w:val="num" w:pos="2232"/>
        </w:tabs>
        <w:ind w:left="2520" w:hanging="288"/>
      </w:pPr>
      <w:rPr>
        <w:rFonts w:ascii="Symbol" w:hAnsi="Symbol" w:hint="default"/>
      </w:rPr>
    </w:lvl>
  </w:abstractNum>
  <w:num w:numId="1" w16cid:durableId="945039576">
    <w:abstractNumId w:val="6"/>
  </w:num>
  <w:num w:numId="2" w16cid:durableId="98802175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6488859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500716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680661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3659775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7123940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7603515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885908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1386490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329933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89349723">
    <w:abstractNumId w:val="6"/>
    <w:lvlOverride w:ilvl="0">
      <w:startOverride w:val="1"/>
    </w:lvlOverride>
  </w:num>
  <w:num w:numId="13" w16cid:durableId="1596477208">
    <w:abstractNumId w:val="21"/>
  </w:num>
  <w:num w:numId="14" w16cid:durableId="1131048890">
    <w:abstractNumId w:val="13"/>
  </w:num>
  <w:num w:numId="15" w16cid:durableId="222251917">
    <w:abstractNumId w:val="5"/>
  </w:num>
  <w:num w:numId="16" w16cid:durableId="2033070563">
    <w:abstractNumId w:val="2"/>
  </w:num>
  <w:num w:numId="17" w16cid:durableId="1427189449">
    <w:abstractNumId w:val="4"/>
  </w:num>
  <w:num w:numId="18" w16cid:durableId="1942908512">
    <w:abstractNumId w:val="1"/>
  </w:num>
  <w:num w:numId="19" w16cid:durableId="1474175729">
    <w:abstractNumId w:val="12"/>
  </w:num>
  <w:num w:numId="20" w16cid:durableId="1460957834">
    <w:abstractNumId w:val="7"/>
  </w:num>
  <w:num w:numId="21" w16cid:durableId="1740984280">
    <w:abstractNumId w:val="10"/>
  </w:num>
  <w:num w:numId="22" w16cid:durableId="1429078049">
    <w:abstractNumId w:val="16"/>
  </w:num>
  <w:num w:numId="23" w16cid:durableId="431317070">
    <w:abstractNumId w:val="15"/>
  </w:num>
  <w:num w:numId="24" w16cid:durableId="413824661">
    <w:abstractNumId w:val="21"/>
    <w:lvlOverride w:ilvl="0">
      <w:lvl w:ilvl="0">
        <w:start w:val="1"/>
        <w:numFmt w:val="bullet"/>
        <w:pStyle w:val="ListBullet"/>
        <w:lvlText w:val=""/>
        <w:lvlJc w:val="left"/>
        <w:pPr>
          <w:ind w:left="2376" w:hanging="360"/>
        </w:pPr>
        <w:rPr>
          <w:rFonts w:ascii="Symbol" w:hAnsi="Symbol" w:hint="default"/>
          <w:color w:val="0056A9" w:themeColor="accent1"/>
        </w:rPr>
      </w:lvl>
    </w:lvlOverride>
    <w:lvlOverride w:ilvl="1">
      <w:lvl w:ilvl="1">
        <w:start w:val="1"/>
        <w:numFmt w:val="bullet"/>
        <w:lvlText w:val="o"/>
        <w:lvlJc w:val="left"/>
        <w:pPr>
          <w:ind w:left="2736" w:hanging="360"/>
        </w:pPr>
        <w:rPr>
          <w:rFonts w:ascii="Courier New" w:hAnsi="Courier New" w:hint="default"/>
          <w:color w:val="0056A9"/>
        </w:rPr>
      </w:lvl>
    </w:lvlOverride>
    <w:lvlOverride w:ilvl="2">
      <w:lvl w:ilvl="2">
        <w:start w:val="1"/>
        <w:numFmt w:val="bullet"/>
        <w:lvlText w:val=""/>
        <w:lvlJc w:val="left"/>
        <w:pPr>
          <w:ind w:left="3096" w:hanging="360"/>
        </w:pPr>
        <w:rPr>
          <w:rFonts w:ascii="Wingdings" w:hAnsi="Wingdings" w:hint="default"/>
          <w:color w:val="0056A9" w:themeColor="accent1"/>
        </w:rPr>
      </w:lvl>
    </w:lvlOverride>
    <w:lvlOverride w:ilvl="3">
      <w:lvl w:ilvl="3">
        <w:start w:val="1"/>
        <w:numFmt w:val="bullet"/>
        <w:lvlText w:val=""/>
        <w:lvlJc w:val="left"/>
        <w:pPr>
          <w:ind w:left="3456" w:hanging="360"/>
        </w:pPr>
        <w:rPr>
          <w:rFonts w:ascii="Symbol" w:hAnsi="Symbol" w:hint="default"/>
          <w:color w:val="0056A9" w:themeColor="accent1"/>
        </w:rPr>
      </w:lvl>
    </w:lvlOverride>
    <w:lvlOverride w:ilvl="4">
      <w:lvl w:ilvl="4">
        <w:start w:val="1"/>
        <w:numFmt w:val="bullet"/>
        <w:lvlText w:val="°"/>
        <w:lvlJc w:val="left"/>
        <w:pPr>
          <w:ind w:left="3816" w:hanging="360"/>
        </w:pPr>
        <w:rPr>
          <w:rFonts w:ascii="Verdana" w:hAnsi="Verdana" w:hint="default"/>
          <w:color w:val="0056A9" w:themeColor="accent1"/>
        </w:rPr>
      </w:lvl>
    </w:lvlOverride>
    <w:lvlOverride w:ilvl="5">
      <w:lvl w:ilvl="5">
        <w:start w:val="1"/>
        <w:numFmt w:val="bullet"/>
        <w:lvlText w:val=""/>
        <w:lvlJc w:val="left"/>
        <w:pPr>
          <w:ind w:left="4176" w:hanging="360"/>
        </w:pPr>
        <w:rPr>
          <w:rFonts w:ascii="Wingdings" w:hAnsi="Wingdings" w:hint="default"/>
        </w:rPr>
      </w:lvl>
    </w:lvlOverride>
    <w:lvlOverride w:ilvl="6">
      <w:lvl w:ilvl="6">
        <w:start w:val="1"/>
        <w:numFmt w:val="bullet"/>
        <w:lvlText w:val=""/>
        <w:lvlJc w:val="left"/>
        <w:pPr>
          <w:ind w:left="4536" w:hanging="360"/>
        </w:pPr>
        <w:rPr>
          <w:rFonts w:ascii="Wingdings" w:hAnsi="Wingdings" w:hint="default"/>
        </w:rPr>
      </w:lvl>
    </w:lvlOverride>
    <w:lvlOverride w:ilvl="7">
      <w:lvl w:ilvl="7">
        <w:start w:val="1"/>
        <w:numFmt w:val="bullet"/>
        <w:lvlText w:val=""/>
        <w:lvlJc w:val="left"/>
        <w:pPr>
          <w:ind w:left="4896" w:hanging="360"/>
        </w:pPr>
        <w:rPr>
          <w:rFonts w:ascii="Symbol" w:hAnsi="Symbol" w:hint="default"/>
        </w:rPr>
      </w:lvl>
    </w:lvlOverride>
    <w:lvlOverride w:ilvl="8">
      <w:lvl w:ilvl="8">
        <w:start w:val="1"/>
        <w:numFmt w:val="bullet"/>
        <w:lvlText w:val=""/>
        <w:lvlJc w:val="left"/>
        <w:pPr>
          <w:ind w:left="5256" w:hanging="360"/>
        </w:pPr>
        <w:rPr>
          <w:rFonts w:ascii="Symbol" w:hAnsi="Symbol" w:hint="default"/>
        </w:rPr>
      </w:lvl>
    </w:lvlOverride>
  </w:num>
  <w:num w:numId="25" w16cid:durableId="688485580">
    <w:abstractNumId w:val="9"/>
  </w:num>
  <w:num w:numId="26" w16cid:durableId="604967028">
    <w:abstractNumId w:val="18"/>
  </w:num>
  <w:num w:numId="27" w16cid:durableId="1641494522">
    <w:abstractNumId w:val="3"/>
  </w:num>
  <w:num w:numId="28" w16cid:durableId="1575041375">
    <w:abstractNumId w:val="0"/>
  </w:num>
  <w:num w:numId="29" w16cid:durableId="204024362">
    <w:abstractNumId w:val="11"/>
  </w:num>
  <w:num w:numId="30" w16cid:durableId="1670906848">
    <w:abstractNumId w:val="17"/>
  </w:num>
  <w:num w:numId="31" w16cid:durableId="1751190812">
    <w:abstractNumId w:val="14"/>
  </w:num>
  <w:num w:numId="32" w16cid:durableId="1620069720">
    <w:abstractNumId w:val="19"/>
  </w:num>
  <w:num w:numId="33" w16cid:durableId="2134975669">
    <w:abstractNumId w:val="20"/>
  </w:num>
  <w:num w:numId="34" w16cid:durableId="1341470677">
    <w:abstractNumId w:val="8"/>
  </w:num>
  <w:num w:numId="35" w16cid:durableId="134003826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36720907">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attachedTemplate r:id="rId1"/>
  <w:linkStyles/>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FCE"/>
    <w:rsid w:val="00000C20"/>
    <w:rsid w:val="000029AD"/>
    <w:rsid w:val="00004A10"/>
    <w:rsid w:val="00006AEE"/>
    <w:rsid w:val="000076E4"/>
    <w:rsid w:val="000134F0"/>
    <w:rsid w:val="00014086"/>
    <w:rsid w:val="00016129"/>
    <w:rsid w:val="00017855"/>
    <w:rsid w:val="00020E5C"/>
    <w:rsid w:val="00021118"/>
    <w:rsid w:val="000216CE"/>
    <w:rsid w:val="00024F27"/>
    <w:rsid w:val="0003040F"/>
    <w:rsid w:val="00030957"/>
    <w:rsid w:val="00030AF3"/>
    <w:rsid w:val="000326A4"/>
    <w:rsid w:val="000337DA"/>
    <w:rsid w:val="00036937"/>
    <w:rsid w:val="00037B23"/>
    <w:rsid w:val="00042206"/>
    <w:rsid w:val="000429D9"/>
    <w:rsid w:val="00043713"/>
    <w:rsid w:val="000446C8"/>
    <w:rsid w:val="00051E7A"/>
    <w:rsid w:val="0005583F"/>
    <w:rsid w:val="00056FC9"/>
    <w:rsid w:val="000604EE"/>
    <w:rsid w:val="00060D09"/>
    <w:rsid w:val="00061142"/>
    <w:rsid w:val="000621F8"/>
    <w:rsid w:val="00064B47"/>
    <w:rsid w:val="0006569D"/>
    <w:rsid w:val="00070EF9"/>
    <w:rsid w:val="000719D6"/>
    <w:rsid w:val="000729D1"/>
    <w:rsid w:val="00073C60"/>
    <w:rsid w:val="00074844"/>
    <w:rsid w:val="00075AE3"/>
    <w:rsid w:val="00076395"/>
    <w:rsid w:val="00076D53"/>
    <w:rsid w:val="00081EEC"/>
    <w:rsid w:val="00082394"/>
    <w:rsid w:val="0008278A"/>
    <w:rsid w:val="00084AE4"/>
    <w:rsid w:val="000863A6"/>
    <w:rsid w:val="00091F04"/>
    <w:rsid w:val="000924AA"/>
    <w:rsid w:val="000936F8"/>
    <w:rsid w:val="000937EB"/>
    <w:rsid w:val="000939C7"/>
    <w:rsid w:val="000940FB"/>
    <w:rsid w:val="0009447B"/>
    <w:rsid w:val="00096A81"/>
    <w:rsid w:val="00097CFC"/>
    <w:rsid w:val="000A0309"/>
    <w:rsid w:val="000A0A00"/>
    <w:rsid w:val="000A2A48"/>
    <w:rsid w:val="000A45FF"/>
    <w:rsid w:val="000A5D0B"/>
    <w:rsid w:val="000A5F3F"/>
    <w:rsid w:val="000A6315"/>
    <w:rsid w:val="000B09DB"/>
    <w:rsid w:val="000B2945"/>
    <w:rsid w:val="000B2C8D"/>
    <w:rsid w:val="000B3731"/>
    <w:rsid w:val="000B5140"/>
    <w:rsid w:val="000B5A5C"/>
    <w:rsid w:val="000B7627"/>
    <w:rsid w:val="000B7E55"/>
    <w:rsid w:val="000C0D5B"/>
    <w:rsid w:val="000C199B"/>
    <w:rsid w:val="000C1F23"/>
    <w:rsid w:val="000C399D"/>
    <w:rsid w:val="000C7AD7"/>
    <w:rsid w:val="000D0A57"/>
    <w:rsid w:val="000D1C8B"/>
    <w:rsid w:val="000D1FFF"/>
    <w:rsid w:val="000D22B3"/>
    <w:rsid w:val="000D3270"/>
    <w:rsid w:val="000D424A"/>
    <w:rsid w:val="000D57B5"/>
    <w:rsid w:val="000D6CBC"/>
    <w:rsid w:val="000D78CE"/>
    <w:rsid w:val="000D7FCD"/>
    <w:rsid w:val="000E0386"/>
    <w:rsid w:val="000E0C94"/>
    <w:rsid w:val="000E0D7D"/>
    <w:rsid w:val="000E1FFA"/>
    <w:rsid w:val="000E47B0"/>
    <w:rsid w:val="000E4BCB"/>
    <w:rsid w:val="000E5792"/>
    <w:rsid w:val="000E690A"/>
    <w:rsid w:val="000F041E"/>
    <w:rsid w:val="000F04AB"/>
    <w:rsid w:val="000F0665"/>
    <w:rsid w:val="000F0EE6"/>
    <w:rsid w:val="000F126D"/>
    <w:rsid w:val="000F16E7"/>
    <w:rsid w:val="000F384E"/>
    <w:rsid w:val="000F3F51"/>
    <w:rsid w:val="000F5CBD"/>
    <w:rsid w:val="001008FC"/>
    <w:rsid w:val="001017F3"/>
    <w:rsid w:val="00101D52"/>
    <w:rsid w:val="0010294B"/>
    <w:rsid w:val="00102CDC"/>
    <w:rsid w:val="0010454F"/>
    <w:rsid w:val="00105532"/>
    <w:rsid w:val="00110CEE"/>
    <w:rsid w:val="00113A5B"/>
    <w:rsid w:val="00114131"/>
    <w:rsid w:val="001146C3"/>
    <w:rsid w:val="001147BB"/>
    <w:rsid w:val="001149B9"/>
    <w:rsid w:val="001153FE"/>
    <w:rsid w:val="00120F48"/>
    <w:rsid w:val="00121C77"/>
    <w:rsid w:val="001239F0"/>
    <w:rsid w:val="00126B0A"/>
    <w:rsid w:val="00127685"/>
    <w:rsid w:val="001305D5"/>
    <w:rsid w:val="00130A11"/>
    <w:rsid w:val="00132EC5"/>
    <w:rsid w:val="00133F74"/>
    <w:rsid w:val="00135535"/>
    <w:rsid w:val="001403EB"/>
    <w:rsid w:val="00145F56"/>
    <w:rsid w:val="00145F81"/>
    <w:rsid w:val="001468A0"/>
    <w:rsid w:val="00146BE0"/>
    <w:rsid w:val="0015029C"/>
    <w:rsid w:val="00151038"/>
    <w:rsid w:val="00155E89"/>
    <w:rsid w:val="00155F69"/>
    <w:rsid w:val="00157FA6"/>
    <w:rsid w:val="001601A3"/>
    <w:rsid w:val="0016392A"/>
    <w:rsid w:val="001650CE"/>
    <w:rsid w:val="00165BC9"/>
    <w:rsid w:val="001667DB"/>
    <w:rsid w:val="00167DC8"/>
    <w:rsid w:val="001705BC"/>
    <w:rsid w:val="0017080C"/>
    <w:rsid w:val="00170873"/>
    <w:rsid w:val="00171A8F"/>
    <w:rsid w:val="00172DCA"/>
    <w:rsid w:val="001731F3"/>
    <w:rsid w:val="001741B4"/>
    <w:rsid w:val="00174EBB"/>
    <w:rsid w:val="001761D7"/>
    <w:rsid w:val="00177F21"/>
    <w:rsid w:val="001809BD"/>
    <w:rsid w:val="00181735"/>
    <w:rsid w:val="00181BD7"/>
    <w:rsid w:val="0018237B"/>
    <w:rsid w:val="00185BD7"/>
    <w:rsid w:val="0018694B"/>
    <w:rsid w:val="00190DCD"/>
    <w:rsid w:val="00191456"/>
    <w:rsid w:val="00191AFD"/>
    <w:rsid w:val="001943F2"/>
    <w:rsid w:val="00195DAE"/>
    <w:rsid w:val="001A1F11"/>
    <w:rsid w:val="001A261E"/>
    <w:rsid w:val="001A2B9C"/>
    <w:rsid w:val="001A59DF"/>
    <w:rsid w:val="001A5E4F"/>
    <w:rsid w:val="001A64AF"/>
    <w:rsid w:val="001A69C9"/>
    <w:rsid w:val="001B0D6D"/>
    <w:rsid w:val="001B18DD"/>
    <w:rsid w:val="001B3432"/>
    <w:rsid w:val="001B5185"/>
    <w:rsid w:val="001B56F0"/>
    <w:rsid w:val="001B5742"/>
    <w:rsid w:val="001B5A5F"/>
    <w:rsid w:val="001B6C26"/>
    <w:rsid w:val="001B6E05"/>
    <w:rsid w:val="001C11A0"/>
    <w:rsid w:val="001C2B90"/>
    <w:rsid w:val="001C3E75"/>
    <w:rsid w:val="001C7163"/>
    <w:rsid w:val="001C7B77"/>
    <w:rsid w:val="001D067E"/>
    <w:rsid w:val="001D0ECC"/>
    <w:rsid w:val="001E06A2"/>
    <w:rsid w:val="001E06BD"/>
    <w:rsid w:val="001E0AE6"/>
    <w:rsid w:val="001E17B4"/>
    <w:rsid w:val="001E5E7E"/>
    <w:rsid w:val="001E680F"/>
    <w:rsid w:val="001E6FCD"/>
    <w:rsid w:val="001F165C"/>
    <w:rsid w:val="001F3132"/>
    <w:rsid w:val="001F3BD9"/>
    <w:rsid w:val="001F4494"/>
    <w:rsid w:val="001F4FAC"/>
    <w:rsid w:val="001F5729"/>
    <w:rsid w:val="001F616B"/>
    <w:rsid w:val="001F71B8"/>
    <w:rsid w:val="0020044E"/>
    <w:rsid w:val="0020048D"/>
    <w:rsid w:val="002014F3"/>
    <w:rsid w:val="00203FBE"/>
    <w:rsid w:val="00205674"/>
    <w:rsid w:val="00206643"/>
    <w:rsid w:val="0021053F"/>
    <w:rsid w:val="002109A4"/>
    <w:rsid w:val="00210E2A"/>
    <w:rsid w:val="00213E9B"/>
    <w:rsid w:val="00214B4A"/>
    <w:rsid w:val="002158DF"/>
    <w:rsid w:val="00215BB5"/>
    <w:rsid w:val="00216A3D"/>
    <w:rsid w:val="002171E6"/>
    <w:rsid w:val="002204F0"/>
    <w:rsid w:val="00221EB3"/>
    <w:rsid w:val="00222F7D"/>
    <w:rsid w:val="0022421B"/>
    <w:rsid w:val="00232019"/>
    <w:rsid w:val="0023228C"/>
    <w:rsid w:val="00232D1C"/>
    <w:rsid w:val="0023362A"/>
    <w:rsid w:val="002340C7"/>
    <w:rsid w:val="00234476"/>
    <w:rsid w:val="002376C2"/>
    <w:rsid w:val="002420C2"/>
    <w:rsid w:val="00244123"/>
    <w:rsid w:val="00244490"/>
    <w:rsid w:val="0024512C"/>
    <w:rsid w:val="0024626A"/>
    <w:rsid w:val="00247CB8"/>
    <w:rsid w:val="002531E4"/>
    <w:rsid w:val="00262A59"/>
    <w:rsid w:val="00263DB0"/>
    <w:rsid w:val="0026419E"/>
    <w:rsid w:val="00266995"/>
    <w:rsid w:val="0026706C"/>
    <w:rsid w:val="002674DB"/>
    <w:rsid w:val="00270C45"/>
    <w:rsid w:val="002711CE"/>
    <w:rsid w:val="00273031"/>
    <w:rsid w:val="00273A93"/>
    <w:rsid w:val="0027425B"/>
    <w:rsid w:val="002805FC"/>
    <w:rsid w:val="00280629"/>
    <w:rsid w:val="002810D3"/>
    <w:rsid w:val="002842A7"/>
    <w:rsid w:val="00284504"/>
    <w:rsid w:val="0028474E"/>
    <w:rsid w:val="00284A69"/>
    <w:rsid w:val="0028792D"/>
    <w:rsid w:val="00290571"/>
    <w:rsid w:val="00290A05"/>
    <w:rsid w:val="002934DC"/>
    <w:rsid w:val="00297CE0"/>
    <w:rsid w:val="002A04D8"/>
    <w:rsid w:val="002A05A5"/>
    <w:rsid w:val="002A09A5"/>
    <w:rsid w:val="002A12D5"/>
    <w:rsid w:val="002A1508"/>
    <w:rsid w:val="002A3C78"/>
    <w:rsid w:val="002A75F2"/>
    <w:rsid w:val="002B05EF"/>
    <w:rsid w:val="002B0BA2"/>
    <w:rsid w:val="002B1115"/>
    <w:rsid w:val="002B33A9"/>
    <w:rsid w:val="002B36A6"/>
    <w:rsid w:val="002B37CB"/>
    <w:rsid w:val="002B3FE0"/>
    <w:rsid w:val="002B5797"/>
    <w:rsid w:val="002B5BA8"/>
    <w:rsid w:val="002C0D19"/>
    <w:rsid w:val="002C1B12"/>
    <w:rsid w:val="002C1B9A"/>
    <w:rsid w:val="002C2B8E"/>
    <w:rsid w:val="002C4AF0"/>
    <w:rsid w:val="002C57BC"/>
    <w:rsid w:val="002C74CE"/>
    <w:rsid w:val="002D0309"/>
    <w:rsid w:val="002D0E41"/>
    <w:rsid w:val="002D3190"/>
    <w:rsid w:val="002D36E5"/>
    <w:rsid w:val="002D4E37"/>
    <w:rsid w:val="002D4F9E"/>
    <w:rsid w:val="002D4FD6"/>
    <w:rsid w:val="002D60A1"/>
    <w:rsid w:val="002D6560"/>
    <w:rsid w:val="002D78C2"/>
    <w:rsid w:val="002E4117"/>
    <w:rsid w:val="002E4621"/>
    <w:rsid w:val="002E5EDE"/>
    <w:rsid w:val="002E7170"/>
    <w:rsid w:val="002E7CFD"/>
    <w:rsid w:val="002F3BD8"/>
    <w:rsid w:val="002F514A"/>
    <w:rsid w:val="002F6855"/>
    <w:rsid w:val="002F7B54"/>
    <w:rsid w:val="00300CD1"/>
    <w:rsid w:val="00300E82"/>
    <w:rsid w:val="00301015"/>
    <w:rsid w:val="003025BB"/>
    <w:rsid w:val="00310600"/>
    <w:rsid w:val="00310F1D"/>
    <w:rsid w:val="00316D61"/>
    <w:rsid w:val="003214C4"/>
    <w:rsid w:val="00321CED"/>
    <w:rsid w:val="00322F51"/>
    <w:rsid w:val="00324414"/>
    <w:rsid w:val="0032481A"/>
    <w:rsid w:val="00325A63"/>
    <w:rsid w:val="00325C58"/>
    <w:rsid w:val="00330402"/>
    <w:rsid w:val="003329FA"/>
    <w:rsid w:val="00332E4F"/>
    <w:rsid w:val="0033313D"/>
    <w:rsid w:val="00333FB6"/>
    <w:rsid w:val="00336453"/>
    <w:rsid w:val="003365D5"/>
    <w:rsid w:val="003400F8"/>
    <w:rsid w:val="00342BEC"/>
    <w:rsid w:val="0034387A"/>
    <w:rsid w:val="0034401B"/>
    <w:rsid w:val="00344630"/>
    <w:rsid w:val="00344B31"/>
    <w:rsid w:val="0034550E"/>
    <w:rsid w:val="00345AEF"/>
    <w:rsid w:val="00346FF5"/>
    <w:rsid w:val="00347308"/>
    <w:rsid w:val="00350FEE"/>
    <w:rsid w:val="00351CF6"/>
    <w:rsid w:val="00351EC6"/>
    <w:rsid w:val="00353C88"/>
    <w:rsid w:val="00353E4C"/>
    <w:rsid w:val="00355FD0"/>
    <w:rsid w:val="0035600C"/>
    <w:rsid w:val="00357664"/>
    <w:rsid w:val="00363A49"/>
    <w:rsid w:val="00364376"/>
    <w:rsid w:val="0036583B"/>
    <w:rsid w:val="00365A15"/>
    <w:rsid w:val="00365FD8"/>
    <w:rsid w:val="00366F3B"/>
    <w:rsid w:val="0036789F"/>
    <w:rsid w:val="00367B3E"/>
    <w:rsid w:val="0037313F"/>
    <w:rsid w:val="00377F96"/>
    <w:rsid w:val="0038037B"/>
    <w:rsid w:val="00380977"/>
    <w:rsid w:val="0038472F"/>
    <w:rsid w:val="003852FC"/>
    <w:rsid w:val="003858E5"/>
    <w:rsid w:val="0039093F"/>
    <w:rsid w:val="00391647"/>
    <w:rsid w:val="00392405"/>
    <w:rsid w:val="00392C51"/>
    <w:rsid w:val="0039692C"/>
    <w:rsid w:val="003A16B7"/>
    <w:rsid w:val="003A228E"/>
    <w:rsid w:val="003A28A2"/>
    <w:rsid w:val="003A4251"/>
    <w:rsid w:val="003A4927"/>
    <w:rsid w:val="003A504F"/>
    <w:rsid w:val="003A6A52"/>
    <w:rsid w:val="003A76E3"/>
    <w:rsid w:val="003B05D5"/>
    <w:rsid w:val="003B1559"/>
    <w:rsid w:val="003B2133"/>
    <w:rsid w:val="003B4434"/>
    <w:rsid w:val="003B5328"/>
    <w:rsid w:val="003B6CAE"/>
    <w:rsid w:val="003C1726"/>
    <w:rsid w:val="003C2A4C"/>
    <w:rsid w:val="003C2E28"/>
    <w:rsid w:val="003C425C"/>
    <w:rsid w:val="003C5BB0"/>
    <w:rsid w:val="003C71B7"/>
    <w:rsid w:val="003C73A4"/>
    <w:rsid w:val="003D04CD"/>
    <w:rsid w:val="003D0A5B"/>
    <w:rsid w:val="003D192A"/>
    <w:rsid w:val="003D41C5"/>
    <w:rsid w:val="003D4749"/>
    <w:rsid w:val="003D6291"/>
    <w:rsid w:val="003E1328"/>
    <w:rsid w:val="003E22F9"/>
    <w:rsid w:val="003E3A81"/>
    <w:rsid w:val="003E43D0"/>
    <w:rsid w:val="003E63B6"/>
    <w:rsid w:val="003F08E7"/>
    <w:rsid w:val="003F232A"/>
    <w:rsid w:val="003F2AEF"/>
    <w:rsid w:val="003F3CC1"/>
    <w:rsid w:val="003F5097"/>
    <w:rsid w:val="003F6528"/>
    <w:rsid w:val="003F6D9C"/>
    <w:rsid w:val="003F6ECE"/>
    <w:rsid w:val="003F767E"/>
    <w:rsid w:val="003F7E90"/>
    <w:rsid w:val="00400037"/>
    <w:rsid w:val="004009F2"/>
    <w:rsid w:val="00400F33"/>
    <w:rsid w:val="00401BE5"/>
    <w:rsid w:val="00402221"/>
    <w:rsid w:val="00402CEA"/>
    <w:rsid w:val="00402F1A"/>
    <w:rsid w:val="0040446D"/>
    <w:rsid w:val="00404E43"/>
    <w:rsid w:val="004053A6"/>
    <w:rsid w:val="004058CA"/>
    <w:rsid w:val="0040664F"/>
    <w:rsid w:val="00407FDF"/>
    <w:rsid w:val="0041090C"/>
    <w:rsid w:val="004112F8"/>
    <w:rsid w:val="0041293E"/>
    <w:rsid w:val="00412E6C"/>
    <w:rsid w:val="00414622"/>
    <w:rsid w:val="00414DBB"/>
    <w:rsid w:val="004160B4"/>
    <w:rsid w:val="0041676A"/>
    <w:rsid w:val="00417B62"/>
    <w:rsid w:val="0042061E"/>
    <w:rsid w:val="00422E68"/>
    <w:rsid w:val="00423934"/>
    <w:rsid w:val="00423A11"/>
    <w:rsid w:val="004257E5"/>
    <w:rsid w:val="00427816"/>
    <w:rsid w:val="00427937"/>
    <w:rsid w:val="00427DBB"/>
    <w:rsid w:val="00431713"/>
    <w:rsid w:val="0043286F"/>
    <w:rsid w:val="00435F70"/>
    <w:rsid w:val="004369CC"/>
    <w:rsid w:val="00437A34"/>
    <w:rsid w:val="00437BCD"/>
    <w:rsid w:val="00437F36"/>
    <w:rsid w:val="00441AC2"/>
    <w:rsid w:val="00441B59"/>
    <w:rsid w:val="00441E8A"/>
    <w:rsid w:val="00442FA7"/>
    <w:rsid w:val="00443063"/>
    <w:rsid w:val="00443802"/>
    <w:rsid w:val="004446B7"/>
    <w:rsid w:val="00445393"/>
    <w:rsid w:val="00454131"/>
    <w:rsid w:val="00456C2B"/>
    <w:rsid w:val="00457E46"/>
    <w:rsid w:val="00461EFB"/>
    <w:rsid w:val="00462741"/>
    <w:rsid w:val="0046424E"/>
    <w:rsid w:val="004648D2"/>
    <w:rsid w:val="004652D1"/>
    <w:rsid w:val="004665BB"/>
    <w:rsid w:val="00466FDF"/>
    <w:rsid w:val="0046726C"/>
    <w:rsid w:val="004675E1"/>
    <w:rsid w:val="00470F03"/>
    <w:rsid w:val="00473400"/>
    <w:rsid w:val="004752DB"/>
    <w:rsid w:val="00475C81"/>
    <w:rsid w:val="0047613A"/>
    <w:rsid w:val="0048050D"/>
    <w:rsid w:val="00481590"/>
    <w:rsid w:val="004824F7"/>
    <w:rsid w:val="00482B48"/>
    <w:rsid w:val="00482FD1"/>
    <w:rsid w:val="00483872"/>
    <w:rsid w:val="00483E09"/>
    <w:rsid w:val="004840B4"/>
    <w:rsid w:val="0048486E"/>
    <w:rsid w:val="00486891"/>
    <w:rsid w:val="00486E04"/>
    <w:rsid w:val="00487276"/>
    <w:rsid w:val="0048756E"/>
    <w:rsid w:val="00490361"/>
    <w:rsid w:val="00490932"/>
    <w:rsid w:val="0049227F"/>
    <w:rsid w:val="00493D62"/>
    <w:rsid w:val="00494896"/>
    <w:rsid w:val="00495335"/>
    <w:rsid w:val="00495850"/>
    <w:rsid w:val="004975B8"/>
    <w:rsid w:val="004A1071"/>
    <w:rsid w:val="004A1607"/>
    <w:rsid w:val="004A4CC7"/>
    <w:rsid w:val="004A4DD9"/>
    <w:rsid w:val="004A7619"/>
    <w:rsid w:val="004B0A82"/>
    <w:rsid w:val="004B0DE9"/>
    <w:rsid w:val="004B1FF3"/>
    <w:rsid w:val="004B2623"/>
    <w:rsid w:val="004B2B23"/>
    <w:rsid w:val="004B325C"/>
    <w:rsid w:val="004B5547"/>
    <w:rsid w:val="004B65CD"/>
    <w:rsid w:val="004C01C1"/>
    <w:rsid w:val="004C03BA"/>
    <w:rsid w:val="004C7B34"/>
    <w:rsid w:val="004D0372"/>
    <w:rsid w:val="004D127C"/>
    <w:rsid w:val="004D2178"/>
    <w:rsid w:val="004D2B45"/>
    <w:rsid w:val="004D3590"/>
    <w:rsid w:val="004D427C"/>
    <w:rsid w:val="004D525F"/>
    <w:rsid w:val="004D5AB0"/>
    <w:rsid w:val="004D63C3"/>
    <w:rsid w:val="004D723D"/>
    <w:rsid w:val="004E0730"/>
    <w:rsid w:val="004E13E8"/>
    <w:rsid w:val="004E4463"/>
    <w:rsid w:val="004E496F"/>
    <w:rsid w:val="004E6104"/>
    <w:rsid w:val="004E6283"/>
    <w:rsid w:val="004E6B6A"/>
    <w:rsid w:val="004E70CF"/>
    <w:rsid w:val="004E7B23"/>
    <w:rsid w:val="004F09EB"/>
    <w:rsid w:val="004F0D9E"/>
    <w:rsid w:val="004F12BE"/>
    <w:rsid w:val="004F1C20"/>
    <w:rsid w:val="004F4557"/>
    <w:rsid w:val="004F45AC"/>
    <w:rsid w:val="004F620D"/>
    <w:rsid w:val="004F697B"/>
    <w:rsid w:val="004F6BDB"/>
    <w:rsid w:val="00500C7D"/>
    <w:rsid w:val="00501A04"/>
    <w:rsid w:val="00501C47"/>
    <w:rsid w:val="00501F6B"/>
    <w:rsid w:val="00503F95"/>
    <w:rsid w:val="00504793"/>
    <w:rsid w:val="00505CA3"/>
    <w:rsid w:val="00505CBB"/>
    <w:rsid w:val="00506569"/>
    <w:rsid w:val="0051265F"/>
    <w:rsid w:val="0051394A"/>
    <w:rsid w:val="00513E3F"/>
    <w:rsid w:val="00516DEE"/>
    <w:rsid w:val="005204F1"/>
    <w:rsid w:val="005208B6"/>
    <w:rsid w:val="005209EA"/>
    <w:rsid w:val="005218C4"/>
    <w:rsid w:val="00522241"/>
    <w:rsid w:val="00523845"/>
    <w:rsid w:val="00523E47"/>
    <w:rsid w:val="00525646"/>
    <w:rsid w:val="00525D3A"/>
    <w:rsid w:val="00525FAA"/>
    <w:rsid w:val="005260EC"/>
    <w:rsid w:val="00526DAB"/>
    <w:rsid w:val="005275CB"/>
    <w:rsid w:val="00530328"/>
    <w:rsid w:val="0053067E"/>
    <w:rsid w:val="00534E1B"/>
    <w:rsid w:val="005369A5"/>
    <w:rsid w:val="005370DD"/>
    <w:rsid w:val="005409B0"/>
    <w:rsid w:val="00541726"/>
    <w:rsid w:val="00541D7B"/>
    <w:rsid w:val="00541E8F"/>
    <w:rsid w:val="00543A0A"/>
    <w:rsid w:val="00544308"/>
    <w:rsid w:val="005456F3"/>
    <w:rsid w:val="00546918"/>
    <w:rsid w:val="005470AB"/>
    <w:rsid w:val="00547730"/>
    <w:rsid w:val="00551729"/>
    <w:rsid w:val="00552798"/>
    <w:rsid w:val="00552EA9"/>
    <w:rsid w:val="005540C5"/>
    <w:rsid w:val="005555C5"/>
    <w:rsid w:val="00555F05"/>
    <w:rsid w:val="00556528"/>
    <w:rsid w:val="00561E77"/>
    <w:rsid w:val="005630E8"/>
    <w:rsid w:val="00563508"/>
    <w:rsid w:val="005650C3"/>
    <w:rsid w:val="005670F0"/>
    <w:rsid w:val="00567A2B"/>
    <w:rsid w:val="00567BF0"/>
    <w:rsid w:val="00570359"/>
    <w:rsid w:val="005714AA"/>
    <w:rsid w:val="00574731"/>
    <w:rsid w:val="00577FDA"/>
    <w:rsid w:val="00582328"/>
    <w:rsid w:val="00582CFE"/>
    <w:rsid w:val="00591EF1"/>
    <w:rsid w:val="00592928"/>
    <w:rsid w:val="00596799"/>
    <w:rsid w:val="005A1DC0"/>
    <w:rsid w:val="005A29CE"/>
    <w:rsid w:val="005A2A76"/>
    <w:rsid w:val="005A3EF9"/>
    <w:rsid w:val="005A50D8"/>
    <w:rsid w:val="005A5431"/>
    <w:rsid w:val="005A5A23"/>
    <w:rsid w:val="005A7C75"/>
    <w:rsid w:val="005B0444"/>
    <w:rsid w:val="005B343C"/>
    <w:rsid w:val="005B6983"/>
    <w:rsid w:val="005C01F5"/>
    <w:rsid w:val="005C2664"/>
    <w:rsid w:val="005C2BFE"/>
    <w:rsid w:val="005C42C2"/>
    <w:rsid w:val="005C5069"/>
    <w:rsid w:val="005C5281"/>
    <w:rsid w:val="005C6DC1"/>
    <w:rsid w:val="005D16C5"/>
    <w:rsid w:val="005D2983"/>
    <w:rsid w:val="005D3011"/>
    <w:rsid w:val="005D35F1"/>
    <w:rsid w:val="005D38BE"/>
    <w:rsid w:val="005D3B88"/>
    <w:rsid w:val="005D5ECD"/>
    <w:rsid w:val="005D638D"/>
    <w:rsid w:val="005D6FD8"/>
    <w:rsid w:val="005D7655"/>
    <w:rsid w:val="005D7AD1"/>
    <w:rsid w:val="005E451D"/>
    <w:rsid w:val="005E4B2F"/>
    <w:rsid w:val="005E4B83"/>
    <w:rsid w:val="005E50C7"/>
    <w:rsid w:val="005E50D6"/>
    <w:rsid w:val="005E5628"/>
    <w:rsid w:val="005E5E56"/>
    <w:rsid w:val="005F13CD"/>
    <w:rsid w:val="005F1565"/>
    <w:rsid w:val="005F3300"/>
    <w:rsid w:val="005F4E0C"/>
    <w:rsid w:val="005F6A8F"/>
    <w:rsid w:val="005F7FA5"/>
    <w:rsid w:val="00601303"/>
    <w:rsid w:val="006013F4"/>
    <w:rsid w:val="00602230"/>
    <w:rsid w:val="00602980"/>
    <w:rsid w:val="00604295"/>
    <w:rsid w:val="00605A38"/>
    <w:rsid w:val="00607CAE"/>
    <w:rsid w:val="00611400"/>
    <w:rsid w:val="00611F4B"/>
    <w:rsid w:val="006125F2"/>
    <w:rsid w:val="00612D5C"/>
    <w:rsid w:val="00614609"/>
    <w:rsid w:val="0061481C"/>
    <w:rsid w:val="00614861"/>
    <w:rsid w:val="00615E60"/>
    <w:rsid w:val="00621E99"/>
    <w:rsid w:val="00622BB9"/>
    <w:rsid w:val="006234A4"/>
    <w:rsid w:val="00624C21"/>
    <w:rsid w:val="006258E9"/>
    <w:rsid w:val="0062593C"/>
    <w:rsid w:val="006263C7"/>
    <w:rsid w:val="00626A92"/>
    <w:rsid w:val="00626F7E"/>
    <w:rsid w:val="00627090"/>
    <w:rsid w:val="0063144C"/>
    <w:rsid w:val="00633773"/>
    <w:rsid w:val="0063569F"/>
    <w:rsid w:val="00636117"/>
    <w:rsid w:val="00637BFD"/>
    <w:rsid w:val="00640ADD"/>
    <w:rsid w:val="00642447"/>
    <w:rsid w:val="006426D9"/>
    <w:rsid w:val="00642BC1"/>
    <w:rsid w:val="00643DDD"/>
    <w:rsid w:val="00643E7F"/>
    <w:rsid w:val="006440DC"/>
    <w:rsid w:val="0064506F"/>
    <w:rsid w:val="0064511E"/>
    <w:rsid w:val="0064565C"/>
    <w:rsid w:val="00650271"/>
    <w:rsid w:val="006502AB"/>
    <w:rsid w:val="00650A08"/>
    <w:rsid w:val="006550CD"/>
    <w:rsid w:val="0065532A"/>
    <w:rsid w:val="0065589C"/>
    <w:rsid w:val="00656A21"/>
    <w:rsid w:val="0066172D"/>
    <w:rsid w:val="00662AE5"/>
    <w:rsid w:val="0066533D"/>
    <w:rsid w:val="00666664"/>
    <w:rsid w:val="006708C1"/>
    <w:rsid w:val="0067289C"/>
    <w:rsid w:val="00675BDF"/>
    <w:rsid w:val="00677434"/>
    <w:rsid w:val="00677AA1"/>
    <w:rsid w:val="0068078C"/>
    <w:rsid w:val="00680814"/>
    <w:rsid w:val="00680E30"/>
    <w:rsid w:val="00682E7C"/>
    <w:rsid w:val="00685422"/>
    <w:rsid w:val="00685C66"/>
    <w:rsid w:val="00686BA6"/>
    <w:rsid w:val="00687A4D"/>
    <w:rsid w:val="00687D55"/>
    <w:rsid w:val="00691C6B"/>
    <w:rsid w:val="006923F1"/>
    <w:rsid w:val="0069248C"/>
    <w:rsid w:val="00692EE4"/>
    <w:rsid w:val="006931F0"/>
    <w:rsid w:val="00693D3F"/>
    <w:rsid w:val="00693D64"/>
    <w:rsid w:val="00694B5C"/>
    <w:rsid w:val="00697669"/>
    <w:rsid w:val="006A4E8B"/>
    <w:rsid w:val="006A5D88"/>
    <w:rsid w:val="006A60EA"/>
    <w:rsid w:val="006A6BA6"/>
    <w:rsid w:val="006A794B"/>
    <w:rsid w:val="006B14F7"/>
    <w:rsid w:val="006B2846"/>
    <w:rsid w:val="006B34EF"/>
    <w:rsid w:val="006B3521"/>
    <w:rsid w:val="006B40E3"/>
    <w:rsid w:val="006B435B"/>
    <w:rsid w:val="006B498E"/>
    <w:rsid w:val="006B546D"/>
    <w:rsid w:val="006C2351"/>
    <w:rsid w:val="006C3490"/>
    <w:rsid w:val="006C473C"/>
    <w:rsid w:val="006C5DF8"/>
    <w:rsid w:val="006C6624"/>
    <w:rsid w:val="006C7C0F"/>
    <w:rsid w:val="006D0280"/>
    <w:rsid w:val="006D0B1C"/>
    <w:rsid w:val="006D1801"/>
    <w:rsid w:val="006D4247"/>
    <w:rsid w:val="006D44AF"/>
    <w:rsid w:val="006D45A2"/>
    <w:rsid w:val="006D48D1"/>
    <w:rsid w:val="006D56C0"/>
    <w:rsid w:val="006D5AAB"/>
    <w:rsid w:val="006D76AD"/>
    <w:rsid w:val="006D7800"/>
    <w:rsid w:val="006E1A81"/>
    <w:rsid w:val="006E46E3"/>
    <w:rsid w:val="006E6CD6"/>
    <w:rsid w:val="006E7144"/>
    <w:rsid w:val="006E7455"/>
    <w:rsid w:val="006F032A"/>
    <w:rsid w:val="006F30C5"/>
    <w:rsid w:val="006F65E9"/>
    <w:rsid w:val="006F68BA"/>
    <w:rsid w:val="006F7C54"/>
    <w:rsid w:val="00700D33"/>
    <w:rsid w:val="00701AEF"/>
    <w:rsid w:val="0070246A"/>
    <w:rsid w:val="0070369C"/>
    <w:rsid w:val="0070413E"/>
    <w:rsid w:val="00705B9E"/>
    <w:rsid w:val="00707A47"/>
    <w:rsid w:val="00711832"/>
    <w:rsid w:val="00711A47"/>
    <w:rsid w:val="007142F9"/>
    <w:rsid w:val="00714E61"/>
    <w:rsid w:val="00715F60"/>
    <w:rsid w:val="00716704"/>
    <w:rsid w:val="007168D6"/>
    <w:rsid w:val="00717A40"/>
    <w:rsid w:val="0072002A"/>
    <w:rsid w:val="00723362"/>
    <w:rsid w:val="0072647D"/>
    <w:rsid w:val="0072791B"/>
    <w:rsid w:val="007323C6"/>
    <w:rsid w:val="00732D92"/>
    <w:rsid w:val="0073418A"/>
    <w:rsid w:val="00737015"/>
    <w:rsid w:val="0073722A"/>
    <w:rsid w:val="0073760D"/>
    <w:rsid w:val="007414D4"/>
    <w:rsid w:val="00744BAD"/>
    <w:rsid w:val="007457AC"/>
    <w:rsid w:val="00745D4A"/>
    <w:rsid w:val="007467A8"/>
    <w:rsid w:val="007472E1"/>
    <w:rsid w:val="00750F1F"/>
    <w:rsid w:val="00751EFC"/>
    <w:rsid w:val="007524CB"/>
    <w:rsid w:val="00753355"/>
    <w:rsid w:val="0075452D"/>
    <w:rsid w:val="00756228"/>
    <w:rsid w:val="00760305"/>
    <w:rsid w:val="00760D4F"/>
    <w:rsid w:val="007628A3"/>
    <w:rsid w:val="00763469"/>
    <w:rsid w:val="00763838"/>
    <w:rsid w:val="00764D21"/>
    <w:rsid w:val="0076646C"/>
    <w:rsid w:val="00767521"/>
    <w:rsid w:val="0077069E"/>
    <w:rsid w:val="00770AA8"/>
    <w:rsid w:val="00771021"/>
    <w:rsid w:val="0077379D"/>
    <w:rsid w:val="00773F2D"/>
    <w:rsid w:val="00774FE5"/>
    <w:rsid w:val="007755DD"/>
    <w:rsid w:val="00775B4C"/>
    <w:rsid w:val="007760AE"/>
    <w:rsid w:val="0077742E"/>
    <w:rsid w:val="00780DDD"/>
    <w:rsid w:val="00780F97"/>
    <w:rsid w:val="007816A8"/>
    <w:rsid w:val="00781A58"/>
    <w:rsid w:val="00784238"/>
    <w:rsid w:val="0078793E"/>
    <w:rsid w:val="00791127"/>
    <w:rsid w:val="007914BE"/>
    <w:rsid w:val="00791B6A"/>
    <w:rsid w:val="00791C92"/>
    <w:rsid w:val="0079203E"/>
    <w:rsid w:val="00795B73"/>
    <w:rsid w:val="007A3A0E"/>
    <w:rsid w:val="007A3B26"/>
    <w:rsid w:val="007A3EED"/>
    <w:rsid w:val="007A4637"/>
    <w:rsid w:val="007A4F24"/>
    <w:rsid w:val="007A67F2"/>
    <w:rsid w:val="007A731B"/>
    <w:rsid w:val="007B00A8"/>
    <w:rsid w:val="007B00CC"/>
    <w:rsid w:val="007B087F"/>
    <w:rsid w:val="007B5B83"/>
    <w:rsid w:val="007C06C2"/>
    <w:rsid w:val="007C1430"/>
    <w:rsid w:val="007C7010"/>
    <w:rsid w:val="007C73C4"/>
    <w:rsid w:val="007D1671"/>
    <w:rsid w:val="007D18C5"/>
    <w:rsid w:val="007D436E"/>
    <w:rsid w:val="007D4AB6"/>
    <w:rsid w:val="007D55ED"/>
    <w:rsid w:val="007E00E6"/>
    <w:rsid w:val="007E19FE"/>
    <w:rsid w:val="007E2694"/>
    <w:rsid w:val="007E3A50"/>
    <w:rsid w:val="007E4B7F"/>
    <w:rsid w:val="007E5262"/>
    <w:rsid w:val="007E656A"/>
    <w:rsid w:val="007F1ACE"/>
    <w:rsid w:val="007F5225"/>
    <w:rsid w:val="007F54A4"/>
    <w:rsid w:val="007F65FD"/>
    <w:rsid w:val="008045C0"/>
    <w:rsid w:val="00804F53"/>
    <w:rsid w:val="008102E5"/>
    <w:rsid w:val="008130F4"/>
    <w:rsid w:val="008133ED"/>
    <w:rsid w:val="00815112"/>
    <w:rsid w:val="00815E95"/>
    <w:rsid w:val="00816706"/>
    <w:rsid w:val="00822E92"/>
    <w:rsid w:val="0083042E"/>
    <w:rsid w:val="00830DDB"/>
    <w:rsid w:val="0083203B"/>
    <w:rsid w:val="008343FE"/>
    <w:rsid w:val="008367C6"/>
    <w:rsid w:val="008369F1"/>
    <w:rsid w:val="00836A54"/>
    <w:rsid w:val="00836BAC"/>
    <w:rsid w:val="0084004C"/>
    <w:rsid w:val="00842779"/>
    <w:rsid w:val="00842ACA"/>
    <w:rsid w:val="0084304B"/>
    <w:rsid w:val="0084508B"/>
    <w:rsid w:val="00845A12"/>
    <w:rsid w:val="00846A8C"/>
    <w:rsid w:val="008519A1"/>
    <w:rsid w:val="0085411F"/>
    <w:rsid w:val="00855650"/>
    <w:rsid w:val="00857EE1"/>
    <w:rsid w:val="00861C28"/>
    <w:rsid w:val="008623A8"/>
    <w:rsid w:val="00862BCA"/>
    <w:rsid w:val="0086365E"/>
    <w:rsid w:val="0086528F"/>
    <w:rsid w:val="00866AC2"/>
    <w:rsid w:val="0087110F"/>
    <w:rsid w:val="0087456A"/>
    <w:rsid w:val="00876018"/>
    <w:rsid w:val="00877882"/>
    <w:rsid w:val="0088087A"/>
    <w:rsid w:val="008823F2"/>
    <w:rsid w:val="00882850"/>
    <w:rsid w:val="00882C12"/>
    <w:rsid w:val="008833D0"/>
    <w:rsid w:val="0088388D"/>
    <w:rsid w:val="00885588"/>
    <w:rsid w:val="00885A03"/>
    <w:rsid w:val="008905E4"/>
    <w:rsid w:val="00892130"/>
    <w:rsid w:val="00893375"/>
    <w:rsid w:val="00894429"/>
    <w:rsid w:val="00895885"/>
    <w:rsid w:val="00897E6C"/>
    <w:rsid w:val="008A1F89"/>
    <w:rsid w:val="008A22A9"/>
    <w:rsid w:val="008A293B"/>
    <w:rsid w:val="008A3722"/>
    <w:rsid w:val="008A3AA1"/>
    <w:rsid w:val="008A4723"/>
    <w:rsid w:val="008A506E"/>
    <w:rsid w:val="008A54C3"/>
    <w:rsid w:val="008A702C"/>
    <w:rsid w:val="008B032A"/>
    <w:rsid w:val="008B03B4"/>
    <w:rsid w:val="008B0E37"/>
    <w:rsid w:val="008B3112"/>
    <w:rsid w:val="008B3E45"/>
    <w:rsid w:val="008B4910"/>
    <w:rsid w:val="008B49EB"/>
    <w:rsid w:val="008C0F4E"/>
    <w:rsid w:val="008C13A1"/>
    <w:rsid w:val="008C13FD"/>
    <w:rsid w:val="008C2219"/>
    <w:rsid w:val="008C3A48"/>
    <w:rsid w:val="008C5359"/>
    <w:rsid w:val="008D0424"/>
    <w:rsid w:val="008D141B"/>
    <w:rsid w:val="008D2811"/>
    <w:rsid w:val="008D3362"/>
    <w:rsid w:val="008D39E6"/>
    <w:rsid w:val="008D59A5"/>
    <w:rsid w:val="008D5CF1"/>
    <w:rsid w:val="008D6DCA"/>
    <w:rsid w:val="008D72A6"/>
    <w:rsid w:val="008D7515"/>
    <w:rsid w:val="008D7B10"/>
    <w:rsid w:val="008E066E"/>
    <w:rsid w:val="008E18C4"/>
    <w:rsid w:val="008E20F9"/>
    <w:rsid w:val="008E243A"/>
    <w:rsid w:val="008E24B3"/>
    <w:rsid w:val="008E2A76"/>
    <w:rsid w:val="008E3F22"/>
    <w:rsid w:val="008E4682"/>
    <w:rsid w:val="008E670C"/>
    <w:rsid w:val="008F09F0"/>
    <w:rsid w:val="008F381C"/>
    <w:rsid w:val="008F3D25"/>
    <w:rsid w:val="008F508C"/>
    <w:rsid w:val="00900F14"/>
    <w:rsid w:val="009022D6"/>
    <w:rsid w:val="0090375C"/>
    <w:rsid w:val="00903FEB"/>
    <w:rsid w:val="00904612"/>
    <w:rsid w:val="00907379"/>
    <w:rsid w:val="009078E9"/>
    <w:rsid w:val="00913DF0"/>
    <w:rsid w:val="00914413"/>
    <w:rsid w:val="00914973"/>
    <w:rsid w:val="0091552B"/>
    <w:rsid w:val="00915FFB"/>
    <w:rsid w:val="009160AB"/>
    <w:rsid w:val="00916D47"/>
    <w:rsid w:val="0091704D"/>
    <w:rsid w:val="0091770A"/>
    <w:rsid w:val="00917D40"/>
    <w:rsid w:val="00917F65"/>
    <w:rsid w:val="00922E38"/>
    <w:rsid w:val="009243A2"/>
    <w:rsid w:val="00924B97"/>
    <w:rsid w:val="009257AD"/>
    <w:rsid w:val="009259D0"/>
    <w:rsid w:val="009260DC"/>
    <w:rsid w:val="00927622"/>
    <w:rsid w:val="00927796"/>
    <w:rsid w:val="00930627"/>
    <w:rsid w:val="00932442"/>
    <w:rsid w:val="00932AB6"/>
    <w:rsid w:val="009331E0"/>
    <w:rsid w:val="00934D2A"/>
    <w:rsid w:val="00935DFA"/>
    <w:rsid w:val="009370AF"/>
    <w:rsid w:val="0093733E"/>
    <w:rsid w:val="00937873"/>
    <w:rsid w:val="0094291D"/>
    <w:rsid w:val="00943ADB"/>
    <w:rsid w:val="00945EA7"/>
    <w:rsid w:val="00950CB8"/>
    <w:rsid w:val="00952F15"/>
    <w:rsid w:val="00953721"/>
    <w:rsid w:val="00954F57"/>
    <w:rsid w:val="00955095"/>
    <w:rsid w:val="00955D1B"/>
    <w:rsid w:val="009563B6"/>
    <w:rsid w:val="0095735C"/>
    <w:rsid w:val="00957917"/>
    <w:rsid w:val="00957C99"/>
    <w:rsid w:val="00960A60"/>
    <w:rsid w:val="00961236"/>
    <w:rsid w:val="00961904"/>
    <w:rsid w:val="00962521"/>
    <w:rsid w:val="00963E0F"/>
    <w:rsid w:val="009642DD"/>
    <w:rsid w:val="00965D14"/>
    <w:rsid w:val="00966BBC"/>
    <w:rsid w:val="00967405"/>
    <w:rsid w:val="00967DFA"/>
    <w:rsid w:val="00967F5A"/>
    <w:rsid w:val="00972066"/>
    <w:rsid w:val="00974758"/>
    <w:rsid w:val="009760E4"/>
    <w:rsid w:val="00976A16"/>
    <w:rsid w:val="00977838"/>
    <w:rsid w:val="009804E5"/>
    <w:rsid w:val="00980550"/>
    <w:rsid w:val="00983F19"/>
    <w:rsid w:val="009850F4"/>
    <w:rsid w:val="009858A2"/>
    <w:rsid w:val="00993823"/>
    <w:rsid w:val="0099452A"/>
    <w:rsid w:val="009945BC"/>
    <w:rsid w:val="00995A37"/>
    <w:rsid w:val="009962C3"/>
    <w:rsid w:val="00996AEC"/>
    <w:rsid w:val="009972EA"/>
    <w:rsid w:val="009A6073"/>
    <w:rsid w:val="009A691F"/>
    <w:rsid w:val="009A7252"/>
    <w:rsid w:val="009A7F54"/>
    <w:rsid w:val="009B0174"/>
    <w:rsid w:val="009B0EAB"/>
    <w:rsid w:val="009B20BE"/>
    <w:rsid w:val="009B2354"/>
    <w:rsid w:val="009B3713"/>
    <w:rsid w:val="009B73E3"/>
    <w:rsid w:val="009C0C4A"/>
    <w:rsid w:val="009C3B4F"/>
    <w:rsid w:val="009C460F"/>
    <w:rsid w:val="009C4E9E"/>
    <w:rsid w:val="009C6210"/>
    <w:rsid w:val="009D0233"/>
    <w:rsid w:val="009D04B1"/>
    <w:rsid w:val="009D1F42"/>
    <w:rsid w:val="009D2464"/>
    <w:rsid w:val="009D3D76"/>
    <w:rsid w:val="009D5167"/>
    <w:rsid w:val="009D6CE8"/>
    <w:rsid w:val="009E02BD"/>
    <w:rsid w:val="009E1957"/>
    <w:rsid w:val="009E38FA"/>
    <w:rsid w:val="009E3BC9"/>
    <w:rsid w:val="009E3F3F"/>
    <w:rsid w:val="009E4A6C"/>
    <w:rsid w:val="009E5068"/>
    <w:rsid w:val="009E5271"/>
    <w:rsid w:val="009E7729"/>
    <w:rsid w:val="009F00FB"/>
    <w:rsid w:val="009F0435"/>
    <w:rsid w:val="009F1DD4"/>
    <w:rsid w:val="009F260F"/>
    <w:rsid w:val="009F5DF2"/>
    <w:rsid w:val="009F6A20"/>
    <w:rsid w:val="009F6C3B"/>
    <w:rsid w:val="009F72F5"/>
    <w:rsid w:val="00A009C3"/>
    <w:rsid w:val="00A01A70"/>
    <w:rsid w:val="00A02B24"/>
    <w:rsid w:val="00A06584"/>
    <w:rsid w:val="00A07068"/>
    <w:rsid w:val="00A07348"/>
    <w:rsid w:val="00A114F8"/>
    <w:rsid w:val="00A135E1"/>
    <w:rsid w:val="00A139A0"/>
    <w:rsid w:val="00A1426D"/>
    <w:rsid w:val="00A151DE"/>
    <w:rsid w:val="00A15537"/>
    <w:rsid w:val="00A166DE"/>
    <w:rsid w:val="00A16CF9"/>
    <w:rsid w:val="00A17B6E"/>
    <w:rsid w:val="00A22F82"/>
    <w:rsid w:val="00A24226"/>
    <w:rsid w:val="00A247CF"/>
    <w:rsid w:val="00A24FEF"/>
    <w:rsid w:val="00A25A73"/>
    <w:rsid w:val="00A270A4"/>
    <w:rsid w:val="00A32FBF"/>
    <w:rsid w:val="00A34711"/>
    <w:rsid w:val="00A359BD"/>
    <w:rsid w:val="00A361AD"/>
    <w:rsid w:val="00A36DBC"/>
    <w:rsid w:val="00A3787E"/>
    <w:rsid w:val="00A409EB"/>
    <w:rsid w:val="00A40DFE"/>
    <w:rsid w:val="00A42861"/>
    <w:rsid w:val="00A435BC"/>
    <w:rsid w:val="00A44609"/>
    <w:rsid w:val="00A45FC4"/>
    <w:rsid w:val="00A47C8A"/>
    <w:rsid w:val="00A47D0D"/>
    <w:rsid w:val="00A5087A"/>
    <w:rsid w:val="00A508F6"/>
    <w:rsid w:val="00A517D8"/>
    <w:rsid w:val="00A52563"/>
    <w:rsid w:val="00A54137"/>
    <w:rsid w:val="00A5431F"/>
    <w:rsid w:val="00A6325C"/>
    <w:rsid w:val="00A66AF4"/>
    <w:rsid w:val="00A70747"/>
    <w:rsid w:val="00A71049"/>
    <w:rsid w:val="00A71230"/>
    <w:rsid w:val="00A7293E"/>
    <w:rsid w:val="00A7389E"/>
    <w:rsid w:val="00A73E17"/>
    <w:rsid w:val="00A740F9"/>
    <w:rsid w:val="00A7674C"/>
    <w:rsid w:val="00A8100A"/>
    <w:rsid w:val="00A8558B"/>
    <w:rsid w:val="00A85655"/>
    <w:rsid w:val="00A858D7"/>
    <w:rsid w:val="00A86B56"/>
    <w:rsid w:val="00A870A9"/>
    <w:rsid w:val="00A8754D"/>
    <w:rsid w:val="00A92C3D"/>
    <w:rsid w:val="00A94590"/>
    <w:rsid w:val="00A946F7"/>
    <w:rsid w:val="00A96F6C"/>
    <w:rsid w:val="00A97817"/>
    <w:rsid w:val="00AA26CA"/>
    <w:rsid w:val="00AA303F"/>
    <w:rsid w:val="00AA3111"/>
    <w:rsid w:val="00AA34AE"/>
    <w:rsid w:val="00AA3654"/>
    <w:rsid w:val="00AA3E1F"/>
    <w:rsid w:val="00AA4670"/>
    <w:rsid w:val="00AA49FA"/>
    <w:rsid w:val="00AA59A1"/>
    <w:rsid w:val="00AA5DC5"/>
    <w:rsid w:val="00AB00E8"/>
    <w:rsid w:val="00AB294F"/>
    <w:rsid w:val="00AB3CE2"/>
    <w:rsid w:val="00AB41E2"/>
    <w:rsid w:val="00AB76F7"/>
    <w:rsid w:val="00AB7E5D"/>
    <w:rsid w:val="00AC1A44"/>
    <w:rsid w:val="00AC3530"/>
    <w:rsid w:val="00AC4E7B"/>
    <w:rsid w:val="00AC5530"/>
    <w:rsid w:val="00AD36E6"/>
    <w:rsid w:val="00AD4351"/>
    <w:rsid w:val="00AD44FC"/>
    <w:rsid w:val="00AD4EC6"/>
    <w:rsid w:val="00AD576E"/>
    <w:rsid w:val="00AD5A4C"/>
    <w:rsid w:val="00AD5CF7"/>
    <w:rsid w:val="00AD63C8"/>
    <w:rsid w:val="00AD6BA3"/>
    <w:rsid w:val="00AD778F"/>
    <w:rsid w:val="00AE0C38"/>
    <w:rsid w:val="00AE11B8"/>
    <w:rsid w:val="00AE1A16"/>
    <w:rsid w:val="00AE227A"/>
    <w:rsid w:val="00AE260B"/>
    <w:rsid w:val="00AE33A8"/>
    <w:rsid w:val="00AE44A8"/>
    <w:rsid w:val="00AE6874"/>
    <w:rsid w:val="00AE6FB3"/>
    <w:rsid w:val="00AF17B6"/>
    <w:rsid w:val="00AF38BF"/>
    <w:rsid w:val="00AF6F42"/>
    <w:rsid w:val="00B01FCE"/>
    <w:rsid w:val="00B02F3A"/>
    <w:rsid w:val="00B03510"/>
    <w:rsid w:val="00B05FEB"/>
    <w:rsid w:val="00B06144"/>
    <w:rsid w:val="00B10C59"/>
    <w:rsid w:val="00B11660"/>
    <w:rsid w:val="00B12E2E"/>
    <w:rsid w:val="00B15547"/>
    <w:rsid w:val="00B16714"/>
    <w:rsid w:val="00B20F67"/>
    <w:rsid w:val="00B227B1"/>
    <w:rsid w:val="00B227C9"/>
    <w:rsid w:val="00B229CE"/>
    <w:rsid w:val="00B24673"/>
    <w:rsid w:val="00B2603E"/>
    <w:rsid w:val="00B272A7"/>
    <w:rsid w:val="00B274FE"/>
    <w:rsid w:val="00B27A9D"/>
    <w:rsid w:val="00B30041"/>
    <w:rsid w:val="00B3197A"/>
    <w:rsid w:val="00B33692"/>
    <w:rsid w:val="00B33BD5"/>
    <w:rsid w:val="00B34301"/>
    <w:rsid w:val="00B406D5"/>
    <w:rsid w:val="00B4129A"/>
    <w:rsid w:val="00B42D50"/>
    <w:rsid w:val="00B43191"/>
    <w:rsid w:val="00B43223"/>
    <w:rsid w:val="00B438F8"/>
    <w:rsid w:val="00B44813"/>
    <w:rsid w:val="00B44ECA"/>
    <w:rsid w:val="00B47F90"/>
    <w:rsid w:val="00B50073"/>
    <w:rsid w:val="00B50FFC"/>
    <w:rsid w:val="00B51546"/>
    <w:rsid w:val="00B52D5D"/>
    <w:rsid w:val="00B5520C"/>
    <w:rsid w:val="00B55323"/>
    <w:rsid w:val="00B558B9"/>
    <w:rsid w:val="00B57107"/>
    <w:rsid w:val="00B57410"/>
    <w:rsid w:val="00B6011A"/>
    <w:rsid w:val="00B605D8"/>
    <w:rsid w:val="00B6156B"/>
    <w:rsid w:val="00B638D7"/>
    <w:rsid w:val="00B63CB8"/>
    <w:rsid w:val="00B64269"/>
    <w:rsid w:val="00B65EC7"/>
    <w:rsid w:val="00B71F7F"/>
    <w:rsid w:val="00B72EAF"/>
    <w:rsid w:val="00B76682"/>
    <w:rsid w:val="00B76827"/>
    <w:rsid w:val="00B820AB"/>
    <w:rsid w:val="00B82849"/>
    <w:rsid w:val="00B84643"/>
    <w:rsid w:val="00B84690"/>
    <w:rsid w:val="00B84C02"/>
    <w:rsid w:val="00B85598"/>
    <w:rsid w:val="00B85C79"/>
    <w:rsid w:val="00B85D46"/>
    <w:rsid w:val="00B863DF"/>
    <w:rsid w:val="00B900B0"/>
    <w:rsid w:val="00B9021E"/>
    <w:rsid w:val="00B908D4"/>
    <w:rsid w:val="00B915D4"/>
    <w:rsid w:val="00B927A9"/>
    <w:rsid w:val="00B931AC"/>
    <w:rsid w:val="00B93B4F"/>
    <w:rsid w:val="00B940B9"/>
    <w:rsid w:val="00B95257"/>
    <w:rsid w:val="00B97A7C"/>
    <w:rsid w:val="00BA1263"/>
    <w:rsid w:val="00BA1518"/>
    <w:rsid w:val="00BA185A"/>
    <w:rsid w:val="00BA31C9"/>
    <w:rsid w:val="00BA4E79"/>
    <w:rsid w:val="00BA52E2"/>
    <w:rsid w:val="00BA63DC"/>
    <w:rsid w:val="00BA65A5"/>
    <w:rsid w:val="00BB0B09"/>
    <w:rsid w:val="00BB29D7"/>
    <w:rsid w:val="00BB2EA2"/>
    <w:rsid w:val="00BB4179"/>
    <w:rsid w:val="00BC08E8"/>
    <w:rsid w:val="00BC2A0C"/>
    <w:rsid w:val="00BC2FB8"/>
    <w:rsid w:val="00BC5602"/>
    <w:rsid w:val="00BC5699"/>
    <w:rsid w:val="00BC6E85"/>
    <w:rsid w:val="00BC7158"/>
    <w:rsid w:val="00BD2218"/>
    <w:rsid w:val="00BD4565"/>
    <w:rsid w:val="00BD519B"/>
    <w:rsid w:val="00BD54D1"/>
    <w:rsid w:val="00BD6408"/>
    <w:rsid w:val="00BD70B5"/>
    <w:rsid w:val="00BD7721"/>
    <w:rsid w:val="00BD7E0B"/>
    <w:rsid w:val="00BE0326"/>
    <w:rsid w:val="00BE0998"/>
    <w:rsid w:val="00BE0BA6"/>
    <w:rsid w:val="00BE1815"/>
    <w:rsid w:val="00BE1E55"/>
    <w:rsid w:val="00BE255D"/>
    <w:rsid w:val="00BE3E16"/>
    <w:rsid w:val="00BE5516"/>
    <w:rsid w:val="00BE6914"/>
    <w:rsid w:val="00BE6AC2"/>
    <w:rsid w:val="00BE747F"/>
    <w:rsid w:val="00BE7D6F"/>
    <w:rsid w:val="00BF0445"/>
    <w:rsid w:val="00BF1E6C"/>
    <w:rsid w:val="00BF434B"/>
    <w:rsid w:val="00BF6002"/>
    <w:rsid w:val="00BF7CEF"/>
    <w:rsid w:val="00C001A8"/>
    <w:rsid w:val="00C01554"/>
    <w:rsid w:val="00C01E29"/>
    <w:rsid w:val="00C02127"/>
    <w:rsid w:val="00C02272"/>
    <w:rsid w:val="00C04925"/>
    <w:rsid w:val="00C07C2E"/>
    <w:rsid w:val="00C10F1E"/>
    <w:rsid w:val="00C12016"/>
    <w:rsid w:val="00C1411F"/>
    <w:rsid w:val="00C144CA"/>
    <w:rsid w:val="00C15068"/>
    <w:rsid w:val="00C159DD"/>
    <w:rsid w:val="00C21EA1"/>
    <w:rsid w:val="00C2263F"/>
    <w:rsid w:val="00C228E7"/>
    <w:rsid w:val="00C271FA"/>
    <w:rsid w:val="00C27E67"/>
    <w:rsid w:val="00C31526"/>
    <w:rsid w:val="00C31BC5"/>
    <w:rsid w:val="00C33034"/>
    <w:rsid w:val="00C34446"/>
    <w:rsid w:val="00C37195"/>
    <w:rsid w:val="00C41090"/>
    <w:rsid w:val="00C41185"/>
    <w:rsid w:val="00C413D6"/>
    <w:rsid w:val="00C41BAA"/>
    <w:rsid w:val="00C423F6"/>
    <w:rsid w:val="00C426DC"/>
    <w:rsid w:val="00C431EA"/>
    <w:rsid w:val="00C436ED"/>
    <w:rsid w:val="00C445B3"/>
    <w:rsid w:val="00C4643B"/>
    <w:rsid w:val="00C4755C"/>
    <w:rsid w:val="00C52B66"/>
    <w:rsid w:val="00C548C9"/>
    <w:rsid w:val="00C5578E"/>
    <w:rsid w:val="00C567A2"/>
    <w:rsid w:val="00C575AE"/>
    <w:rsid w:val="00C57861"/>
    <w:rsid w:val="00C601C0"/>
    <w:rsid w:val="00C61F47"/>
    <w:rsid w:val="00C62810"/>
    <w:rsid w:val="00C639EB"/>
    <w:rsid w:val="00C64139"/>
    <w:rsid w:val="00C65AA2"/>
    <w:rsid w:val="00C66C81"/>
    <w:rsid w:val="00C72FC9"/>
    <w:rsid w:val="00C734C2"/>
    <w:rsid w:val="00C74B3E"/>
    <w:rsid w:val="00C754F3"/>
    <w:rsid w:val="00C75AB3"/>
    <w:rsid w:val="00C75F0F"/>
    <w:rsid w:val="00C76CEE"/>
    <w:rsid w:val="00C8119C"/>
    <w:rsid w:val="00C8315C"/>
    <w:rsid w:val="00C83E5A"/>
    <w:rsid w:val="00C84107"/>
    <w:rsid w:val="00C845D0"/>
    <w:rsid w:val="00C8586A"/>
    <w:rsid w:val="00C904EB"/>
    <w:rsid w:val="00C90649"/>
    <w:rsid w:val="00C90B6E"/>
    <w:rsid w:val="00C923ED"/>
    <w:rsid w:val="00C92456"/>
    <w:rsid w:val="00C92B60"/>
    <w:rsid w:val="00C945BF"/>
    <w:rsid w:val="00C9479A"/>
    <w:rsid w:val="00C96B3A"/>
    <w:rsid w:val="00C97155"/>
    <w:rsid w:val="00CA1A5E"/>
    <w:rsid w:val="00CA359C"/>
    <w:rsid w:val="00CA3695"/>
    <w:rsid w:val="00CA4367"/>
    <w:rsid w:val="00CA53BD"/>
    <w:rsid w:val="00CA57EB"/>
    <w:rsid w:val="00CB2E52"/>
    <w:rsid w:val="00CB2FFC"/>
    <w:rsid w:val="00CB3754"/>
    <w:rsid w:val="00CB4FDC"/>
    <w:rsid w:val="00CB5AB8"/>
    <w:rsid w:val="00CB6145"/>
    <w:rsid w:val="00CB6A4F"/>
    <w:rsid w:val="00CB72EC"/>
    <w:rsid w:val="00CB7715"/>
    <w:rsid w:val="00CC00DC"/>
    <w:rsid w:val="00CC1F1A"/>
    <w:rsid w:val="00CC2B99"/>
    <w:rsid w:val="00CC456E"/>
    <w:rsid w:val="00CC7A8E"/>
    <w:rsid w:val="00CE0893"/>
    <w:rsid w:val="00CE2B96"/>
    <w:rsid w:val="00CE3D0E"/>
    <w:rsid w:val="00CE3F5D"/>
    <w:rsid w:val="00CE4483"/>
    <w:rsid w:val="00CE54B9"/>
    <w:rsid w:val="00CE5851"/>
    <w:rsid w:val="00CE6274"/>
    <w:rsid w:val="00CE6515"/>
    <w:rsid w:val="00CE6A5A"/>
    <w:rsid w:val="00CE79CE"/>
    <w:rsid w:val="00CE7AB8"/>
    <w:rsid w:val="00CF0FA4"/>
    <w:rsid w:val="00CF12AF"/>
    <w:rsid w:val="00CF29D2"/>
    <w:rsid w:val="00CF35EE"/>
    <w:rsid w:val="00CF675E"/>
    <w:rsid w:val="00CF6DDD"/>
    <w:rsid w:val="00CF7385"/>
    <w:rsid w:val="00D004C2"/>
    <w:rsid w:val="00D01366"/>
    <w:rsid w:val="00D01774"/>
    <w:rsid w:val="00D03D45"/>
    <w:rsid w:val="00D04CBF"/>
    <w:rsid w:val="00D054E1"/>
    <w:rsid w:val="00D058C9"/>
    <w:rsid w:val="00D05C0E"/>
    <w:rsid w:val="00D05D80"/>
    <w:rsid w:val="00D06437"/>
    <w:rsid w:val="00D07333"/>
    <w:rsid w:val="00D07914"/>
    <w:rsid w:val="00D11322"/>
    <w:rsid w:val="00D113A2"/>
    <w:rsid w:val="00D11CCB"/>
    <w:rsid w:val="00D13C52"/>
    <w:rsid w:val="00D141BA"/>
    <w:rsid w:val="00D14625"/>
    <w:rsid w:val="00D14A7F"/>
    <w:rsid w:val="00D15DD7"/>
    <w:rsid w:val="00D231ED"/>
    <w:rsid w:val="00D25FFE"/>
    <w:rsid w:val="00D27C48"/>
    <w:rsid w:val="00D30A59"/>
    <w:rsid w:val="00D31A33"/>
    <w:rsid w:val="00D3271F"/>
    <w:rsid w:val="00D32C5B"/>
    <w:rsid w:val="00D33A25"/>
    <w:rsid w:val="00D34174"/>
    <w:rsid w:val="00D345E9"/>
    <w:rsid w:val="00D35AD4"/>
    <w:rsid w:val="00D37938"/>
    <w:rsid w:val="00D41E8B"/>
    <w:rsid w:val="00D4473A"/>
    <w:rsid w:val="00D46A20"/>
    <w:rsid w:val="00D46B54"/>
    <w:rsid w:val="00D46BC3"/>
    <w:rsid w:val="00D46F26"/>
    <w:rsid w:val="00D47744"/>
    <w:rsid w:val="00D52C3F"/>
    <w:rsid w:val="00D52D93"/>
    <w:rsid w:val="00D5667B"/>
    <w:rsid w:val="00D62308"/>
    <w:rsid w:val="00D62B07"/>
    <w:rsid w:val="00D641FB"/>
    <w:rsid w:val="00D664DD"/>
    <w:rsid w:val="00D703B3"/>
    <w:rsid w:val="00D72240"/>
    <w:rsid w:val="00D725DF"/>
    <w:rsid w:val="00D760A3"/>
    <w:rsid w:val="00D764EA"/>
    <w:rsid w:val="00D774EB"/>
    <w:rsid w:val="00D775EA"/>
    <w:rsid w:val="00D83929"/>
    <w:rsid w:val="00D87291"/>
    <w:rsid w:val="00D909B8"/>
    <w:rsid w:val="00D91792"/>
    <w:rsid w:val="00D918BE"/>
    <w:rsid w:val="00D94920"/>
    <w:rsid w:val="00D94C22"/>
    <w:rsid w:val="00D954CD"/>
    <w:rsid w:val="00D96149"/>
    <w:rsid w:val="00DA1DF6"/>
    <w:rsid w:val="00DA299F"/>
    <w:rsid w:val="00DA2B2D"/>
    <w:rsid w:val="00DA2E89"/>
    <w:rsid w:val="00DA3596"/>
    <w:rsid w:val="00DA393B"/>
    <w:rsid w:val="00DA46A5"/>
    <w:rsid w:val="00DA5FB2"/>
    <w:rsid w:val="00DB02FE"/>
    <w:rsid w:val="00DB2BEE"/>
    <w:rsid w:val="00DB35E1"/>
    <w:rsid w:val="00DB6665"/>
    <w:rsid w:val="00DB6A6F"/>
    <w:rsid w:val="00DC085F"/>
    <w:rsid w:val="00DC2674"/>
    <w:rsid w:val="00DC2DE5"/>
    <w:rsid w:val="00DC37C4"/>
    <w:rsid w:val="00DC4FF9"/>
    <w:rsid w:val="00DC51C5"/>
    <w:rsid w:val="00DD0BF1"/>
    <w:rsid w:val="00DD3B5F"/>
    <w:rsid w:val="00DD5129"/>
    <w:rsid w:val="00DD539A"/>
    <w:rsid w:val="00DD554B"/>
    <w:rsid w:val="00DD7207"/>
    <w:rsid w:val="00DE256A"/>
    <w:rsid w:val="00DE31B8"/>
    <w:rsid w:val="00DE3FF0"/>
    <w:rsid w:val="00DE40BB"/>
    <w:rsid w:val="00DE5111"/>
    <w:rsid w:val="00DE51BA"/>
    <w:rsid w:val="00DE69FF"/>
    <w:rsid w:val="00DE6ED5"/>
    <w:rsid w:val="00DF1655"/>
    <w:rsid w:val="00DF5645"/>
    <w:rsid w:val="00DF5CEE"/>
    <w:rsid w:val="00DF65C8"/>
    <w:rsid w:val="00DF66F0"/>
    <w:rsid w:val="00DF7FE7"/>
    <w:rsid w:val="00E00839"/>
    <w:rsid w:val="00E016D8"/>
    <w:rsid w:val="00E026E0"/>
    <w:rsid w:val="00E02D26"/>
    <w:rsid w:val="00E03761"/>
    <w:rsid w:val="00E039FE"/>
    <w:rsid w:val="00E04EB5"/>
    <w:rsid w:val="00E15D9F"/>
    <w:rsid w:val="00E20D04"/>
    <w:rsid w:val="00E21354"/>
    <w:rsid w:val="00E23C22"/>
    <w:rsid w:val="00E24D5F"/>
    <w:rsid w:val="00E24F43"/>
    <w:rsid w:val="00E27A42"/>
    <w:rsid w:val="00E302A4"/>
    <w:rsid w:val="00E33825"/>
    <w:rsid w:val="00E40B8A"/>
    <w:rsid w:val="00E41B59"/>
    <w:rsid w:val="00E43909"/>
    <w:rsid w:val="00E43CD8"/>
    <w:rsid w:val="00E455A8"/>
    <w:rsid w:val="00E46A25"/>
    <w:rsid w:val="00E47D85"/>
    <w:rsid w:val="00E50774"/>
    <w:rsid w:val="00E507D2"/>
    <w:rsid w:val="00E52F7D"/>
    <w:rsid w:val="00E55D5A"/>
    <w:rsid w:val="00E56552"/>
    <w:rsid w:val="00E57289"/>
    <w:rsid w:val="00E57787"/>
    <w:rsid w:val="00E57B6C"/>
    <w:rsid w:val="00E61953"/>
    <w:rsid w:val="00E63AE2"/>
    <w:rsid w:val="00E64E99"/>
    <w:rsid w:val="00E66D9E"/>
    <w:rsid w:val="00E67438"/>
    <w:rsid w:val="00E70284"/>
    <w:rsid w:val="00E716B9"/>
    <w:rsid w:val="00E732CC"/>
    <w:rsid w:val="00E75EDD"/>
    <w:rsid w:val="00E768EB"/>
    <w:rsid w:val="00E81BF3"/>
    <w:rsid w:val="00E82C4D"/>
    <w:rsid w:val="00E82F9D"/>
    <w:rsid w:val="00E83835"/>
    <w:rsid w:val="00E84004"/>
    <w:rsid w:val="00E84869"/>
    <w:rsid w:val="00E86679"/>
    <w:rsid w:val="00E86C80"/>
    <w:rsid w:val="00E87AF0"/>
    <w:rsid w:val="00E908CA"/>
    <w:rsid w:val="00E91FB1"/>
    <w:rsid w:val="00E9218A"/>
    <w:rsid w:val="00E9313B"/>
    <w:rsid w:val="00E944FC"/>
    <w:rsid w:val="00E95AC0"/>
    <w:rsid w:val="00E95AEE"/>
    <w:rsid w:val="00E961B0"/>
    <w:rsid w:val="00EA00C5"/>
    <w:rsid w:val="00EA1546"/>
    <w:rsid w:val="00EA3981"/>
    <w:rsid w:val="00EA7200"/>
    <w:rsid w:val="00EB0613"/>
    <w:rsid w:val="00EB1EC9"/>
    <w:rsid w:val="00EB2AEC"/>
    <w:rsid w:val="00EB5AD4"/>
    <w:rsid w:val="00EB67E2"/>
    <w:rsid w:val="00EB6AE0"/>
    <w:rsid w:val="00EB78FA"/>
    <w:rsid w:val="00EC03CD"/>
    <w:rsid w:val="00EC100E"/>
    <w:rsid w:val="00EC1C9F"/>
    <w:rsid w:val="00EC2C32"/>
    <w:rsid w:val="00EC3A07"/>
    <w:rsid w:val="00EC3E52"/>
    <w:rsid w:val="00EC4C05"/>
    <w:rsid w:val="00EC5F51"/>
    <w:rsid w:val="00EC6F6D"/>
    <w:rsid w:val="00EC7969"/>
    <w:rsid w:val="00ED0775"/>
    <w:rsid w:val="00ED0F9C"/>
    <w:rsid w:val="00ED16B3"/>
    <w:rsid w:val="00ED20AC"/>
    <w:rsid w:val="00ED5131"/>
    <w:rsid w:val="00ED5C7A"/>
    <w:rsid w:val="00ED7E2F"/>
    <w:rsid w:val="00EE18ED"/>
    <w:rsid w:val="00EE32AC"/>
    <w:rsid w:val="00EE4877"/>
    <w:rsid w:val="00EE4F89"/>
    <w:rsid w:val="00EE573F"/>
    <w:rsid w:val="00EE5A53"/>
    <w:rsid w:val="00EE6475"/>
    <w:rsid w:val="00EE6DDC"/>
    <w:rsid w:val="00EE7874"/>
    <w:rsid w:val="00EF1531"/>
    <w:rsid w:val="00EF267F"/>
    <w:rsid w:val="00EF2E36"/>
    <w:rsid w:val="00EF3C9A"/>
    <w:rsid w:val="00EF4797"/>
    <w:rsid w:val="00EF4CC6"/>
    <w:rsid w:val="00EF534A"/>
    <w:rsid w:val="00EF5B22"/>
    <w:rsid w:val="00EF6194"/>
    <w:rsid w:val="00EF7847"/>
    <w:rsid w:val="00F00B55"/>
    <w:rsid w:val="00F00CAD"/>
    <w:rsid w:val="00F0548A"/>
    <w:rsid w:val="00F1024D"/>
    <w:rsid w:val="00F11034"/>
    <w:rsid w:val="00F132AE"/>
    <w:rsid w:val="00F13878"/>
    <w:rsid w:val="00F15623"/>
    <w:rsid w:val="00F15804"/>
    <w:rsid w:val="00F16237"/>
    <w:rsid w:val="00F16A60"/>
    <w:rsid w:val="00F1775B"/>
    <w:rsid w:val="00F20147"/>
    <w:rsid w:val="00F21164"/>
    <w:rsid w:val="00F21320"/>
    <w:rsid w:val="00F220B9"/>
    <w:rsid w:val="00F2290A"/>
    <w:rsid w:val="00F22C28"/>
    <w:rsid w:val="00F232CF"/>
    <w:rsid w:val="00F23F71"/>
    <w:rsid w:val="00F24601"/>
    <w:rsid w:val="00F25A0A"/>
    <w:rsid w:val="00F30160"/>
    <w:rsid w:val="00F324E4"/>
    <w:rsid w:val="00F3271A"/>
    <w:rsid w:val="00F33C37"/>
    <w:rsid w:val="00F3475A"/>
    <w:rsid w:val="00F34C50"/>
    <w:rsid w:val="00F350D1"/>
    <w:rsid w:val="00F35115"/>
    <w:rsid w:val="00F35654"/>
    <w:rsid w:val="00F35F29"/>
    <w:rsid w:val="00F4095D"/>
    <w:rsid w:val="00F419FD"/>
    <w:rsid w:val="00F43BD9"/>
    <w:rsid w:val="00F43D3C"/>
    <w:rsid w:val="00F44583"/>
    <w:rsid w:val="00F44653"/>
    <w:rsid w:val="00F4510E"/>
    <w:rsid w:val="00F46368"/>
    <w:rsid w:val="00F4661E"/>
    <w:rsid w:val="00F46CEA"/>
    <w:rsid w:val="00F50691"/>
    <w:rsid w:val="00F50B1E"/>
    <w:rsid w:val="00F52E68"/>
    <w:rsid w:val="00F53248"/>
    <w:rsid w:val="00F53357"/>
    <w:rsid w:val="00F56D4C"/>
    <w:rsid w:val="00F56EA4"/>
    <w:rsid w:val="00F602D4"/>
    <w:rsid w:val="00F60899"/>
    <w:rsid w:val="00F613E7"/>
    <w:rsid w:val="00F63050"/>
    <w:rsid w:val="00F63F58"/>
    <w:rsid w:val="00F662E5"/>
    <w:rsid w:val="00F66D09"/>
    <w:rsid w:val="00F670B1"/>
    <w:rsid w:val="00F67D07"/>
    <w:rsid w:val="00F70E2A"/>
    <w:rsid w:val="00F71F1F"/>
    <w:rsid w:val="00F74C45"/>
    <w:rsid w:val="00F75239"/>
    <w:rsid w:val="00F75385"/>
    <w:rsid w:val="00F77090"/>
    <w:rsid w:val="00F7761A"/>
    <w:rsid w:val="00F77F85"/>
    <w:rsid w:val="00F85813"/>
    <w:rsid w:val="00F87136"/>
    <w:rsid w:val="00F87183"/>
    <w:rsid w:val="00F8718F"/>
    <w:rsid w:val="00F91896"/>
    <w:rsid w:val="00F919D6"/>
    <w:rsid w:val="00F928D7"/>
    <w:rsid w:val="00F946C5"/>
    <w:rsid w:val="00F951AF"/>
    <w:rsid w:val="00F96D2C"/>
    <w:rsid w:val="00FA06AB"/>
    <w:rsid w:val="00FA0D35"/>
    <w:rsid w:val="00FA0D39"/>
    <w:rsid w:val="00FA504E"/>
    <w:rsid w:val="00FA5267"/>
    <w:rsid w:val="00FA6906"/>
    <w:rsid w:val="00FA6D98"/>
    <w:rsid w:val="00FA73BC"/>
    <w:rsid w:val="00FA77C3"/>
    <w:rsid w:val="00FB2011"/>
    <w:rsid w:val="00FB2FFC"/>
    <w:rsid w:val="00FB3222"/>
    <w:rsid w:val="00FB36C1"/>
    <w:rsid w:val="00FB374C"/>
    <w:rsid w:val="00FB3F6D"/>
    <w:rsid w:val="00FB4771"/>
    <w:rsid w:val="00FB5D8B"/>
    <w:rsid w:val="00FB6EB5"/>
    <w:rsid w:val="00FC16B2"/>
    <w:rsid w:val="00FC262D"/>
    <w:rsid w:val="00FC2DCA"/>
    <w:rsid w:val="00FC4A49"/>
    <w:rsid w:val="00FC4EE8"/>
    <w:rsid w:val="00FC4F44"/>
    <w:rsid w:val="00FC5794"/>
    <w:rsid w:val="00FC6B83"/>
    <w:rsid w:val="00FC793A"/>
    <w:rsid w:val="00FC7E43"/>
    <w:rsid w:val="00FD0831"/>
    <w:rsid w:val="00FD0CD9"/>
    <w:rsid w:val="00FD0EAF"/>
    <w:rsid w:val="00FD3D55"/>
    <w:rsid w:val="00FD3DC0"/>
    <w:rsid w:val="00FD5298"/>
    <w:rsid w:val="00FD568D"/>
    <w:rsid w:val="00FD6CBB"/>
    <w:rsid w:val="00FD7040"/>
    <w:rsid w:val="00FE0689"/>
    <w:rsid w:val="00FE39CC"/>
    <w:rsid w:val="00FE4D24"/>
    <w:rsid w:val="00FE5D65"/>
    <w:rsid w:val="00FE6CF2"/>
    <w:rsid w:val="00FE7039"/>
    <w:rsid w:val="00FF29B1"/>
    <w:rsid w:val="00FF3E7A"/>
    <w:rsid w:val="00FF4496"/>
    <w:rsid w:val="00FF4CEA"/>
    <w:rsid w:val="00FF5B40"/>
    <w:rsid w:val="00FF645B"/>
    <w:rsid w:val="018324A0"/>
    <w:rsid w:val="01DC00CA"/>
    <w:rsid w:val="03CCC749"/>
    <w:rsid w:val="05D17D37"/>
    <w:rsid w:val="0862EA68"/>
    <w:rsid w:val="0A66C651"/>
    <w:rsid w:val="0C074283"/>
    <w:rsid w:val="0C12C6B7"/>
    <w:rsid w:val="0C149F40"/>
    <w:rsid w:val="0C5BDD55"/>
    <w:rsid w:val="0CF97703"/>
    <w:rsid w:val="1022363E"/>
    <w:rsid w:val="11196CA5"/>
    <w:rsid w:val="121159C2"/>
    <w:rsid w:val="129BA7E3"/>
    <w:rsid w:val="12BBD185"/>
    <w:rsid w:val="12FCF57E"/>
    <w:rsid w:val="133F923B"/>
    <w:rsid w:val="1390E99A"/>
    <w:rsid w:val="14C94667"/>
    <w:rsid w:val="14CA0739"/>
    <w:rsid w:val="14DA5572"/>
    <w:rsid w:val="153F998E"/>
    <w:rsid w:val="15F190B9"/>
    <w:rsid w:val="1653EADF"/>
    <w:rsid w:val="16AF358D"/>
    <w:rsid w:val="175B285E"/>
    <w:rsid w:val="17709D2E"/>
    <w:rsid w:val="1946E0B6"/>
    <w:rsid w:val="1B544F7D"/>
    <w:rsid w:val="1D54508E"/>
    <w:rsid w:val="1E5F16EA"/>
    <w:rsid w:val="1F4EEB47"/>
    <w:rsid w:val="1F65FDC0"/>
    <w:rsid w:val="2011D2BA"/>
    <w:rsid w:val="20432B4F"/>
    <w:rsid w:val="20D946C5"/>
    <w:rsid w:val="216923D7"/>
    <w:rsid w:val="227D1D05"/>
    <w:rsid w:val="2394B7D7"/>
    <w:rsid w:val="23F53514"/>
    <w:rsid w:val="2456A37E"/>
    <w:rsid w:val="24EDC1C0"/>
    <w:rsid w:val="26FFAE3F"/>
    <w:rsid w:val="2754A77D"/>
    <w:rsid w:val="27DA559C"/>
    <w:rsid w:val="284B4E2E"/>
    <w:rsid w:val="28C49E6C"/>
    <w:rsid w:val="28D30775"/>
    <w:rsid w:val="2B01BFEB"/>
    <w:rsid w:val="2BA7691C"/>
    <w:rsid w:val="2BA9427F"/>
    <w:rsid w:val="2C7E4F0A"/>
    <w:rsid w:val="2CEDDF04"/>
    <w:rsid w:val="2E019CAF"/>
    <w:rsid w:val="2FAA2466"/>
    <w:rsid w:val="314C36E5"/>
    <w:rsid w:val="32D735DA"/>
    <w:rsid w:val="33305435"/>
    <w:rsid w:val="339BBF28"/>
    <w:rsid w:val="34075B66"/>
    <w:rsid w:val="341F2141"/>
    <w:rsid w:val="37EF82BC"/>
    <w:rsid w:val="380F23BC"/>
    <w:rsid w:val="38320ECE"/>
    <w:rsid w:val="388FE139"/>
    <w:rsid w:val="399FC91D"/>
    <w:rsid w:val="39A0D1C1"/>
    <w:rsid w:val="3AD48562"/>
    <w:rsid w:val="3C71F36A"/>
    <w:rsid w:val="3CADEB71"/>
    <w:rsid w:val="3CE7274B"/>
    <w:rsid w:val="3E553FBF"/>
    <w:rsid w:val="40159F25"/>
    <w:rsid w:val="401AD230"/>
    <w:rsid w:val="40B5A942"/>
    <w:rsid w:val="42A1A9CE"/>
    <w:rsid w:val="42B8789C"/>
    <w:rsid w:val="42FA0CF8"/>
    <w:rsid w:val="4320AAD8"/>
    <w:rsid w:val="44276E0D"/>
    <w:rsid w:val="44A28EE1"/>
    <w:rsid w:val="4533891D"/>
    <w:rsid w:val="4586D92B"/>
    <w:rsid w:val="45C7DF53"/>
    <w:rsid w:val="491F0963"/>
    <w:rsid w:val="4A7BA48F"/>
    <w:rsid w:val="4AB3D639"/>
    <w:rsid w:val="4B87A6CE"/>
    <w:rsid w:val="4BA507EF"/>
    <w:rsid w:val="4BAF61F3"/>
    <w:rsid w:val="4CC77667"/>
    <w:rsid w:val="4E4FA057"/>
    <w:rsid w:val="4E51810F"/>
    <w:rsid w:val="507DD06E"/>
    <w:rsid w:val="50B768E4"/>
    <w:rsid w:val="52144278"/>
    <w:rsid w:val="5260C411"/>
    <w:rsid w:val="53326225"/>
    <w:rsid w:val="5597481C"/>
    <w:rsid w:val="55BB34DB"/>
    <w:rsid w:val="5AADBE83"/>
    <w:rsid w:val="5AB3EB46"/>
    <w:rsid w:val="5AD2AAEE"/>
    <w:rsid w:val="5B40A51C"/>
    <w:rsid w:val="5CA14B50"/>
    <w:rsid w:val="5E24C4C2"/>
    <w:rsid w:val="5E6F7133"/>
    <w:rsid w:val="6085FC14"/>
    <w:rsid w:val="61764CFA"/>
    <w:rsid w:val="6282A67D"/>
    <w:rsid w:val="6328A14C"/>
    <w:rsid w:val="6345BAF6"/>
    <w:rsid w:val="635C146F"/>
    <w:rsid w:val="637CB189"/>
    <w:rsid w:val="6429F3FD"/>
    <w:rsid w:val="64DCF08A"/>
    <w:rsid w:val="65DF8787"/>
    <w:rsid w:val="66BEA933"/>
    <w:rsid w:val="66DCF24A"/>
    <w:rsid w:val="67F65E2F"/>
    <w:rsid w:val="680301AE"/>
    <w:rsid w:val="682D1803"/>
    <w:rsid w:val="68EDBCE3"/>
    <w:rsid w:val="692DFFBC"/>
    <w:rsid w:val="69F5B756"/>
    <w:rsid w:val="6A4A3758"/>
    <w:rsid w:val="6A64088D"/>
    <w:rsid w:val="6A6C9269"/>
    <w:rsid w:val="6AB5DFAF"/>
    <w:rsid w:val="6B92B5FB"/>
    <w:rsid w:val="6C03BFA4"/>
    <w:rsid w:val="6C0903AE"/>
    <w:rsid w:val="6C4162D6"/>
    <w:rsid w:val="6CE141CD"/>
    <w:rsid w:val="6E73BDD6"/>
    <w:rsid w:val="6F7F6333"/>
    <w:rsid w:val="702C4795"/>
    <w:rsid w:val="712EAB79"/>
    <w:rsid w:val="713766C4"/>
    <w:rsid w:val="715305AB"/>
    <w:rsid w:val="718E10E0"/>
    <w:rsid w:val="73885AC0"/>
    <w:rsid w:val="73A25A08"/>
    <w:rsid w:val="74D21424"/>
    <w:rsid w:val="7511C0A4"/>
    <w:rsid w:val="751D7579"/>
    <w:rsid w:val="754D7115"/>
    <w:rsid w:val="76095D84"/>
    <w:rsid w:val="7613E504"/>
    <w:rsid w:val="77181301"/>
    <w:rsid w:val="77E1BDFA"/>
    <w:rsid w:val="77FEB885"/>
    <w:rsid w:val="78F79013"/>
    <w:rsid w:val="793E6F1E"/>
    <w:rsid w:val="79524241"/>
    <w:rsid w:val="7C1BD8C9"/>
    <w:rsid w:val="7CB6CC44"/>
    <w:rsid w:val="7E50CC4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DC9D4A"/>
  <w15:chartTrackingRefBased/>
  <w15:docId w15:val="{C60E0703-CB7D-42C3-8823-CF32D8682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132AE"/>
    <w:pPr>
      <w:keepNext/>
      <w:keepLines/>
      <w:spacing w:after="100" w:line="360" w:lineRule="auto"/>
    </w:pPr>
    <w:rPr>
      <w:szCs w:val="20"/>
    </w:rPr>
  </w:style>
  <w:style w:type="paragraph" w:styleId="Heading1">
    <w:name w:val="heading 1"/>
    <w:aliases w:val="No cover page"/>
    <w:basedOn w:val="Heading2"/>
    <w:next w:val="Normal"/>
    <w:link w:val="Heading1Char"/>
    <w:uiPriority w:val="9"/>
    <w:qFormat/>
    <w:rsid w:val="00F132AE"/>
    <w:pPr>
      <w:outlineLvl w:val="0"/>
    </w:pPr>
    <w:rPr>
      <w:sz w:val="40"/>
      <w:szCs w:val="40"/>
    </w:rPr>
  </w:style>
  <w:style w:type="paragraph" w:styleId="Heading2">
    <w:name w:val="heading 2"/>
    <w:next w:val="Normal"/>
    <w:link w:val="Heading2Char"/>
    <w:uiPriority w:val="9"/>
    <w:unhideWhenUsed/>
    <w:qFormat/>
    <w:rsid w:val="00F132AE"/>
    <w:pPr>
      <w:keepNext/>
      <w:keepLines/>
      <w:widowControl w:val="0"/>
      <w:spacing w:before="100" w:after="100" w:line="360" w:lineRule="auto"/>
      <w:outlineLvl w:val="1"/>
    </w:pPr>
    <w:rPr>
      <w:rFonts w:asciiTheme="majorHAnsi" w:hAnsiTheme="majorHAnsi"/>
      <w:b/>
      <w:color w:val="0056A9"/>
      <w:sz w:val="36"/>
      <w:szCs w:val="36"/>
    </w:rPr>
  </w:style>
  <w:style w:type="paragraph" w:styleId="Heading3">
    <w:name w:val="heading 3"/>
    <w:next w:val="Normal"/>
    <w:link w:val="Heading3Char"/>
    <w:uiPriority w:val="9"/>
    <w:unhideWhenUsed/>
    <w:qFormat/>
    <w:rsid w:val="00F132AE"/>
    <w:pPr>
      <w:keepNext/>
      <w:keepLines/>
      <w:widowControl w:val="0"/>
      <w:spacing w:before="100" w:after="100" w:line="360" w:lineRule="auto"/>
      <w:ind w:left="360"/>
      <w:outlineLvl w:val="2"/>
    </w:pPr>
    <w:rPr>
      <w:rFonts w:asciiTheme="majorHAnsi" w:eastAsiaTheme="majorEastAsia" w:hAnsiTheme="majorHAnsi" w:cstheme="majorBidi"/>
      <w:b/>
      <w:color w:val="002E69"/>
      <w:sz w:val="32"/>
      <w:szCs w:val="32"/>
    </w:rPr>
  </w:style>
  <w:style w:type="paragraph" w:styleId="Heading4">
    <w:name w:val="heading 4"/>
    <w:basedOn w:val="Normal"/>
    <w:next w:val="Normal"/>
    <w:link w:val="Heading4Char"/>
    <w:uiPriority w:val="9"/>
    <w:unhideWhenUsed/>
    <w:qFormat/>
    <w:rsid w:val="00F132AE"/>
    <w:pPr>
      <w:widowControl w:val="0"/>
      <w:ind w:left="720"/>
      <w:outlineLvl w:val="3"/>
    </w:pPr>
    <w:rPr>
      <w:rFonts w:asciiTheme="majorHAnsi" w:hAnsiTheme="majorHAnsi"/>
      <w:b/>
      <w:i/>
      <w:iCs/>
      <w:color w:val="0056A9"/>
      <w:sz w:val="28"/>
      <w:szCs w:val="28"/>
      <w14:textFill>
        <w14:solidFill>
          <w14:srgbClr w14:val="0056A9">
            <w14:lumMod w14:val="75000"/>
          </w14:srgbClr>
        </w14:solidFill>
      </w14:textFill>
    </w:rPr>
  </w:style>
  <w:style w:type="paragraph" w:styleId="Heading5">
    <w:name w:val="heading 5"/>
    <w:basedOn w:val="Heading4"/>
    <w:next w:val="Normal"/>
    <w:link w:val="Heading5Char"/>
    <w:uiPriority w:val="9"/>
    <w:unhideWhenUsed/>
    <w:qFormat/>
    <w:rsid w:val="00F132AE"/>
    <w:pPr>
      <w:ind w:left="1080"/>
      <w:outlineLvl w:val="4"/>
    </w:pPr>
    <w:rPr>
      <w:color w:val="003F7E" w:themeColor="accent1" w:themeShade="BF"/>
      <w:sz w:val="26"/>
      <w:szCs w:val="26"/>
    </w:rPr>
  </w:style>
  <w:style w:type="paragraph" w:styleId="Heading6">
    <w:name w:val="heading 6"/>
    <w:next w:val="Normal"/>
    <w:link w:val="Heading6Char"/>
    <w:uiPriority w:val="9"/>
    <w:unhideWhenUsed/>
    <w:rsid w:val="00F132AE"/>
    <w:pPr>
      <w:spacing w:after="120" w:line="360" w:lineRule="auto"/>
      <w:outlineLvl w:val="5"/>
    </w:pPr>
    <w:rPr>
      <w:rFonts w:asciiTheme="majorHAnsi" w:hAnsiTheme="majorHAnsi"/>
      <w:b/>
      <w:bCs/>
      <w:iCs/>
      <w:color w:val="0056A9" w:themeColor="accent1"/>
    </w:rPr>
  </w:style>
  <w:style w:type="paragraph" w:styleId="Heading7">
    <w:name w:val="heading 7"/>
    <w:basedOn w:val="TOCHeading"/>
    <w:next w:val="Normal"/>
    <w:link w:val="Heading7Char"/>
    <w:uiPriority w:val="9"/>
    <w:unhideWhenUsed/>
    <w:rsid w:val="00F132AE"/>
    <w:pPr>
      <w:outlineLvl w:val="6"/>
    </w:pPr>
    <w:rPr>
      <w:sz w:val="24"/>
    </w:rPr>
  </w:style>
  <w:style w:type="paragraph" w:styleId="Heading8">
    <w:name w:val="heading 8"/>
    <w:basedOn w:val="Normal"/>
    <w:next w:val="Normal"/>
    <w:link w:val="Heading8Char"/>
    <w:uiPriority w:val="9"/>
    <w:semiHidden/>
    <w:unhideWhenUsed/>
    <w:qFormat/>
    <w:rsid w:val="00F132AE"/>
    <w:p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32AE"/>
    <w:p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F132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32AE"/>
  </w:style>
  <w:style w:type="character" w:customStyle="1" w:styleId="Heading1Char">
    <w:name w:val="Heading 1 Char"/>
    <w:aliases w:val="No cover page Char"/>
    <w:basedOn w:val="DefaultParagraphFont"/>
    <w:link w:val="Heading1"/>
    <w:uiPriority w:val="9"/>
    <w:rsid w:val="00F132AE"/>
    <w:rPr>
      <w:rFonts w:asciiTheme="majorHAnsi" w:hAnsiTheme="majorHAnsi"/>
      <w:b/>
      <w:color w:val="0056A9"/>
      <w:sz w:val="40"/>
      <w:szCs w:val="40"/>
    </w:rPr>
  </w:style>
  <w:style w:type="character" w:customStyle="1" w:styleId="Heading2Char">
    <w:name w:val="Heading 2 Char"/>
    <w:basedOn w:val="DefaultParagraphFont"/>
    <w:link w:val="Heading2"/>
    <w:uiPriority w:val="9"/>
    <w:rsid w:val="00F132AE"/>
    <w:rPr>
      <w:rFonts w:asciiTheme="majorHAnsi" w:hAnsiTheme="majorHAnsi"/>
      <w:b/>
      <w:color w:val="0056A9"/>
      <w:sz w:val="36"/>
      <w:szCs w:val="36"/>
    </w:rPr>
  </w:style>
  <w:style w:type="character" w:customStyle="1" w:styleId="Heading3Char">
    <w:name w:val="Heading 3 Char"/>
    <w:basedOn w:val="DefaultParagraphFont"/>
    <w:link w:val="Heading3"/>
    <w:uiPriority w:val="9"/>
    <w:rsid w:val="00F132AE"/>
    <w:rPr>
      <w:rFonts w:asciiTheme="majorHAnsi" w:eastAsiaTheme="majorEastAsia" w:hAnsiTheme="majorHAnsi" w:cstheme="majorBidi"/>
      <w:b/>
      <w:color w:val="002E69"/>
      <w:sz w:val="32"/>
      <w:szCs w:val="32"/>
    </w:rPr>
  </w:style>
  <w:style w:type="character" w:customStyle="1" w:styleId="Heading4Char">
    <w:name w:val="Heading 4 Char"/>
    <w:basedOn w:val="DefaultParagraphFont"/>
    <w:link w:val="Heading4"/>
    <w:uiPriority w:val="9"/>
    <w:rsid w:val="00F132AE"/>
    <w:rPr>
      <w:rFonts w:asciiTheme="majorHAnsi" w:hAnsiTheme="majorHAnsi"/>
      <w:b/>
      <w:i/>
      <w:iCs/>
      <w:color w:val="0056A9"/>
      <w:sz w:val="28"/>
      <w:szCs w:val="28"/>
      <w14:textFill>
        <w14:solidFill>
          <w14:srgbClr w14:val="0056A9">
            <w14:lumMod w14:val="75000"/>
          </w14:srgbClr>
        </w14:solidFill>
      </w14:textFill>
    </w:rPr>
  </w:style>
  <w:style w:type="paragraph" w:styleId="Footer">
    <w:name w:val="footer"/>
    <w:basedOn w:val="Normal"/>
    <w:link w:val="FooterChar"/>
    <w:uiPriority w:val="99"/>
    <w:unhideWhenUsed/>
    <w:rsid w:val="00F132AE"/>
    <w:pPr>
      <w:tabs>
        <w:tab w:val="center" w:pos="4680"/>
        <w:tab w:val="right" w:pos="10800"/>
      </w:tabs>
      <w:spacing w:before="360" w:line="240" w:lineRule="auto"/>
    </w:pPr>
    <w:rPr>
      <w:noProof/>
      <w:color w:val="0056A9" w:themeColor="accent1"/>
    </w:rPr>
  </w:style>
  <w:style w:type="character" w:customStyle="1" w:styleId="FooterChar">
    <w:name w:val="Footer Char"/>
    <w:basedOn w:val="DefaultParagraphFont"/>
    <w:link w:val="Footer"/>
    <w:uiPriority w:val="99"/>
    <w:rsid w:val="00F132AE"/>
    <w:rPr>
      <w:noProof/>
      <w:color w:val="0056A9" w:themeColor="accent1"/>
      <w:szCs w:val="20"/>
    </w:rPr>
  </w:style>
  <w:style w:type="paragraph" w:styleId="Caption">
    <w:name w:val="caption"/>
    <w:basedOn w:val="Normal"/>
    <w:next w:val="Normal"/>
    <w:uiPriority w:val="35"/>
    <w:unhideWhenUsed/>
    <w:rsid w:val="00F132AE"/>
    <w:pPr>
      <w:spacing w:after="200" w:line="240" w:lineRule="auto"/>
    </w:pPr>
    <w:rPr>
      <w:i/>
      <w:iCs/>
      <w:color w:val="000000" w:themeColor="text2"/>
      <w:sz w:val="18"/>
      <w:szCs w:val="18"/>
    </w:rPr>
  </w:style>
  <w:style w:type="paragraph" w:styleId="NoSpacing">
    <w:name w:val="No Spacing"/>
    <w:uiPriority w:val="1"/>
    <w:rsid w:val="00F63F58"/>
    <w:rPr>
      <w:color w:val="000000" w:themeColor="text1"/>
      <w:sz w:val="20"/>
    </w:rPr>
  </w:style>
  <w:style w:type="character" w:styleId="Hyperlink">
    <w:name w:val="Hyperlink"/>
    <w:basedOn w:val="DefaultParagraphFont"/>
    <w:uiPriority w:val="99"/>
    <w:rsid w:val="00F132AE"/>
    <w:rPr>
      <w:rFonts w:cs="Times New Roman"/>
      <w:color w:val="0056A9" w:themeColor="accent1"/>
      <w:u w:val="single"/>
    </w:rPr>
  </w:style>
  <w:style w:type="table" w:styleId="TableGrid">
    <w:name w:val="Table Grid"/>
    <w:basedOn w:val="TableNormal"/>
    <w:uiPriority w:val="39"/>
    <w:rsid w:val="00F132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132AE"/>
    <w:pPr>
      <w:tabs>
        <w:tab w:val="center" w:pos="4680"/>
        <w:tab w:val="right" w:pos="10710"/>
      </w:tabs>
    </w:pPr>
  </w:style>
  <w:style w:type="character" w:customStyle="1" w:styleId="HeaderChar">
    <w:name w:val="Header Char"/>
    <w:basedOn w:val="DefaultParagraphFont"/>
    <w:link w:val="Header"/>
    <w:uiPriority w:val="99"/>
    <w:rsid w:val="00F132AE"/>
    <w:rPr>
      <w:szCs w:val="20"/>
    </w:rPr>
  </w:style>
  <w:style w:type="paragraph" w:styleId="ListBullet">
    <w:name w:val="List Bullet"/>
    <w:next w:val="Normal"/>
    <w:uiPriority w:val="1"/>
    <w:qFormat/>
    <w:rsid w:val="00F132AE"/>
    <w:pPr>
      <w:keepNext/>
      <w:keepLines/>
      <w:numPr>
        <w:numId w:val="13"/>
      </w:numPr>
      <w:spacing w:before="200" w:after="200" w:line="360" w:lineRule="auto"/>
      <w:contextualSpacing/>
    </w:pPr>
    <w:rPr>
      <w:rFonts w:ascii="Verdana" w:eastAsia="MS Mincho" w:hAnsi="Verdana" w:cs="Times New Roman"/>
      <w:color w:val="000000"/>
      <w:kern w:val="0"/>
      <w:szCs w:val="22"/>
      <w14:ligatures w14:val="none"/>
    </w:rPr>
  </w:style>
  <w:style w:type="paragraph" w:styleId="ListNumber">
    <w:name w:val="List Number"/>
    <w:basedOn w:val="BodyText"/>
    <w:uiPriority w:val="1"/>
    <w:qFormat/>
    <w:rsid w:val="00F132AE"/>
    <w:pPr>
      <w:numPr>
        <w:numId w:val="1"/>
      </w:numPr>
      <w:spacing w:before="200" w:after="200"/>
    </w:pPr>
    <w:rPr>
      <w:rFonts w:ascii="Verdana" w:eastAsia="MS Mincho" w:hAnsi="Verdana" w:cs="Times New Roman"/>
      <w:color w:val="000000"/>
      <w:kern w:val="0"/>
      <w:szCs w:val="22"/>
      <w14:ligatures w14:val="none"/>
    </w:rPr>
  </w:style>
  <w:style w:type="paragraph" w:styleId="BodyText">
    <w:name w:val="Body Text"/>
    <w:basedOn w:val="Normal"/>
    <w:link w:val="BodyTextChar"/>
    <w:uiPriority w:val="99"/>
    <w:semiHidden/>
    <w:unhideWhenUsed/>
    <w:rsid w:val="00F132AE"/>
    <w:pPr>
      <w:spacing w:after="120"/>
    </w:pPr>
  </w:style>
  <w:style w:type="character" w:customStyle="1" w:styleId="BodyTextChar">
    <w:name w:val="Body Text Char"/>
    <w:basedOn w:val="DefaultParagraphFont"/>
    <w:link w:val="BodyText"/>
    <w:uiPriority w:val="99"/>
    <w:semiHidden/>
    <w:rsid w:val="00F132AE"/>
    <w:rPr>
      <w:szCs w:val="20"/>
    </w:rPr>
  </w:style>
  <w:style w:type="paragraph" w:styleId="FootnoteText">
    <w:name w:val="footnote text"/>
    <w:basedOn w:val="Normal"/>
    <w:link w:val="FootnoteTextChar"/>
    <w:uiPriority w:val="99"/>
    <w:semiHidden/>
    <w:unhideWhenUsed/>
    <w:rsid w:val="005456F3"/>
    <w:pPr>
      <w:spacing w:after="0" w:line="240" w:lineRule="auto"/>
    </w:pPr>
    <w:rPr>
      <w:rFonts w:ascii="Arial" w:hAnsi="Arial"/>
      <w:kern w:val="0"/>
      <w:sz w:val="20"/>
      <w14:ligatures w14:val="none"/>
    </w:rPr>
  </w:style>
  <w:style w:type="character" w:customStyle="1" w:styleId="FootnoteTextChar">
    <w:name w:val="Footnote Text Char"/>
    <w:basedOn w:val="DefaultParagraphFont"/>
    <w:link w:val="FootnoteText"/>
    <w:uiPriority w:val="99"/>
    <w:semiHidden/>
    <w:rsid w:val="00E9313B"/>
    <w:rPr>
      <w:rFonts w:ascii="Arial" w:hAnsi="Arial"/>
      <w:kern w:val="0"/>
      <w:sz w:val="20"/>
      <w:szCs w:val="20"/>
      <w14:ligatures w14:val="none"/>
    </w:rPr>
  </w:style>
  <w:style w:type="character" w:styleId="FootnoteReference">
    <w:name w:val="footnote reference"/>
    <w:basedOn w:val="DefaultParagraphFont"/>
    <w:uiPriority w:val="99"/>
    <w:semiHidden/>
    <w:unhideWhenUsed/>
    <w:rsid w:val="00F132AE"/>
    <w:rPr>
      <w:vertAlign w:val="superscript"/>
    </w:rPr>
  </w:style>
  <w:style w:type="paragraph" w:styleId="ListParagraph">
    <w:name w:val="List Paragraph"/>
    <w:basedOn w:val="Normal"/>
    <w:uiPriority w:val="34"/>
    <w:qFormat/>
    <w:rsid w:val="00F132AE"/>
    <w:pPr>
      <w:ind w:left="540"/>
    </w:pPr>
  </w:style>
  <w:style w:type="table" w:styleId="ListTable3-Accent1">
    <w:name w:val="List Table 3 Accent 1"/>
    <w:basedOn w:val="TableNormal"/>
    <w:uiPriority w:val="48"/>
    <w:rsid w:val="00F132AE"/>
    <w:tblPr>
      <w:tblStyleRowBandSize w:val="1"/>
      <w:tblStyleColBandSize w:val="1"/>
      <w:tblBorders>
        <w:top w:val="single" w:sz="4" w:space="0" w:color="0056A9" w:themeColor="accent1"/>
        <w:left w:val="single" w:sz="4" w:space="0" w:color="0056A9" w:themeColor="accent1"/>
        <w:bottom w:val="single" w:sz="4" w:space="0" w:color="0056A9" w:themeColor="accent1"/>
        <w:right w:val="single" w:sz="4" w:space="0" w:color="0056A9" w:themeColor="accent1"/>
      </w:tblBorders>
    </w:tblPr>
    <w:tblStylePr w:type="firstRow">
      <w:rPr>
        <w:b/>
        <w:bCs/>
        <w:color w:val="FFFFFF" w:themeColor="background1"/>
      </w:rPr>
      <w:tblPr/>
      <w:tcPr>
        <w:shd w:val="clear" w:color="auto" w:fill="0056A9" w:themeFill="accent1"/>
      </w:tcPr>
    </w:tblStylePr>
    <w:tblStylePr w:type="lastRow">
      <w:rPr>
        <w:b/>
        <w:bCs/>
      </w:rPr>
      <w:tblPr/>
      <w:tcPr>
        <w:tcBorders>
          <w:top w:val="double" w:sz="4" w:space="0" w:color="0056A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6A9" w:themeColor="accent1"/>
          <w:right w:val="single" w:sz="4" w:space="0" w:color="0056A9" w:themeColor="accent1"/>
        </w:tcBorders>
      </w:tcPr>
    </w:tblStylePr>
    <w:tblStylePr w:type="band1Horz">
      <w:tblPr/>
      <w:tcPr>
        <w:tcBorders>
          <w:top w:val="single" w:sz="4" w:space="0" w:color="0056A9" w:themeColor="accent1"/>
          <w:bottom w:val="single" w:sz="4" w:space="0" w:color="0056A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6A9" w:themeColor="accent1"/>
          <w:left w:val="nil"/>
        </w:tcBorders>
      </w:tcPr>
    </w:tblStylePr>
    <w:tblStylePr w:type="swCell">
      <w:tblPr/>
      <w:tcPr>
        <w:tcBorders>
          <w:top w:val="double" w:sz="4" w:space="0" w:color="0056A9" w:themeColor="accent1"/>
          <w:right w:val="nil"/>
        </w:tcBorders>
      </w:tcPr>
    </w:tblStylePr>
  </w:style>
  <w:style w:type="table" w:customStyle="1" w:styleId="ATFTxDOTTable">
    <w:name w:val="ATF TxDOT Table"/>
    <w:basedOn w:val="TableNormal"/>
    <w:uiPriority w:val="99"/>
    <w:rsid w:val="00F132AE"/>
    <w:rPr>
      <w:color w:val="0056A9"/>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Pr>
    <w:tcPr>
      <w:shd w:val="clear" w:color="auto" w:fill="000000" w:themeFill="text1"/>
      <w:vAlign w:val="center"/>
    </w:tcPr>
    <w:tblStylePr w:type="firstRow">
      <w:rPr>
        <w:b/>
        <w:color w:val="FFFFFF" w:themeColor="background1"/>
      </w:rPr>
      <w:tblPr/>
      <w:tcPr>
        <w:shd w:val="clear" w:color="auto" w:fill="0056A9" w:themeFill="accent1"/>
      </w:tcPr>
    </w:tblStylePr>
    <w:tblStylePr w:type="band1Horz">
      <w:tblPr/>
      <w:tcPr>
        <w:shd w:val="clear" w:color="auto" w:fill="FFFFFF" w:themeFill="background1"/>
      </w:tcPr>
    </w:tblStylePr>
    <w:tblStylePr w:type="band2Horz">
      <w:tblPr/>
      <w:tcPr>
        <w:shd w:val="clear" w:color="auto" w:fill="DADEE5"/>
      </w:tcPr>
    </w:tblStylePr>
  </w:style>
  <w:style w:type="paragraph" w:styleId="CommentText">
    <w:name w:val="annotation text"/>
    <w:basedOn w:val="Normal"/>
    <w:link w:val="CommentTextChar"/>
    <w:uiPriority w:val="99"/>
    <w:unhideWhenUsed/>
    <w:pPr>
      <w:spacing w:line="240" w:lineRule="auto"/>
    </w:pPr>
    <w:rPr>
      <w:sz w:val="20"/>
    </w:rPr>
  </w:style>
  <w:style w:type="character" w:customStyle="1" w:styleId="CommentTextChar">
    <w:name w:val="Comment Text Char"/>
    <w:basedOn w:val="DefaultParagraphFont"/>
    <w:link w:val="CommentText"/>
    <w:uiPriority w:val="99"/>
    <w:rPr>
      <w:color w:val="000000" w:themeColor="text1"/>
      <w:sz w:val="20"/>
      <w:szCs w:val="20"/>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9D04B1"/>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24F43"/>
    <w:rPr>
      <w:b/>
      <w:bCs/>
    </w:rPr>
  </w:style>
  <w:style w:type="character" w:customStyle="1" w:styleId="CommentSubjectChar">
    <w:name w:val="Comment Subject Char"/>
    <w:basedOn w:val="CommentTextChar"/>
    <w:link w:val="CommentSubject"/>
    <w:uiPriority w:val="99"/>
    <w:semiHidden/>
    <w:rsid w:val="00E24F43"/>
    <w:rPr>
      <w:b/>
      <w:bCs/>
      <w:color w:val="000000" w:themeColor="text1"/>
      <w:sz w:val="20"/>
      <w:szCs w:val="20"/>
    </w:rPr>
  </w:style>
  <w:style w:type="character" w:customStyle="1" w:styleId="Heading5Char">
    <w:name w:val="Heading 5 Char"/>
    <w:basedOn w:val="DefaultParagraphFont"/>
    <w:link w:val="Heading5"/>
    <w:uiPriority w:val="9"/>
    <w:rsid w:val="00F132AE"/>
    <w:rPr>
      <w:rFonts w:asciiTheme="majorHAnsi" w:hAnsiTheme="majorHAnsi"/>
      <w:b/>
      <w:i/>
      <w:iCs/>
      <w:color w:val="003F7E" w:themeColor="accent1" w:themeShade="BF"/>
      <w:sz w:val="26"/>
      <w:szCs w:val="26"/>
    </w:rPr>
  </w:style>
  <w:style w:type="character" w:customStyle="1" w:styleId="Heading6Char">
    <w:name w:val="Heading 6 Char"/>
    <w:basedOn w:val="DefaultParagraphFont"/>
    <w:link w:val="Heading6"/>
    <w:uiPriority w:val="9"/>
    <w:rsid w:val="00F132AE"/>
    <w:rPr>
      <w:rFonts w:asciiTheme="majorHAnsi" w:hAnsiTheme="majorHAnsi"/>
      <w:b/>
      <w:bCs/>
      <w:iCs/>
      <w:color w:val="0056A9" w:themeColor="accent1"/>
    </w:rPr>
  </w:style>
  <w:style w:type="character" w:customStyle="1" w:styleId="Heading7Char">
    <w:name w:val="Heading 7 Char"/>
    <w:basedOn w:val="DefaultParagraphFont"/>
    <w:link w:val="Heading7"/>
    <w:uiPriority w:val="9"/>
    <w:rsid w:val="00F132AE"/>
    <w:rPr>
      <w:rFonts w:asciiTheme="majorHAnsi" w:hAnsiTheme="majorHAnsi"/>
      <w:b/>
      <w:color w:val="0056A9" w:themeColor="accent1"/>
      <w:kern w:val="0"/>
      <w:szCs w:val="32"/>
      <w14:ligatures w14:val="none"/>
    </w:rPr>
  </w:style>
  <w:style w:type="character" w:customStyle="1" w:styleId="Heading8Char">
    <w:name w:val="Heading 8 Char"/>
    <w:basedOn w:val="DefaultParagraphFont"/>
    <w:link w:val="Heading8"/>
    <w:uiPriority w:val="9"/>
    <w:semiHidden/>
    <w:rsid w:val="00F132AE"/>
    <w:rPr>
      <w:rFonts w:eastAsiaTheme="majorEastAsia" w:cstheme="majorBidi"/>
      <w:i/>
      <w:iCs/>
      <w:color w:val="272727" w:themeColor="text1" w:themeTint="D8"/>
      <w:szCs w:val="20"/>
    </w:rPr>
  </w:style>
  <w:style w:type="character" w:customStyle="1" w:styleId="Heading9Char">
    <w:name w:val="Heading 9 Char"/>
    <w:basedOn w:val="DefaultParagraphFont"/>
    <w:link w:val="Heading9"/>
    <w:uiPriority w:val="9"/>
    <w:semiHidden/>
    <w:rsid w:val="00F132AE"/>
    <w:rPr>
      <w:rFonts w:eastAsiaTheme="majorEastAsia" w:cstheme="majorBidi"/>
      <w:color w:val="272727" w:themeColor="text1" w:themeTint="D8"/>
      <w:szCs w:val="20"/>
    </w:rPr>
  </w:style>
  <w:style w:type="paragraph" w:customStyle="1" w:styleId="Footnote">
    <w:name w:val="Footnote"/>
    <w:basedOn w:val="Normal"/>
    <w:rsid w:val="00F132AE"/>
    <w:rPr>
      <w:szCs w:val="24"/>
    </w:rPr>
  </w:style>
  <w:style w:type="table" w:customStyle="1" w:styleId="DSTxDOTTable">
    <w:name w:val="DS TxDOT Table"/>
    <w:basedOn w:val="TableNormal"/>
    <w:uiPriority w:val="99"/>
    <w:rsid w:val="00F132AE"/>
    <w:rPr>
      <w:kern w:val="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rPr>
      <w:cantSplit/>
    </w:trPr>
    <w:tcPr>
      <w:tcMar>
        <w:left w:w="58" w:type="dxa"/>
      </w:tcMar>
      <w:vAlign w:val="center"/>
    </w:tcPr>
    <w:tblStylePr w:type="firstRow">
      <w:rPr>
        <w:rFonts w:ascii="Verdana" w:hAnsi="Verdana"/>
        <w:b/>
        <w:color w:val="FFFFFF" w:themeColor="background1"/>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0056A9" w:themeFill="accent1"/>
      </w:tcPr>
    </w:tblStylePr>
    <w:tblStylePr w:type="band1Horz">
      <w:tblPr/>
      <w:tcPr>
        <w:shd w:val="clear" w:color="auto" w:fill="FFFFFF" w:themeFill="background1"/>
      </w:tcPr>
    </w:tblStylePr>
    <w:tblStylePr w:type="band2Horz">
      <w:tblPr/>
      <w:tcPr>
        <w:shd w:val="clear" w:color="auto" w:fill="DADEE5"/>
      </w:tcPr>
    </w:tblStylePr>
  </w:style>
  <w:style w:type="paragraph" w:customStyle="1" w:styleId="CaptionFigure">
    <w:name w:val="Caption Figure"/>
    <w:basedOn w:val="Caption"/>
    <w:qFormat/>
    <w:rsid w:val="00F132AE"/>
    <w:rPr>
      <w:i w:val="0"/>
      <w:iCs w:val="0"/>
      <w:sz w:val="24"/>
      <w:szCs w:val="24"/>
    </w:rPr>
  </w:style>
  <w:style w:type="paragraph" w:styleId="TOC5">
    <w:name w:val="toc 5"/>
    <w:basedOn w:val="Normal"/>
    <w:next w:val="Normal"/>
    <w:autoRedefine/>
    <w:uiPriority w:val="39"/>
    <w:unhideWhenUsed/>
    <w:rsid w:val="00F132AE"/>
    <w:pPr>
      <w:tabs>
        <w:tab w:val="right" w:leader="dot" w:pos="10800"/>
      </w:tabs>
      <w:ind w:left="720"/>
    </w:pPr>
    <w:rPr>
      <w:noProof/>
    </w:rPr>
  </w:style>
  <w:style w:type="paragraph" w:styleId="TOC1">
    <w:name w:val="toc 1"/>
    <w:basedOn w:val="Normal"/>
    <w:next w:val="Normal"/>
    <w:autoRedefine/>
    <w:uiPriority w:val="39"/>
    <w:rsid w:val="00F132AE"/>
    <w:pPr>
      <w:tabs>
        <w:tab w:val="left" w:pos="1350"/>
        <w:tab w:val="right" w:leader="dot" w:pos="10800"/>
      </w:tabs>
      <w:spacing w:before="120" w:after="120" w:line="312" w:lineRule="auto"/>
    </w:pPr>
    <w:rPr>
      <w:rFonts w:ascii="Verdana" w:eastAsia="MS Mincho" w:hAnsi="Verdana" w:cs="Traditional Arabic"/>
      <w:b/>
      <w:noProof/>
      <w:color w:val="0056A9"/>
      <w:kern w:val="0"/>
      <w:szCs w:val="28"/>
      <w14:ligatures w14:val="none"/>
    </w:rPr>
  </w:style>
  <w:style w:type="paragraph" w:styleId="TOCHeading">
    <w:name w:val="TOC Heading"/>
    <w:basedOn w:val="Heading1"/>
    <w:next w:val="Normal"/>
    <w:uiPriority w:val="39"/>
    <w:unhideWhenUsed/>
    <w:qFormat/>
    <w:rsid w:val="00F132AE"/>
    <w:pPr>
      <w:tabs>
        <w:tab w:val="left" w:pos="10710"/>
      </w:tabs>
      <w:spacing w:after="200" w:line="259" w:lineRule="auto"/>
      <w:outlineLvl w:val="9"/>
    </w:pPr>
    <w:rPr>
      <w:color w:val="0056A9" w:themeColor="accent1"/>
      <w:kern w:val="0"/>
      <w:szCs w:val="32"/>
      <w14:ligatures w14:val="none"/>
    </w:rPr>
  </w:style>
  <w:style w:type="paragraph" w:styleId="TOC3">
    <w:name w:val="toc 3"/>
    <w:basedOn w:val="Normal"/>
    <w:next w:val="Normal"/>
    <w:autoRedefine/>
    <w:uiPriority w:val="39"/>
    <w:unhideWhenUsed/>
    <w:rsid w:val="00F132AE"/>
    <w:pPr>
      <w:tabs>
        <w:tab w:val="right" w:leader="dot" w:pos="10800"/>
      </w:tabs>
      <w:ind w:left="360"/>
    </w:pPr>
    <w:rPr>
      <w:bCs/>
      <w:noProof/>
    </w:rPr>
  </w:style>
  <w:style w:type="paragraph" w:styleId="TOC2">
    <w:name w:val="toc 2"/>
    <w:basedOn w:val="Normal"/>
    <w:next w:val="Normal"/>
    <w:autoRedefine/>
    <w:uiPriority w:val="39"/>
    <w:unhideWhenUsed/>
    <w:rsid w:val="00F132AE"/>
    <w:pPr>
      <w:tabs>
        <w:tab w:val="right" w:leader="dot" w:pos="10800"/>
      </w:tabs>
      <w:spacing w:before="100"/>
      <w:ind w:left="180"/>
    </w:pPr>
    <w:rPr>
      <w:noProof/>
    </w:rPr>
  </w:style>
  <w:style w:type="character" w:styleId="PageNumber">
    <w:name w:val="page number"/>
    <w:basedOn w:val="DefaultParagraphFont"/>
    <w:uiPriority w:val="99"/>
    <w:semiHidden/>
    <w:unhideWhenUsed/>
    <w:rsid w:val="00F132AE"/>
  </w:style>
  <w:style w:type="paragraph" w:customStyle="1" w:styleId="CVRTxDOTLogoSpacing">
    <w:name w:val="CVR TxDOT Logo Spacing"/>
    <w:rsid w:val="00F132AE"/>
    <w:pPr>
      <w:spacing w:before="1000" w:after="360"/>
      <w:ind w:left="1267" w:right="1267"/>
    </w:pPr>
    <w:rPr>
      <w:noProof/>
      <w:color w:val="FFFFFF" w:themeColor="background1"/>
      <w:sz w:val="32"/>
      <w:szCs w:val="32"/>
    </w:rPr>
  </w:style>
  <w:style w:type="table" w:styleId="GridTable1Light-Accent1">
    <w:name w:val="Grid Table 1 Light Accent 1"/>
    <w:basedOn w:val="TableNormal"/>
    <w:uiPriority w:val="46"/>
    <w:rsid w:val="00F132AE"/>
    <w:tblPr>
      <w:tblStyleRowBandSize w:val="1"/>
      <w:tblStyleColBandSize w:val="1"/>
      <w:tblBorders>
        <w:top w:val="single" w:sz="4" w:space="0" w:color="76BBFF" w:themeColor="accent1" w:themeTint="66"/>
        <w:left w:val="single" w:sz="4" w:space="0" w:color="76BBFF" w:themeColor="accent1" w:themeTint="66"/>
        <w:bottom w:val="single" w:sz="4" w:space="0" w:color="76BBFF" w:themeColor="accent1" w:themeTint="66"/>
        <w:right w:val="single" w:sz="4" w:space="0" w:color="76BBFF" w:themeColor="accent1" w:themeTint="66"/>
        <w:insideH w:val="single" w:sz="4" w:space="0" w:color="76BBFF" w:themeColor="accent1" w:themeTint="66"/>
        <w:insideV w:val="single" w:sz="4" w:space="0" w:color="76BBFF" w:themeColor="accent1" w:themeTint="66"/>
      </w:tblBorders>
    </w:tblPr>
    <w:tblStylePr w:type="firstRow">
      <w:rPr>
        <w:b/>
        <w:bCs/>
      </w:rPr>
      <w:tblPr/>
      <w:tcPr>
        <w:tcBorders>
          <w:bottom w:val="single" w:sz="12" w:space="0" w:color="3299FF" w:themeColor="accent1" w:themeTint="99"/>
        </w:tcBorders>
      </w:tcPr>
    </w:tblStylePr>
    <w:tblStylePr w:type="lastRow">
      <w:rPr>
        <w:b/>
        <w:bCs/>
      </w:rPr>
      <w:tblPr/>
      <w:tcPr>
        <w:tcBorders>
          <w:top w:val="double" w:sz="2" w:space="0" w:color="3299FF"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F132A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ableofFigures">
    <w:name w:val="table of figures"/>
    <w:basedOn w:val="Normal"/>
    <w:next w:val="Normal"/>
    <w:uiPriority w:val="99"/>
    <w:unhideWhenUsed/>
    <w:rsid w:val="00F132AE"/>
  </w:style>
  <w:style w:type="paragraph" w:customStyle="1" w:styleId="CoverPageSubtext">
    <w:name w:val="Cover Page Subtext"/>
    <w:qFormat/>
    <w:rsid w:val="00F132AE"/>
    <w:pPr>
      <w:widowControl w:val="0"/>
      <w:spacing w:before="480" w:line="360" w:lineRule="auto"/>
      <w:ind w:left="1267" w:right="1267"/>
    </w:pPr>
    <w:rPr>
      <w:rFonts w:ascii="Verdana" w:eastAsia="MS Mincho" w:hAnsi="Verdana" w:cs="Traditional Arabic"/>
      <w:bCs/>
      <w:noProof/>
      <w:color w:val="FFFFFF" w:themeColor="background1"/>
      <w:kern w:val="0"/>
      <w:sz w:val="32"/>
      <w:szCs w:val="28"/>
      <w14:ligatures w14:val="none"/>
    </w:rPr>
  </w:style>
  <w:style w:type="paragraph" w:styleId="TOC4">
    <w:name w:val="toc 4"/>
    <w:basedOn w:val="Normal"/>
    <w:next w:val="Normal"/>
    <w:autoRedefine/>
    <w:uiPriority w:val="39"/>
    <w:unhideWhenUsed/>
    <w:rsid w:val="00F132AE"/>
    <w:pPr>
      <w:tabs>
        <w:tab w:val="right" w:leader="dot" w:pos="10800"/>
      </w:tabs>
      <w:ind w:left="540"/>
    </w:pPr>
  </w:style>
  <w:style w:type="paragraph" w:customStyle="1" w:styleId="CaptionTable">
    <w:name w:val="Caption Table"/>
    <w:basedOn w:val="Normal"/>
    <w:qFormat/>
    <w:rsid w:val="00F132AE"/>
    <w:rPr>
      <w:rFonts w:eastAsia="MS Mincho" w:cs="Traditional Arabic"/>
      <w:b/>
      <w:bCs/>
      <w:iCs/>
      <w:color w:val="000000" w:themeColor="text2"/>
      <w:kern w:val="0"/>
      <w:szCs w:val="18"/>
      <w14:ligatures w14:val="none"/>
    </w:rPr>
  </w:style>
  <w:style w:type="paragraph" w:customStyle="1" w:styleId="CoverPageH1">
    <w:name w:val="Cover Page H1"/>
    <w:basedOn w:val="Heading1"/>
    <w:qFormat/>
    <w:rsid w:val="00F132AE"/>
    <w:pPr>
      <w:tabs>
        <w:tab w:val="left" w:pos="8400"/>
      </w:tabs>
      <w:ind w:left="1260"/>
    </w:pPr>
    <w:rPr>
      <w:color w:val="FFFFFF" w:themeColor="background1"/>
    </w:rPr>
  </w:style>
  <w:style w:type="paragraph" w:customStyle="1" w:styleId="CoverPageNormal">
    <w:name w:val="Cover Page Normal"/>
    <w:qFormat/>
    <w:rsid w:val="00F132AE"/>
    <w:pPr>
      <w:widowControl w:val="0"/>
      <w:spacing w:before="480" w:line="360" w:lineRule="auto"/>
      <w:ind w:left="1267" w:right="1267"/>
    </w:pPr>
    <w:rPr>
      <w:rFonts w:ascii="Verdana" w:eastAsia="MS Mincho" w:hAnsi="Verdana" w:cs="Traditional Arabic"/>
      <w:bCs/>
      <w:noProof/>
      <w:color w:val="FFFFFF" w:themeColor="background1"/>
      <w:kern w:val="0"/>
      <w:sz w:val="32"/>
      <w:szCs w:val="28"/>
      <w14:ligatures w14:val="none"/>
    </w:rPr>
  </w:style>
  <w:style w:type="paragraph" w:styleId="Revision">
    <w:name w:val="Revision"/>
    <w:hidden/>
    <w:uiPriority w:val="99"/>
    <w:semiHidden/>
    <w:rsid w:val="00DE51BA"/>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186638">
      <w:bodyDiv w:val="1"/>
      <w:marLeft w:val="0"/>
      <w:marRight w:val="0"/>
      <w:marTop w:val="0"/>
      <w:marBottom w:val="0"/>
      <w:divBdr>
        <w:top w:val="none" w:sz="0" w:space="0" w:color="auto"/>
        <w:left w:val="none" w:sz="0" w:space="0" w:color="auto"/>
        <w:bottom w:val="none" w:sz="0" w:space="0" w:color="auto"/>
        <w:right w:val="none" w:sz="0" w:space="0" w:color="auto"/>
      </w:divBdr>
    </w:div>
    <w:div w:id="685405245">
      <w:bodyDiv w:val="1"/>
      <w:marLeft w:val="0"/>
      <w:marRight w:val="0"/>
      <w:marTop w:val="0"/>
      <w:marBottom w:val="0"/>
      <w:divBdr>
        <w:top w:val="none" w:sz="0" w:space="0" w:color="auto"/>
        <w:left w:val="none" w:sz="0" w:space="0" w:color="auto"/>
        <w:bottom w:val="none" w:sz="0" w:space="0" w:color="auto"/>
        <w:right w:val="none" w:sz="0" w:space="0" w:color="auto"/>
      </w:divBdr>
    </w:div>
    <w:div w:id="834608363">
      <w:bodyDiv w:val="1"/>
      <w:marLeft w:val="0"/>
      <w:marRight w:val="0"/>
      <w:marTop w:val="0"/>
      <w:marBottom w:val="0"/>
      <w:divBdr>
        <w:top w:val="none" w:sz="0" w:space="0" w:color="auto"/>
        <w:left w:val="none" w:sz="0" w:space="0" w:color="auto"/>
        <w:bottom w:val="none" w:sz="0" w:space="0" w:color="auto"/>
        <w:right w:val="none" w:sz="0" w:space="0" w:color="auto"/>
      </w:divBdr>
    </w:div>
    <w:div w:id="1302998700">
      <w:bodyDiv w:val="1"/>
      <w:marLeft w:val="0"/>
      <w:marRight w:val="0"/>
      <w:marTop w:val="0"/>
      <w:marBottom w:val="0"/>
      <w:divBdr>
        <w:top w:val="none" w:sz="0" w:space="0" w:color="auto"/>
        <w:left w:val="none" w:sz="0" w:space="0" w:color="auto"/>
        <w:bottom w:val="none" w:sz="0" w:space="0" w:color="auto"/>
        <w:right w:val="none" w:sz="0" w:space="0" w:color="auto"/>
      </w:divBdr>
    </w:div>
    <w:div w:id="1841265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xdot.gov/business/resources/environmental/compliance-toolkits/historic-resources.html"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atlas.thc.texas.gov/"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xdot.gov/business/resources/environmental/compliance-toolkits/historic-resources.html"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txdot.gov/business/resources/environmental/compliance-toolkits/historic-resources.html"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exas-sos.appianportalsgov.com/rules-and-meetings?recordId=191676&amp;queryAsDate=08%2F04%2F2025&amp;interface=VIEW_TAC_SUMMARY&amp;$locale=en_US"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arci6\OneDrive%20-%20Texas%20Department%20of%20Transportation\Desktop\accessiblity-tem.dotx" TargetMode="External"/></Relationships>
</file>

<file path=word/theme/theme1.xml><?xml version="1.0" encoding="utf-8"?>
<a:theme xmlns:a="http://schemas.openxmlformats.org/drawingml/2006/main" name="txdot-brand-template-microsoft-theme">
  <a:themeElements>
    <a:clrScheme name="TxDOT Template Color Scheme">
      <a:dk1>
        <a:srgbClr val="000000"/>
      </a:dk1>
      <a:lt1>
        <a:srgbClr val="FFFFFF"/>
      </a:lt1>
      <a:dk2>
        <a:srgbClr val="000000"/>
      </a:dk2>
      <a:lt2>
        <a:srgbClr val="EBEBEB"/>
      </a:lt2>
      <a:accent1>
        <a:srgbClr val="0056A9"/>
      </a:accent1>
      <a:accent2>
        <a:srgbClr val="D90D0D"/>
      </a:accent2>
      <a:accent3>
        <a:srgbClr val="196533"/>
      </a:accent3>
      <a:accent4>
        <a:srgbClr val="5F0F40"/>
      </a:accent4>
      <a:accent5>
        <a:srgbClr val="002E69"/>
      </a:accent5>
      <a:accent6>
        <a:srgbClr val="333F48"/>
      </a:accent6>
      <a:hlink>
        <a:srgbClr val="0056A9"/>
      </a:hlink>
      <a:folHlink>
        <a:srgbClr val="5F0F40"/>
      </a:folHlink>
    </a:clrScheme>
    <a:fontScheme name="TxDOT Template fonts">
      <a:majorFont>
        <a:latin typeface="Verdana Bold"/>
        <a:ea typeface=""/>
        <a:cs typeface=""/>
      </a:majorFont>
      <a:minorFont>
        <a:latin typeface="Verdana"/>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txdot-brand-template-microsoft-theme" id="{C26E1BF5-F8BE-4F71-85B1-218D4EC69D9E}" vid="{E6DCCC63-DDF4-4C00-AD5C-6EBC44B9848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CB62EFC96F3B4C9C8D33BF0C6D11BD" ma:contentTypeVersion="13" ma:contentTypeDescription="Create a new document." ma:contentTypeScope="" ma:versionID="29f3db67e83da4997f6af96595e91975">
  <xsd:schema xmlns:xsd="http://www.w3.org/2001/XMLSchema" xmlns:xs="http://www.w3.org/2001/XMLSchema" xmlns:p="http://schemas.microsoft.com/office/2006/metadata/properties" xmlns:ns2="2ebca7cf-140a-45ee-a57c-232cbe52a914" xmlns:ns3="3f35f2c0-af66-4f50-9ad3-498689aa4a67" targetNamespace="http://schemas.microsoft.com/office/2006/metadata/properties" ma:root="true" ma:fieldsID="f4484f1789b76357e7a9615c6261ec79" ns2:_="" ns3:_="">
    <xsd:import namespace="2ebca7cf-140a-45ee-a57c-232cbe52a914"/>
    <xsd:import namespace="3f35f2c0-af66-4f50-9ad3-498689aa4a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Time" minOccurs="0"/>
                <xsd:element ref="ns2:MediaServiceBillingMetadata"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bca7cf-140a-45ee-a57c-232cbe52a9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100b2c1-7ce8-4bfa-b3ce-153ab71b1a0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Time" ma:index="17" nillable="true" ma:displayName="Time" ma:format="DateTime" ma:internalName="Time">
      <xsd:simpleType>
        <xsd:restriction base="dms:DateTime"/>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f35f2c0-af66-4f50-9ad3-498689aa4a6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079517d-46e2-42ed-9d9f-dbfb45608765}" ma:internalName="TaxCatchAll" ma:showField="CatchAllData" ma:web="3f35f2c0-af66-4f50-9ad3-498689aa4a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ebca7cf-140a-45ee-a57c-232cbe52a914">
      <Terms xmlns="http://schemas.microsoft.com/office/infopath/2007/PartnerControls"/>
    </lcf76f155ced4ddcb4097134ff3c332f>
    <Time xmlns="2ebca7cf-140a-45ee-a57c-232cbe52a914" xsi:nil="true"/>
    <TaxCatchAll xmlns="3f35f2c0-af66-4f50-9ad3-498689aa4a6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4E4054-127B-4513-A09E-F700D9C753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bca7cf-140a-45ee-a57c-232cbe52a914"/>
    <ds:schemaRef ds:uri="3f35f2c0-af66-4f50-9ad3-498689aa4a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70CC48-AAE1-43D3-AD2B-7851EB5CB471}">
  <ds:schemaRefs>
    <ds:schemaRef ds:uri="http://schemas.microsoft.com/office/2006/metadata/properties"/>
    <ds:schemaRef ds:uri="http://schemas.microsoft.com/office/infopath/2007/PartnerControls"/>
    <ds:schemaRef ds:uri="2ebca7cf-140a-45ee-a57c-232cbe52a914"/>
    <ds:schemaRef ds:uri="3f35f2c0-af66-4f50-9ad3-498689aa4a67"/>
  </ds:schemaRefs>
</ds:datastoreItem>
</file>

<file path=customXml/itemProps3.xml><?xml version="1.0" encoding="utf-8"?>
<ds:datastoreItem xmlns:ds="http://schemas.openxmlformats.org/officeDocument/2006/customXml" ds:itemID="{FCDE3115-644F-4C41-8C77-9ABF1A05B754}">
  <ds:schemaRefs>
    <ds:schemaRef ds:uri="http://schemas.microsoft.com/sharepoint/v3/contenttype/forms"/>
  </ds:schemaRefs>
</ds:datastoreItem>
</file>

<file path=customXml/itemProps4.xml><?xml version="1.0" encoding="utf-8"?>
<ds:datastoreItem xmlns:ds="http://schemas.openxmlformats.org/officeDocument/2006/customXml" ds:itemID="{5BC90A6F-B384-4748-91F7-A9CF2E650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accessiblity-tem.dotx</Template>
  <TotalTime>7</TotalTime>
  <Pages>19</Pages>
  <Words>3962</Words>
  <Characters>22585</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TxDOT Documentation Standard, Historical Studies Research Design</vt:lpstr>
    </vt:vector>
  </TitlesOfParts>
  <Company/>
  <LinksUpToDate>false</LinksUpToDate>
  <CharactersWithSpaces>26495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Documentation Standard: Preparing a Historic Resources Research Design</dc:title>
  <dc:subject>Instructions on how to complete a Historical Studies Research Design for TxDOT.</dc:subject>
  <dc:creator>TxDOT</dc:creator>
  <cp:keywords>421-01-ds; guidance; Historical Studies; Research Design</cp:keywords>
  <dc:description/>
  <cp:lastModifiedBy>Elisa Garcia</cp:lastModifiedBy>
  <cp:revision>7</cp:revision>
  <dcterms:created xsi:type="dcterms:W3CDTF">2026-09-11T15:31:00Z</dcterms:created>
  <dcterms:modified xsi:type="dcterms:W3CDTF">2026-09-11T16:05:00Z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0x010100D4CB62EFC96F3B4C9C8D33BF0C6D11BD</vt:lpwstr>
  </property>
  <property fmtid="{D5CDD505-2E9C-101B-9397-08002B2CF9AE}" pid="3" name="MediaServiceImageTags">
    <vt:lpwstr/>
  </property>
</Properties>
</file>